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Weekdays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BF4C53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BF4C53" w:rsidRDefault="00E26FD7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BF4C53" w:rsidRDefault="00E26FD7">
            <w:pPr>
              <w:pStyle w:val="Days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BF4C53" w:rsidRDefault="00E26FD7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BF4C53" w:rsidRDefault="00E26FD7">
            <w:pPr>
              <w:pStyle w:val="Days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BF4C53" w:rsidRDefault="00E26FD7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BF4C53" w:rsidRDefault="00E26FD7">
            <w:pPr>
              <w:pStyle w:val="Days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BF4C53" w:rsidRDefault="00E26FD7">
            <w:pPr>
              <w:pStyle w:val="Days"/>
            </w:pPr>
            <w:r>
              <w:t>Saturday</w:t>
            </w:r>
          </w:p>
        </w:tc>
      </w:tr>
    </w:tbl>
    <w:p w:rsidR="00BF4C53" w:rsidRDefault="00BF4C53">
      <w:pPr>
        <w:pStyle w:val="NoSpacing"/>
        <w:rPr>
          <w:sz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lendar"/>
      </w:tblPr>
      <w:tblGrid>
        <w:gridCol w:w="1196"/>
        <w:gridCol w:w="345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46"/>
        <w:gridCol w:w="1199"/>
        <w:gridCol w:w="335"/>
      </w:tblGrid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=D1+1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Pr="00E26FD7" w:rsidRDefault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TSA @ BTEC</w:t>
            </w:r>
          </w:p>
          <w:p w:rsidR="00E26FD7" w:rsidRDefault="00E26FD7">
            <w:pPr>
              <w:pStyle w:val="TableText"/>
            </w:pPr>
            <w:r w:rsidRPr="00E26FD7">
              <w:rPr>
                <w:sz w:val="20"/>
                <w:szCs w:val="20"/>
              </w:rPr>
              <w:t>4:30 – 6:00</w:t>
            </w: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=F1+1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=H1+1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Pr="00E26FD7" w:rsidRDefault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TSA @ Launch</w:t>
            </w:r>
          </w:p>
          <w:p w:rsidR="00E26FD7" w:rsidRDefault="00E26FD7">
            <w:pPr>
              <w:pStyle w:val="TableText"/>
            </w:pPr>
            <w:r w:rsidRPr="00E26FD7">
              <w:rPr>
                <w:sz w:val="20"/>
                <w:szCs w:val="20"/>
              </w:rPr>
              <w:t>3:45 – 5:30</w:t>
            </w: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=J1+1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Sunday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=L1+1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7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7</w:t>
            </w:r>
            <w:r>
              <w:fldChar w:fldCharType="end"/>
            </w:r>
          </w:p>
        </w:tc>
      </w:tr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 w:rsidP="00E26FD7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=N1+1 </w:instrText>
            </w:r>
            <w:r>
              <w:fldChar w:fldCharType="separate"/>
            </w:r>
            <w:r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=H2+1 </w:instrText>
            </w:r>
            <w:r>
              <w:fldChar w:fldCharType="separate"/>
            </w:r>
            <w:r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26FD7" w:rsidRPr="00E26FD7" w:rsidRDefault="00E26FD7" w:rsidP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TSA @ Launch</w:t>
            </w:r>
          </w:p>
          <w:p w:rsidR="00BF4C53" w:rsidRDefault="00E26FD7" w:rsidP="00E26FD7">
            <w:pPr>
              <w:pStyle w:val="TableText"/>
            </w:pPr>
            <w:r w:rsidRPr="00E26FD7">
              <w:rPr>
                <w:sz w:val="20"/>
                <w:szCs w:val="20"/>
              </w:rPr>
              <w:t>3:45 – 5:30</w:t>
            </w: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=J2+1 </w:instrText>
            </w:r>
            <w:r>
              <w:fldChar w:fldCharType="separate"/>
            </w:r>
            <w:r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=L2+1 </w:instrText>
            </w:r>
            <w:r>
              <w:fldChar w:fldCharType="separate"/>
            </w:r>
            <w:r>
              <w:rPr>
                <w:noProof/>
              </w:rPr>
              <w:t>14</w:t>
            </w:r>
            <w:r>
              <w:fldChar w:fldCharType="end"/>
            </w:r>
          </w:p>
        </w:tc>
      </w:tr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=N2+1 </w:instrText>
            </w:r>
            <w:r>
              <w:fldChar w:fldCharType="separate"/>
            </w:r>
            <w:r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=B3+1 </w:instrText>
            </w:r>
            <w:r>
              <w:fldChar w:fldCharType="separate"/>
            </w:r>
            <w:r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=D3+1 </w:instrText>
            </w:r>
            <w:r>
              <w:fldChar w:fldCharType="separate"/>
            </w:r>
            <w:r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26FD7" w:rsidRPr="00E26FD7" w:rsidRDefault="00E26FD7" w:rsidP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TSA @ BTEC</w:t>
            </w:r>
          </w:p>
          <w:p w:rsidR="00BF4C53" w:rsidRPr="00E26FD7" w:rsidRDefault="00E26FD7" w:rsidP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4:30 – 6:00</w:t>
            </w:r>
          </w:p>
          <w:p w:rsidR="00E26FD7" w:rsidRDefault="00E26FD7" w:rsidP="00E26FD7">
            <w:pPr>
              <w:pStyle w:val="TableText"/>
            </w:pPr>
            <w:r>
              <w:rPr>
                <w:sz w:val="20"/>
                <w:szCs w:val="20"/>
              </w:rPr>
              <w:t>Parent Meeting 6:00 PM</w:t>
            </w: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=F3+1 </w:instrText>
            </w:r>
            <w:r>
              <w:fldChar w:fldCharType="separate"/>
            </w:r>
            <w:r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=H3+1 </w:instrText>
            </w:r>
            <w:r>
              <w:fldChar w:fldCharType="separate"/>
            </w:r>
            <w:r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E26FD7" w:rsidRPr="00E26FD7" w:rsidRDefault="00E26FD7" w:rsidP="00E26FD7">
            <w:pPr>
              <w:pStyle w:val="TableText"/>
              <w:rPr>
                <w:sz w:val="20"/>
                <w:szCs w:val="20"/>
              </w:rPr>
            </w:pPr>
            <w:r w:rsidRPr="00E26FD7">
              <w:rPr>
                <w:sz w:val="20"/>
                <w:szCs w:val="20"/>
              </w:rPr>
              <w:t>TSA @ Launch</w:t>
            </w:r>
          </w:p>
          <w:p w:rsidR="00BF4C53" w:rsidRDefault="00E26FD7" w:rsidP="00E26FD7">
            <w:pPr>
              <w:pStyle w:val="TableText"/>
            </w:pPr>
            <w:r w:rsidRPr="00E26FD7">
              <w:rPr>
                <w:sz w:val="20"/>
                <w:szCs w:val="20"/>
              </w:rPr>
              <w:t>3:45 – 5:30</w:t>
            </w: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=J3+1 </w:instrText>
            </w:r>
            <w:r>
              <w:fldChar w:fldCharType="separate"/>
            </w:r>
            <w:r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=L3+1 </w:instrText>
            </w:r>
            <w:r>
              <w:fldChar w:fldCharType="separate"/>
            </w:r>
            <w:r>
              <w:rPr>
                <w:noProof/>
              </w:rPr>
              <w:t>21</w:t>
            </w:r>
            <w:r>
              <w:fldChar w:fldCharType="end"/>
            </w:r>
          </w:p>
        </w:tc>
      </w:tr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=N3+1 </w:instrText>
            </w:r>
            <w:r>
              <w:fldChar w:fldCharType="separate"/>
            </w:r>
            <w:r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=H4+1 </w:instrText>
            </w:r>
            <w:r>
              <w:fldChar w:fldCharType="separate"/>
            </w:r>
            <w:r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=J4+1 </w:instrText>
            </w:r>
            <w:r>
              <w:fldChar w:fldCharType="separate"/>
            </w:r>
            <w:r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 =L4+1 </w:instrText>
            </w:r>
            <w:r>
              <w:fldChar w:fldCharType="separate"/>
            </w:r>
            <w:r>
              <w:rPr>
                <w:noProof/>
              </w:rPr>
              <w:t>28</w:t>
            </w:r>
            <w:r>
              <w:fldChar w:fldCharType="end"/>
            </w:r>
          </w:p>
        </w:tc>
      </w:tr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=N4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=N4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=N4+1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=B5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=D5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=D5+1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=F5 </w:instrText>
            </w:r>
            <w:r>
              <w:fldChar w:fldCharType="separate"/>
            </w:r>
            <w:r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=F5+1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=H5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=H5 </w:instrText>
            </w:r>
            <w:r>
              <w:fldChar w:fldCharType="separate"/>
            </w:r>
            <w:r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=H5+1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=L5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=L5 </w:instrText>
            </w:r>
            <w:r>
              <w:fldChar w:fldCharType="separate"/>
            </w:r>
            <w:r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=L5+1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</w:tr>
      <w:tr w:rsidR="00BF4C53">
        <w:trPr>
          <w:trHeight w:hRule="exact" w:val="1483"/>
          <w:jc w:val="center"/>
        </w:trPr>
        <w:tc>
          <w:tcPr>
            <w:tcW w:w="1196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5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E26FD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BF4C5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BF4C5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BF4C5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46" w:type="dxa"/>
            <w:vAlign w:val="bottom"/>
          </w:tcPr>
          <w:p w:rsidR="00BF4C53" w:rsidRDefault="00BF4C53">
            <w:pPr>
              <w:pStyle w:val="Dates"/>
            </w:pPr>
          </w:p>
        </w:tc>
        <w:tc>
          <w:tcPr>
            <w:tcW w:w="1199" w:type="dxa"/>
            <w:vAlign w:val="bottom"/>
          </w:tcPr>
          <w:p w:rsidR="00BF4C53" w:rsidRDefault="00BF4C53">
            <w:pPr>
              <w:pStyle w:val="TableText"/>
            </w:pPr>
          </w:p>
        </w:tc>
        <w:tc>
          <w:tcPr>
            <w:tcW w:w="335" w:type="dxa"/>
            <w:vAlign w:val="bottom"/>
          </w:tcPr>
          <w:p w:rsidR="00BF4C53" w:rsidRDefault="00BF4C53">
            <w:pPr>
              <w:pStyle w:val="Dates"/>
            </w:pPr>
          </w:p>
        </w:tc>
      </w:tr>
    </w:tbl>
    <w:p w:rsidR="00BF4C53" w:rsidRDefault="00E26FD7"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6860305" cy="9070848"/>
            <wp:effectExtent l="0" t="0" r="0" b="0"/>
            <wp:wrapNone/>
            <wp:docPr id="186" name="Texture" descr="Tex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cademic cal texture med r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305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align>center</wp:align>
                </wp:positionH>
                <wp:positionV relativeFrom="margin">
                  <wp:align>top</wp:align>
                </wp:positionV>
                <wp:extent cx="6903720" cy="5980176"/>
                <wp:effectExtent l="0" t="0" r="11430" b="20955"/>
                <wp:wrapNone/>
                <wp:docPr id="136" name="Calendar Grid Art" descr="Calendar Grid 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03720" cy="5980176"/>
                          <a:chOff x="0" y="0"/>
                          <a:chExt cx="6845300" cy="5965826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309563"/>
                            <a:ext cx="6845300" cy="5656263"/>
                            <a:chOff x="0" y="309563"/>
                            <a:chExt cx="6845300" cy="5656263"/>
                          </a:xfrm>
                        </wpg:grpSpPr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831013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68294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2998 h 3511"/>
                                <a:gd name="T2" fmla="*/ 10 w 10"/>
                                <a:gd name="T3" fmla="*/ 3109 h 3511"/>
                                <a:gd name="T4" fmla="*/ 9 w 10"/>
                                <a:gd name="T5" fmla="*/ 3218 h 3511"/>
                                <a:gd name="T6" fmla="*/ 10 w 10"/>
                                <a:gd name="T7" fmla="*/ 3268 h 3511"/>
                                <a:gd name="T8" fmla="*/ 8 w 10"/>
                                <a:gd name="T9" fmla="*/ 3310 h 3511"/>
                                <a:gd name="T10" fmla="*/ 8 w 10"/>
                                <a:gd name="T11" fmla="*/ 3324 h 3511"/>
                                <a:gd name="T12" fmla="*/ 9 w 10"/>
                                <a:gd name="T13" fmla="*/ 3434 h 3511"/>
                                <a:gd name="T14" fmla="*/ 9 w 10"/>
                                <a:gd name="T15" fmla="*/ 3442 h 3511"/>
                                <a:gd name="T16" fmla="*/ 9 w 10"/>
                                <a:gd name="T17" fmla="*/ 3472 h 3511"/>
                                <a:gd name="T18" fmla="*/ 5 w 10"/>
                                <a:gd name="T19" fmla="*/ 3501 h 3511"/>
                                <a:gd name="T20" fmla="*/ 4 w 10"/>
                                <a:gd name="T21" fmla="*/ 3510 h 3511"/>
                                <a:gd name="T22" fmla="*/ 1 w 10"/>
                                <a:gd name="T23" fmla="*/ 3501 h 3511"/>
                                <a:gd name="T24" fmla="*/ 1 w 10"/>
                                <a:gd name="T25" fmla="*/ 3491 h 3511"/>
                                <a:gd name="T26" fmla="*/ 2 w 10"/>
                                <a:gd name="T27" fmla="*/ 3490 h 3511"/>
                                <a:gd name="T28" fmla="*/ 5 w 10"/>
                                <a:gd name="T29" fmla="*/ 3463 h 3511"/>
                                <a:gd name="T30" fmla="*/ 5 w 10"/>
                                <a:gd name="T31" fmla="*/ 3452 h 3511"/>
                                <a:gd name="T32" fmla="*/ 6 w 10"/>
                                <a:gd name="T33" fmla="*/ 3448 h 3511"/>
                                <a:gd name="T34" fmla="*/ 4 w 10"/>
                                <a:gd name="T35" fmla="*/ 3419 h 3511"/>
                                <a:gd name="T36" fmla="*/ 4 w 10"/>
                                <a:gd name="T37" fmla="*/ 3324 h 3511"/>
                                <a:gd name="T38" fmla="*/ 5 w 10"/>
                                <a:gd name="T39" fmla="*/ 2917 h 3511"/>
                                <a:gd name="T40" fmla="*/ 10 w 10"/>
                                <a:gd name="T41" fmla="*/ 2552 h 3511"/>
                                <a:gd name="T42" fmla="*/ 8 w 10"/>
                                <a:gd name="T43" fmla="*/ 1932 h 3511"/>
                                <a:gd name="T44" fmla="*/ 8 w 10"/>
                                <a:gd name="T45" fmla="*/ 1979 h 3511"/>
                                <a:gd name="T46" fmla="*/ 8 w 10"/>
                                <a:gd name="T47" fmla="*/ 2067 h 3511"/>
                                <a:gd name="T48" fmla="*/ 9 w 10"/>
                                <a:gd name="T49" fmla="*/ 2438 h 3511"/>
                                <a:gd name="T50" fmla="*/ 8 w 10"/>
                                <a:gd name="T51" fmla="*/ 2466 h 3511"/>
                                <a:gd name="T52" fmla="*/ 6 w 10"/>
                                <a:gd name="T53" fmla="*/ 2523 h 3511"/>
                                <a:gd name="T54" fmla="*/ 8 w 10"/>
                                <a:gd name="T55" fmla="*/ 2669 h 3511"/>
                                <a:gd name="T56" fmla="*/ 9 w 10"/>
                                <a:gd name="T57" fmla="*/ 2805 h 3511"/>
                                <a:gd name="T58" fmla="*/ 8 w 10"/>
                                <a:gd name="T59" fmla="*/ 2907 h 3511"/>
                                <a:gd name="T60" fmla="*/ 5 w 10"/>
                                <a:gd name="T61" fmla="*/ 2614 h 3511"/>
                                <a:gd name="T62" fmla="*/ 5 w 10"/>
                                <a:gd name="T63" fmla="*/ 2315 h 3511"/>
                                <a:gd name="T64" fmla="*/ 4 w 10"/>
                                <a:gd name="T65" fmla="*/ 1856 h 3511"/>
                                <a:gd name="T66" fmla="*/ 4 w 10"/>
                                <a:gd name="T67" fmla="*/ 1133 h 3511"/>
                                <a:gd name="T68" fmla="*/ 5 w 10"/>
                                <a:gd name="T69" fmla="*/ 1158 h 3511"/>
                                <a:gd name="T70" fmla="*/ 5 w 10"/>
                                <a:gd name="T71" fmla="*/ 1362 h 3511"/>
                                <a:gd name="T72" fmla="*/ 6 w 10"/>
                                <a:gd name="T73" fmla="*/ 1663 h 3511"/>
                                <a:gd name="T74" fmla="*/ 1 w 10"/>
                                <a:gd name="T75" fmla="*/ 1419 h 3511"/>
                                <a:gd name="T76" fmla="*/ 2 w 10"/>
                                <a:gd name="T77" fmla="*/ 1320 h 3511"/>
                                <a:gd name="T78" fmla="*/ 4 w 10"/>
                                <a:gd name="T79" fmla="*/ 1132 h 3511"/>
                                <a:gd name="T80" fmla="*/ 5 w 10"/>
                                <a:gd name="T81" fmla="*/ 709 h 3511"/>
                                <a:gd name="T82" fmla="*/ 5 w 10"/>
                                <a:gd name="T83" fmla="*/ 830 h 3511"/>
                                <a:gd name="T84" fmla="*/ 6 w 10"/>
                                <a:gd name="T85" fmla="*/ 956 h 3511"/>
                                <a:gd name="T86" fmla="*/ 5 w 10"/>
                                <a:gd name="T87" fmla="*/ 1022 h 3511"/>
                                <a:gd name="T88" fmla="*/ 4 w 10"/>
                                <a:gd name="T89" fmla="*/ 1132 h 3511"/>
                                <a:gd name="T90" fmla="*/ 2 w 10"/>
                                <a:gd name="T91" fmla="*/ 631 h 3511"/>
                                <a:gd name="T92" fmla="*/ 1 w 10"/>
                                <a:gd name="T93" fmla="*/ 547 h 3511"/>
                                <a:gd name="T94" fmla="*/ 1 w 10"/>
                                <a:gd name="T95" fmla="*/ 0 h 3511"/>
                                <a:gd name="T96" fmla="*/ 2 w 10"/>
                                <a:gd name="T97" fmla="*/ 249 h 3511"/>
                                <a:gd name="T98" fmla="*/ 4 w 10"/>
                                <a:gd name="T99" fmla="*/ 353 h 3511"/>
                                <a:gd name="T100" fmla="*/ 4 w 10"/>
                                <a:gd name="T101" fmla="*/ 397 h 3511"/>
                                <a:gd name="T102" fmla="*/ 5 w 10"/>
                                <a:gd name="T103" fmla="*/ 542 h 3511"/>
                                <a:gd name="T104" fmla="*/ 1 w 10"/>
                                <a:gd name="T105" fmla="*/ 301 h 3511"/>
                                <a:gd name="T106" fmla="*/ 0 w 10"/>
                                <a:gd name="T107" fmla="*/ 155 h 3511"/>
                                <a:gd name="T108" fmla="*/ 0 w 10"/>
                                <a:gd name="T109" fmla="*/ 59 h 3511"/>
                                <a:gd name="T110" fmla="*/ 1 w 10"/>
                                <a:gd name="T111" fmla="*/ 53 h 3511"/>
                                <a:gd name="T112" fmla="*/ 0 w 10"/>
                                <a:gd name="T113" fmla="*/ 45 h 3511"/>
                                <a:gd name="T114" fmla="*/ 0 w 10"/>
                                <a:gd name="T115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8" y="2916"/>
                                  </a:moveTo>
                                  <a:lnTo>
                                    <a:pt x="9" y="2935"/>
                                  </a:lnTo>
                                  <a:lnTo>
                                    <a:pt x="9" y="2956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6" y="3319"/>
                                  </a:lnTo>
                                  <a:lnTo>
                                    <a:pt x="6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98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6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6" y="3504"/>
                                  </a:lnTo>
                                  <a:lnTo>
                                    <a:pt x="6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2" y="3507"/>
                                  </a:lnTo>
                                  <a:lnTo>
                                    <a:pt x="1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1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6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6" y="3448"/>
                                  </a:lnTo>
                                  <a:lnTo>
                                    <a:pt x="6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8" y="2916"/>
                                  </a:lnTo>
                                  <a:close/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6" y="1731"/>
                                  </a:move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6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6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6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8" y="2262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6" y="2504"/>
                                  </a:lnTo>
                                  <a:lnTo>
                                    <a:pt x="6" y="2523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6" y="2915"/>
                                  </a:lnTo>
                                  <a:lnTo>
                                    <a:pt x="5" y="2913"/>
                                  </a:lnTo>
                                  <a:lnTo>
                                    <a:pt x="2" y="2784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5" y="2399"/>
                                  </a:lnTo>
                                  <a:lnTo>
                                    <a:pt x="4" y="2317"/>
                                  </a:lnTo>
                                  <a:lnTo>
                                    <a:pt x="5" y="2315"/>
                                  </a:lnTo>
                                  <a:lnTo>
                                    <a:pt x="4" y="2315"/>
                                  </a:lnTo>
                                  <a:lnTo>
                                    <a:pt x="2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5" y="1732"/>
                                  </a:lnTo>
                                  <a:lnTo>
                                    <a:pt x="6" y="1731"/>
                                  </a:lnTo>
                                  <a:close/>
                                  <a:moveTo>
                                    <a:pt x="4" y="1132"/>
                                  </a:move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43"/>
                                  </a:lnTo>
                                  <a:lnTo>
                                    <a:pt x="5" y="1154"/>
                                  </a:lnTo>
                                  <a:lnTo>
                                    <a:pt x="6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6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6" y="1663"/>
                                  </a:lnTo>
                                  <a:lnTo>
                                    <a:pt x="6" y="1728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2" y="1588"/>
                                  </a:lnTo>
                                  <a:lnTo>
                                    <a:pt x="2" y="1503"/>
                                  </a:lnTo>
                                  <a:lnTo>
                                    <a:pt x="1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1" y="1226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4" y="1132"/>
                                  </a:lnTo>
                                  <a:close/>
                                  <a:moveTo>
                                    <a:pt x="5" y="546"/>
                                  </a:move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6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6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6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2"/>
                                  </a:lnTo>
                                  <a:lnTo>
                                    <a:pt x="2" y="1132"/>
                                  </a:lnTo>
                                  <a:lnTo>
                                    <a:pt x="0" y="1132"/>
                                  </a:lnTo>
                                  <a:lnTo>
                                    <a:pt x="1" y="1048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1" y="796"/>
                                  </a:lnTo>
                                  <a:lnTo>
                                    <a:pt x="2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1" y="547"/>
                                  </a:lnTo>
                                  <a:lnTo>
                                    <a:pt x="4" y="547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546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2" y="249"/>
                                  </a:lnTo>
                                  <a:lnTo>
                                    <a:pt x="2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4"/>
                                  </a:lnTo>
                                  <a:lnTo>
                                    <a:pt x="5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1" y="542"/>
                                  </a:lnTo>
                                  <a:lnTo>
                                    <a:pt x="2" y="501"/>
                                  </a:lnTo>
                                  <a:lnTo>
                                    <a:pt x="2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68357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>
                              <a:off x="68437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>
                              <a:off x="190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158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58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158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1588" y="315913"/>
                              <a:ext cx="19050" cy="5567363"/>
                            </a:xfrm>
                            <a:custGeom>
                              <a:avLst/>
                              <a:gdLst>
                                <a:gd name="T0" fmla="*/ 11 w 12"/>
                                <a:gd name="T1" fmla="*/ 3330 h 3507"/>
                                <a:gd name="T2" fmla="*/ 11 w 12"/>
                                <a:gd name="T3" fmla="*/ 3361 h 3507"/>
                                <a:gd name="T4" fmla="*/ 11 w 12"/>
                                <a:gd name="T5" fmla="*/ 3448 h 3507"/>
                                <a:gd name="T6" fmla="*/ 11 w 12"/>
                                <a:gd name="T7" fmla="*/ 3456 h 3507"/>
                                <a:gd name="T8" fmla="*/ 11 w 12"/>
                                <a:gd name="T9" fmla="*/ 3461 h 3507"/>
                                <a:gd name="T10" fmla="*/ 11 w 12"/>
                                <a:gd name="T11" fmla="*/ 3505 h 3507"/>
                                <a:gd name="T12" fmla="*/ 9 w 12"/>
                                <a:gd name="T13" fmla="*/ 3351 h 3507"/>
                                <a:gd name="T14" fmla="*/ 7 w 12"/>
                                <a:gd name="T15" fmla="*/ 3168 h 3507"/>
                                <a:gd name="T16" fmla="*/ 7 w 12"/>
                                <a:gd name="T17" fmla="*/ 3108 h 3507"/>
                                <a:gd name="T18" fmla="*/ 7 w 12"/>
                                <a:gd name="T19" fmla="*/ 3100 h 3507"/>
                                <a:gd name="T20" fmla="*/ 11 w 12"/>
                                <a:gd name="T21" fmla="*/ 2370 h 3507"/>
                                <a:gd name="T22" fmla="*/ 9 w 12"/>
                                <a:gd name="T23" fmla="*/ 2912 h 3507"/>
                                <a:gd name="T24" fmla="*/ 6 w 12"/>
                                <a:gd name="T25" fmla="*/ 2883 h 3507"/>
                                <a:gd name="T26" fmla="*/ 6 w 12"/>
                                <a:gd name="T27" fmla="*/ 2707 h 3507"/>
                                <a:gd name="T28" fmla="*/ 6 w 12"/>
                                <a:gd name="T29" fmla="*/ 2638 h 3507"/>
                                <a:gd name="T30" fmla="*/ 7 w 12"/>
                                <a:gd name="T31" fmla="*/ 2516 h 3507"/>
                                <a:gd name="T32" fmla="*/ 7 w 12"/>
                                <a:gd name="T33" fmla="*/ 2459 h 3507"/>
                                <a:gd name="T34" fmla="*/ 6 w 12"/>
                                <a:gd name="T35" fmla="*/ 2373 h 3507"/>
                                <a:gd name="T36" fmla="*/ 8 w 12"/>
                                <a:gd name="T37" fmla="*/ 1919 h 3507"/>
                                <a:gd name="T38" fmla="*/ 9 w 12"/>
                                <a:gd name="T39" fmla="*/ 2187 h 3507"/>
                                <a:gd name="T40" fmla="*/ 11 w 12"/>
                                <a:gd name="T41" fmla="*/ 2277 h 3507"/>
                                <a:gd name="T42" fmla="*/ 6 w 12"/>
                                <a:gd name="T43" fmla="*/ 2350 h 3507"/>
                                <a:gd name="T44" fmla="*/ 6 w 12"/>
                                <a:gd name="T45" fmla="*/ 2195 h 3507"/>
                                <a:gd name="T46" fmla="*/ 6 w 12"/>
                                <a:gd name="T47" fmla="*/ 1911 h 3507"/>
                                <a:gd name="T48" fmla="*/ 8 w 12"/>
                                <a:gd name="T49" fmla="*/ 1186 h 3507"/>
                                <a:gd name="T50" fmla="*/ 7 w 12"/>
                                <a:gd name="T51" fmla="*/ 1783 h 3507"/>
                                <a:gd name="T52" fmla="*/ 4 w 12"/>
                                <a:gd name="T53" fmla="*/ 1575 h 3507"/>
                                <a:gd name="T54" fmla="*/ 3 w 12"/>
                                <a:gd name="T55" fmla="*/ 1528 h 3507"/>
                                <a:gd name="T56" fmla="*/ 4 w 12"/>
                                <a:gd name="T57" fmla="*/ 1440 h 3507"/>
                                <a:gd name="T58" fmla="*/ 7 w 12"/>
                                <a:gd name="T59" fmla="*/ 1188 h 3507"/>
                                <a:gd name="T60" fmla="*/ 6 w 12"/>
                                <a:gd name="T61" fmla="*/ 0 h 3507"/>
                                <a:gd name="T62" fmla="*/ 9 w 12"/>
                                <a:gd name="T63" fmla="*/ 6 h 3507"/>
                                <a:gd name="T64" fmla="*/ 9 w 12"/>
                                <a:gd name="T65" fmla="*/ 16 h 3507"/>
                                <a:gd name="T66" fmla="*/ 8 w 12"/>
                                <a:gd name="T67" fmla="*/ 17 h 3507"/>
                                <a:gd name="T68" fmla="*/ 6 w 12"/>
                                <a:gd name="T69" fmla="*/ 44 h 3507"/>
                                <a:gd name="T70" fmla="*/ 6 w 12"/>
                                <a:gd name="T71" fmla="*/ 55 h 3507"/>
                                <a:gd name="T72" fmla="*/ 6 w 12"/>
                                <a:gd name="T73" fmla="*/ 56 h 3507"/>
                                <a:gd name="T74" fmla="*/ 8 w 12"/>
                                <a:gd name="T75" fmla="*/ 90 h 3507"/>
                                <a:gd name="T76" fmla="*/ 8 w 12"/>
                                <a:gd name="T77" fmla="*/ 135 h 3507"/>
                                <a:gd name="T78" fmla="*/ 6 w 12"/>
                                <a:gd name="T79" fmla="*/ 552 h 3507"/>
                                <a:gd name="T80" fmla="*/ 7 w 12"/>
                                <a:gd name="T81" fmla="*/ 853 h 3507"/>
                                <a:gd name="T82" fmla="*/ 8 w 12"/>
                                <a:gd name="T83" fmla="*/ 1182 h 3507"/>
                                <a:gd name="T84" fmla="*/ 3 w 12"/>
                                <a:gd name="T85" fmla="*/ 1071 h 3507"/>
                                <a:gd name="T86" fmla="*/ 3 w 12"/>
                                <a:gd name="T87" fmla="*/ 1020 h 3507"/>
                                <a:gd name="T88" fmla="*/ 4 w 12"/>
                                <a:gd name="T89" fmla="*/ 985 h 3507"/>
                                <a:gd name="T90" fmla="*/ 3 w 12"/>
                                <a:gd name="T91" fmla="*/ 838 h 3507"/>
                                <a:gd name="T92" fmla="*/ 3 w 12"/>
                                <a:gd name="T93" fmla="*/ 702 h 3507"/>
                                <a:gd name="T94" fmla="*/ 3 w 12"/>
                                <a:gd name="T95" fmla="*/ 600 h 3507"/>
                                <a:gd name="T96" fmla="*/ 2 w 12"/>
                                <a:gd name="T97" fmla="*/ 486 h 3507"/>
                                <a:gd name="T98" fmla="*/ 2 w 12"/>
                                <a:gd name="T99" fmla="*/ 309 h 3507"/>
                                <a:gd name="T100" fmla="*/ 2 w 12"/>
                                <a:gd name="T101" fmla="*/ 278 h 3507"/>
                                <a:gd name="T102" fmla="*/ 2 w 12"/>
                                <a:gd name="T103" fmla="*/ 229 h 3507"/>
                                <a:gd name="T104" fmla="*/ 4 w 12"/>
                                <a:gd name="T105" fmla="*/ 188 h 3507"/>
                                <a:gd name="T106" fmla="*/ 3 w 12"/>
                                <a:gd name="T107" fmla="*/ 179 h 3507"/>
                                <a:gd name="T108" fmla="*/ 3 w 12"/>
                                <a:gd name="T109" fmla="*/ 73 h 3507"/>
                                <a:gd name="T110" fmla="*/ 2 w 12"/>
                                <a:gd name="T111" fmla="*/ 63 h 3507"/>
                                <a:gd name="T112" fmla="*/ 3 w 12"/>
                                <a:gd name="T113" fmla="*/ 27 h 3507"/>
                                <a:gd name="T114" fmla="*/ 6 w 12"/>
                                <a:gd name="T115" fmla="*/ 4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2" h="3507">
                                  <a:moveTo>
                                    <a:pt x="9" y="2968"/>
                                  </a:moveTo>
                                  <a:lnTo>
                                    <a:pt x="9" y="3007"/>
                                  </a:lnTo>
                                  <a:lnTo>
                                    <a:pt x="9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11" y="3206"/>
                                  </a:lnTo>
                                  <a:lnTo>
                                    <a:pt x="11" y="3330"/>
                                  </a:lnTo>
                                  <a:lnTo>
                                    <a:pt x="11" y="3331"/>
                                  </a:lnTo>
                                  <a:lnTo>
                                    <a:pt x="11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2" y="3344"/>
                                  </a:lnTo>
                                  <a:lnTo>
                                    <a:pt x="11" y="3352"/>
                                  </a:lnTo>
                                  <a:lnTo>
                                    <a:pt x="11" y="3361"/>
                                  </a:lnTo>
                                  <a:lnTo>
                                    <a:pt x="11" y="3372"/>
                                  </a:lnTo>
                                  <a:lnTo>
                                    <a:pt x="11" y="3378"/>
                                  </a:lnTo>
                                  <a:lnTo>
                                    <a:pt x="11" y="3412"/>
                                  </a:lnTo>
                                  <a:lnTo>
                                    <a:pt x="12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7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4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6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2" y="3460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83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4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11" y="3428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8" y="316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7"/>
                                  </a:lnTo>
                                  <a:lnTo>
                                    <a:pt x="7" y="3164"/>
                                  </a:lnTo>
                                  <a:lnTo>
                                    <a:pt x="7" y="3154"/>
                                  </a:lnTo>
                                  <a:lnTo>
                                    <a:pt x="7" y="3138"/>
                                  </a:lnTo>
                                  <a:lnTo>
                                    <a:pt x="7" y="3122"/>
                                  </a:lnTo>
                                  <a:lnTo>
                                    <a:pt x="7" y="3108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7" y="3110"/>
                                  </a:lnTo>
                                  <a:lnTo>
                                    <a:pt x="8" y="3110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7" y="3099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034"/>
                                  </a:lnTo>
                                  <a:lnTo>
                                    <a:pt x="6" y="2969"/>
                                  </a:lnTo>
                                  <a:lnTo>
                                    <a:pt x="9" y="2968"/>
                                  </a:lnTo>
                                  <a:close/>
                                  <a:moveTo>
                                    <a:pt x="9" y="2370"/>
                                  </a:moveTo>
                                  <a:lnTo>
                                    <a:pt x="11" y="2370"/>
                                  </a:lnTo>
                                  <a:lnTo>
                                    <a:pt x="11" y="2456"/>
                                  </a:lnTo>
                                  <a:lnTo>
                                    <a:pt x="9" y="2545"/>
                                  </a:lnTo>
                                  <a:lnTo>
                                    <a:pt x="9" y="2711"/>
                                  </a:lnTo>
                                  <a:lnTo>
                                    <a:pt x="8" y="2876"/>
                                  </a:lnTo>
                                  <a:lnTo>
                                    <a:pt x="9" y="2892"/>
                                  </a:lnTo>
                                  <a:lnTo>
                                    <a:pt x="9" y="2912"/>
                                  </a:lnTo>
                                  <a:lnTo>
                                    <a:pt x="9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9" y="2968"/>
                                  </a:lnTo>
                                  <a:lnTo>
                                    <a:pt x="6" y="2968"/>
                                  </a:lnTo>
                                  <a:lnTo>
                                    <a:pt x="6" y="2883"/>
                                  </a:lnTo>
                                  <a:lnTo>
                                    <a:pt x="6" y="2885"/>
                                  </a:lnTo>
                                  <a:lnTo>
                                    <a:pt x="6" y="2840"/>
                                  </a:lnTo>
                                  <a:lnTo>
                                    <a:pt x="6" y="2796"/>
                                  </a:lnTo>
                                  <a:lnTo>
                                    <a:pt x="6" y="2798"/>
                                  </a:lnTo>
                                  <a:lnTo>
                                    <a:pt x="6" y="2753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707"/>
                                  </a:lnTo>
                                  <a:lnTo>
                                    <a:pt x="6" y="2696"/>
                                  </a:lnTo>
                                  <a:lnTo>
                                    <a:pt x="6" y="2697"/>
                                  </a:lnTo>
                                  <a:lnTo>
                                    <a:pt x="6" y="2677"/>
                                  </a:lnTo>
                                  <a:lnTo>
                                    <a:pt x="6" y="2658"/>
                                  </a:lnTo>
                                  <a:lnTo>
                                    <a:pt x="6" y="2638"/>
                                  </a:lnTo>
                                  <a:lnTo>
                                    <a:pt x="6" y="2622"/>
                                  </a:lnTo>
                                  <a:lnTo>
                                    <a:pt x="7" y="2626"/>
                                  </a:lnTo>
                                  <a:lnTo>
                                    <a:pt x="6" y="2588"/>
                                  </a:lnTo>
                                  <a:lnTo>
                                    <a:pt x="6" y="2551"/>
                                  </a:lnTo>
                                  <a:lnTo>
                                    <a:pt x="6" y="2515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6"/>
                                  </a:lnTo>
                                  <a:lnTo>
                                    <a:pt x="7" y="2518"/>
                                  </a:lnTo>
                                  <a:lnTo>
                                    <a:pt x="7" y="2502"/>
                                  </a:lnTo>
                                  <a:lnTo>
                                    <a:pt x="7" y="2485"/>
                                  </a:lnTo>
                                  <a:lnTo>
                                    <a:pt x="7" y="2488"/>
                                  </a:lnTo>
                                  <a:lnTo>
                                    <a:pt x="7" y="2459"/>
                                  </a:lnTo>
                                  <a:lnTo>
                                    <a:pt x="7" y="2433"/>
                                  </a:lnTo>
                                  <a:lnTo>
                                    <a:pt x="7" y="2408"/>
                                  </a:lnTo>
                                  <a:lnTo>
                                    <a:pt x="7" y="2383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7" y="2374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7" y="2371"/>
                                  </a:lnTo>
                                  <a:lnTo>
                                    <a:pt x="9" y="2370"/>
                                  </a:lnTo>
                                  <a:close/>
                                  <a:moveTo>
                                    <a:pt x="7" y="1783"/>
                                  </a:moveTo>
                                  <a:lnTo>
                                    <a:pt x="7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087"/>
                                  </a:lnTo>
                                  <a:lnTo>
                                    <a:pt x="9" y="2137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7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9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11" y="2277"/>
                                  </a:lnTo>
                                  <a:lnTo>
                                    <a:pt x="11" y="2366"/>
                                  </a:lnTo>
                                  <a:lnTo>
                                    <a:pt x="8" y="2366"/>
                                  </a:lnTo>
                                  <a:lnTo>
                                    <a:pt x="6" y="2366"/>
                                  </a:lnTo>
                                  <a:lnTo>
                                    <a:pt x="6" y="2361"/>
                                  </a:lnTo>
                                  <a:lnTo>
                                    <a:pt x="6" y="2356"/>
                                  </a:lnTo>
                                  <a:lnTo>
                                    <a:pt x="6" y="2350"/>
                                  </a:lnTo>
                                  <a:lnTo>
                                    <a:pt x="6" y="2346"/>
                                  </a:lnTo>
                                  <a:lnTo>
                                    <a:pt x="6" y="2349"/>
                                  </a:lnTo>
                                  <a:lnTo>
                                    <a:pt x="6" y="2298"/>
                                  </a:lnTo>
                                  <a:lnTo>
                                    <a:pt x="6" y="2246"/>
                                  </a:lnTo>
                                  <a:lnTo>
                                    <a:pt x="6" y="2196"/>
                                  </a:lnTo>
                                  <a:lnTo>
                                    <a:pt x="6" y="2195"/>
                                  </a:lnTo>
                                  <a:lnTo>
                                    <a:pt x="6" y="2169"/>
                                  </a:lnTo>
                                  <a:lnTo>
                                    <a:pt x="6" y="2145"/>
                                  </a:lnTo>
                                  <a:lnTo>
                                    <a:pt x="6" y="2118"/>
                                  </a:lnTo>
                                  <a:lnTo>
                                    <a:pt x="6" y="2048"/>
                                  </a:lnTo>
                                  <a:lnTo>
                                    <a:pt x="7" y="1979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911"/>
                                  </a:lnTo>
                                  <a:lnTo>
                                    <a:pt x="6" y="1847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6" y="1783"/>
                                  </a:lnTo>
                                  <a:lnTo>
                                    <a:pt x="7" y="1783"/>
                                  </a:lnTo>
                                  <a:close/>
                                  <a:moveTo>
                                    <a:pt x="8" y="1186"/>
                                  </a:moveTo>
                                  <a:lnTo>
                                    <a:pt x="8" y="1283"/>
                                  </a:lnTo>
                                  <a:lnTo>
                                    <a:pt x="8" y="1405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526"/>
                                  </a:lnTo>
                                  <a:lnTo>
                                    <a:pt x="7" y="1654"/>
                                  </a:lnTo>
                                  <a:lnTo>
                                    <a:pt x="7" y="1783"/>
                                  </a:lnTo>
                                  <a:lnTo>
                                    <a:pt x="4" y="1783"/>
                                  </a:lnTo>
                                  <a:lnTo>
                                    <a:pt x="4" y="1754"/>
                                  </a:lnTo>
                                  <a:lnTo>
                                    <a:pt x="4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5"/>
                                  </a:lnTo>
                                  <a:lnTo>
                                    <a:pt x="4" y="1573"/>
                                  </a:lnTo>
                                  <a:lnTo>
                                    <a:pt x="3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4" y="1528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529"/>
                                  </a:lnTo>
                                  <a:lnTo>
                                    <a:pt x="4" y="1484"/>
                                  </a:lnTo>
                                  <a:lnTo>
                                    <a:pt x="4" y="1440"/>
                                  </a:lnTo>
                                  <a:lnTo>
                                    <a:pt x="4" y="1441"/>
                                  </a:lnTo>
                                  <a:lnTo>
                                    <a:pt x="4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4" y="1423"/>
                                  </a:lnTo>
                                  <a:lnTo>
                                    <a:pt x="3" y="1186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8" y="1186"/>
                                  </a:lnTo>
                                  <a:close/>
                                  <a:moveTo>
                                    <a:pt x="2" y="953"/>
                                  </a:moveTo>
                                  <a:lnTo>
                                    <a:pt x="2" y="955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2" y="953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6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6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7" y="26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6" y="50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1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8" y="124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7" y="18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6" y="273"/>
                                  </a:lnTo>
                                  <a:lnTo>
                                    <a:pt x="6" y="365"/>
                                  </a:lnTo>
                                  <a:lnTo>
                                    <a:pt x="6" y="458"/>
                                  </a:lnTo>
                                  <a:lnTo>
                                    <a:pt x="6" y="552"/>
                                  </a:lnTo>
                                  <a:lnTo>
                                    <a:pt x="7" y="596"/>
                                  </a:lnTo>
                                  <a:lnTo>
                                    <a:pt x="3" y="598"/>
                                  </a:lnTo>
                                  <a:lnTo>
                                    <a:pt x="6" y="598"/>
                                  </a:lnTo>
                                  <a:lnTo>
                                    <a:pt x="7" y="598"/>
                                  </a:lnTo>
                                  <a:lnTo>
                                    <a:pt x="8" y="724"/>
                                  </a:lnTo>
                                  <a:lnTo>
                                    <a:pt x="7" y="853"/>
                                  </a:lnTo>
                                  <a:lnTo>
                                    <a:pt x="6" y="893"/>
                                  </a:lnTo>
                                  <a:lnTo>
                                    <a:pt x="7" y="938"/>
                                  </a:lnTo>
                                  <a:lnTo>
                                    <a:pt x="7" y="982"/>
                                  </a:lnTo>
                                  <a:lnTo>
                                    <a:pt x="7" y="1024"/>
                                  </a:lnTo>
                                  <a:lnTo>
                                    <a:pt x="7" y="1103"/>
                                  </a:lnTo>
                                  <a:lnTo>
                                    <a:pt x="8" y="1182"/>
                                  </a:lnTo>
                                  <a:lnTo>
                                    <a:pt x="6" y="1182"/>
                                  </a:lnTo>
                                  <a:lnTo>
                                    <a:pt x="4" y="1182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2" y="1068"/>
                                  </a:lnTo>
                                  <a:lnTo>
                                    <a:pt x="3" y="1071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62"/>
                                  </a:lnTo>
                                  <a:lnTo>
                                    <a:pt x="3" y="1040"/>
                                  </a:lnTo>
                                  <a:lnTo>
                                    <a:pt x="3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4" y="1023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6" y="98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2" y="955"/>
                                  </a:lnTo>
                                  <a:lnTo>
                                    <a:pt x="3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3" y="779"/>
                                  </a:lnTo>
                                  <a:lnTo>
                                    <a:pt x="2" y="724"/>
                                  </a:lnTo>
                                  <a:lnTo>
                                    <a:pt x="2" y="721"/>
                                  </a:lnTo>
                                  <a:lnTo>
                                    <a:pt x="3" y="714"/>
                                  </a:lnTo>
                                  <a:lnTo>
                                    <a:pt x="2" y="707"/>
                                  </a:lnTo>
                                  <a:lnTo>
                                    <a:pt x="3" y="702"/>
                                  </a:lnTo>
                                  <a:lnTo>
                                    <a:pt x="2" y="683"/>
                                  </a:lnTo>
                                  <a:lnTo>
                                    <a:pt x="2" y="662"/>
                                  </a:lnTo>
                                  <a:lnTo>
                                    <a:pt x="2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2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3" y="579"/>
                                  </a:lnTo>
                                  <a:lnTo>
                                    <a:pt x="2" y="554"/>
                                  </a:lnTo>
                                  <a:lnTo>
                                    <a:pt x="2" y="528"/>
                                  </a:lnTo>
                                  <a:lnTo>
                                    <a:pt x="2" y="531"/>
                                  </a:lnTo>
                                  <a:lnTo>
                                    <a:pt x="2" y="509"/>
                                  </a:lnTo>
                                  <a:lnTo>
                                    <a:pt x="2" y="486"/>
                                  </a:lnTo>
                                  <a:lnTo>
                                    <a:pt x="3" y="468"/>
                                  </a:lnTo>
                                  <a:lnTo>
                                    <a:pt x="2" y="452"/>
                                  </a:lnTo>
                                  <a:lnTo>
                                    <a:pt x="2" y="434"/>
                                  </a:lnTo>
                                  <a:lnTo>
                                    <a:pt x="2" y="414"/>
                                  </a:lnTo>
                                  <a:lnTo>
                                    <a:pt x="2" y="397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2" y="309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3" y="306"/>
                                  </a:lnTo>
                                  <a:lnTo>
                                    <a:pt x="2" y="29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2" y="278"/>
                                  </a:lnTo>
                                  <a:lnTo>
                                    <a:pt x="2" y="271"/>
                                  </a:lnTo>
                                  <a:lnTo>
                                    <a:pt x="2" y="267"/>
                                  </a:lnTo>
                                  <a:lnTo>
                                    <a:pt x="3" y="256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2" y="239"/>
                                  </a:lnTo>
                                  <a:lnTo>
                                    <a:pt x="2" y="22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3" y="230"/>
                                  </a:lnTo>
                                  <a:lnTo>
                                    <a:pt x="3" y="221"/>
                                  </a:lnTo>
                                  <a:lnTo>
                                    <a:pt x="3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4" y="18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3" y="170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3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1"/>
                                  </a:lnTo>
                                  <a:lnTo>
                                    <a:pt x="3" y="59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Freeform 21"/>
                          <wps:cNvSpPr>
                            <a:spLocks/>
                          </wps:cNvSpPr>
                          <wps:spPr bwMode="auto">
                            <a:xfrm>
                              <a:off x="6350" y="502761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1"/>
                                <a:gd name="T2" fmla="*/ 6 w 8"/>
                                <a:gd name="T3" fmla="*/ 0 h 1"/>
                                <a:gd name="T4" fmla="*/ 3 w 8"/>
                                <a:gd name="T5" fmla="*/ 1 h 1"/>
                                <a:gd name="T6" fmla="*/ 3 w 8"/>
                                <a:gd name="T7" fmla="*/ 1 h 1"/>
                                <a:gd name="T8" fmla="*/ 0 w 8"/>
                                <a:gd name="T9" fmla="*/ 1 h 1"/>
                                <a:gd name="T10" fmla="*/ 3 w 8"/>
                                <a:gd name="T11" fmla="*/ 0 h 1"/>
                                <a:gd name="T12" fmla="*/ 6 w 8"/>
                                <a:gd name="T13" fmla="*/ 0 h 1"/>
                                <a:gd name="T14" fmla="*/ 8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8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/>
                          </wps:cNvSpPr>
                          <wps:spPr bwMode="auto">
                            <a:xfrm>
                              <a:off x="26988" y="5024438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2 h 3"/>
                                <a:gd name="T12" fmla="*/ 9 w 22"/>
                                <a:gd name="T13" fmla="*/ 2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9" y="2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/>
                          </wps:cNvSpPr>
                          <wps:spPr bwMode="auto">
                            <a:xfrm>
                              <a:off x="71438" y="50244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1169988" y="5024438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5010150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9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11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7 h 11"/>
                                <a:gd name="T20" fmla="*/ 1001 w 4248"/>
                                <a:gd name="T21" fmla="*/ 6 h 11"/>
                                <a:gd name="T22" fmla="*/ 1114 w 4248"/>
                                <a:gd name="T23" fmla="*/ 6 h 11"/>
                                <a:gd name="T24" fmla="*/ 963 w 4248"/>
                                <a:gd name="T25" fmla="*/ 9 h 11"/>
                                <a:gd name="T26" fmla="*/ 654 w 4248"/>
                                <a:gd name="T27" fmla="*/ 9 h 11"/>
                                <a:gd name="T28" fmla="*/ 755 w 4248"/>
                                <a:gd name="T29" fmla="*/ 6 h 11"/>
                                <a:gd name="T30" fmla="*/ 910 w 4248"/>
                                <a:gd name="T31" fmla="*/ 6 h 11"/>
                                <a:gd name="T32" fmla="*/ 1586 w 4248"/>
                                <a:gd name="T33" fmla="*/ 6 h 11"/>
                                <a:gd name="T34" fmla="*/ 1776 w 4248"/>
                                <a:gd name="T35" fmla="*/ 6 h 11"/>
                                <a:gd name="T36" fmla="*/ 1624 w 4248"/>
                                <a:gd name="T37" fmla="*/ 8 h 11"/>
                                <a:gd name="T38" fmla="*/ 1406 w 4248"/>
                                <a:gd name="T39" fmla="*/ 11 h 11"/>
                                <a:gd name="T40" fmla="*/ 1198 w 4248"/>
                                <a:gd name="T41" fmla="*/ 6 h 11"/>
                                <a:gd name="T42" fmla="*/ 1296 w 4248"/>
                                <a:gd name="T43" fmla="*/ 7 h 11"/>
                                <a:gd name="T44" fmla="*/ 1378 w 4248"/>
                                <a:gd name="T45" fmla="*/ 6 h 11"/>
                                <a:gd name="T46" fmla="*/ 2354 w 4248"/>
                                <a:gd name="T47" fmla="*/ 3 h 11"/>
                                <a:gd name="T48" fmla="*/ 2395 w 4248"/>
                                <a:gd name="T49" fmla="*/ 3 h 11"/>
                                <a:gd name="T50" fmla="*/ 2397 w 4248"/>
                                <a:gd name="T51" fmla="*/ 7 h 11"/>
                                <a:gd name="T52" fmla="*/ 1835 w 4248"/>
                                <a:gd name="T53" fmla="*/ 8 h 11"/>
                                <a:gd name="T54" fmla="*/ 2030 w 4248"/>
                                <a:gd name="T55" fmla="*/ 4 h 11"/>
                                <a:gd name="T56" fmla="*/ 2339 w 4248"/>
                                <a:gd name="T57" fmla="*/ 4 h 11"/>
                                <a:gd name="T58" fmla="*/ 2915 w 4248"/>
                                <a:gd name="T59" fmla="*/ 2 h 11"/>
                                <a:gd name="T60" fmla="*/ 2971 w 4248"/>
                                <a:gd name="T61" fmla="*/ 2 h 11"/>
                                <a:gd name="T62" fmla="*/ 3009 w 4248"/>
                                <a:gd name="T63" fmla="*/ 3 h 11"/>
                                <a:gd name="T64" fmla="*/ 2691 w 4248"/>
                                <a:gd name="T65" fmla="*/ 8 h 11"/>
                                <a:gd name="T66" fmla="*/ 2475 w 4248"/>
                                <a:gd name="T67" fmla="*/ 3 h 11"/>
                                <a:gd name="T68" fmla="*/ 2735 w 4248"/>
                                <a:gd name="T69" fmla="*/ 3 h 11"/>
                                <a:gd name="T70" fmla="*/ 3870 w 4248"/>
                                <a:gd name="T71" fmla="*/ 2 h 11"/>
                                <a:gd name="T72" fmla="*/ 3901 w 4248"/>
                                <a:gd name="T73" fmla="*/ 2 h 11"/>
                                <a:gd name="T74" fmla="*/ 3939 w 4248"/>
                                <a:gd name="T75" fmla="*/ 2 h 11"/>
                                <a:gd name="T76" fmla="*/ 3965 w 4248"/>
                                <a:gd name="T77" fmla="*/ 2 h 11"/>
                                <a:gd name="T78" fmla="*/ 4014 w 4248"/>
                                <a:gd name="T79" fmla="*/ 3 h 11"/>
                                <a:gd name="T80" fmla="*/ 4154 w 4248"/>
                                <a:gd name="T81" fmla="*/ 3 h 11"/>
                                <a:gd name="T82" fmla="*/ 4172 w 4248"/>
                                <a:gd name="T83" fmla="*/ 3 h 11"/>
                                <a:gd name="T84" fmla="*/ 4207 w 4248"/>
                                <a:gd name="T85" fmla="*/ 3 h 11"/>
                                <a:gd name="T86" fmla="*/ 4236 w 4248"/>
                                <a:gd name="T87" fmla="*/ 6 h 11"/>
                                <a:gd name="T88" fmla="*/ 4248 w 4248"/>
                                <a:gd name="T89" fmla="*/ 6 h 11"/>
                                <a:gd name="T90" fmla="*/ 4237 w 4248"/>
                                <a:gd name="T91" fmla="*/ 9 h 11"/>
                                <a:gd name="T92" fmla="*/ 4224 w 4248"/>
                                <a:gd name="T93" fmla="*/ 9 h 11"/>
                                <a:gd name="T94" fmla="*/ 4222 w 4248"/>
                                <a:gd name="T95" fmla="*/ 8 h 11"/>
                                <a:gd name="T96" fmla="*/ 4199 w 4248"/>
                                <a:gd name="T97" fmla="*/ 6 h 11"/>
                                <a:gd name="T98" fmla="*/ 4184 w 4248"/>
                                <a:gd name="T99" fmla="*/ 6 h 11"/>
                                <a:gd name="T100" fmla="*/ 4175 w 4248"/>
                                <a:gd name="T101" fmla="*/ 4 h 11"/>
                                <a:gd name="T102" fmla="*/ 4152 w 4248"/>
                                <a:gd name="T103" fmla="*/ 7 h 11"/>
                                <a:gd name="T104" fmla="*/ 4117 w 4248"/>
                                <a:gd name="T105" fmla="*/ 7 h 11"/>
                                <a:gd name="T106" fmla="*/ 4004 w 4248"/>
                                <a:gd name="T107" fmla="*/ 7 h 11"/>
                                <a:gd name="T108" fmla="*/ 3633 w 4248"/>
                                <a:gd name="T109" fmla="*/ 2 h 11"/>
                                <a:gd name="T110" fmla="*/ 3762 w 4248"/>
                                <a:gd name="T111" fmla="*/ 0 h 11"/>
                                <a:gd name="T112" fmla="*/ 3604 w 4248"/>
                                <a:gd name="T113" fmla="*/ 2 h 11"/>
                                <a:gd name="T114" fmla="*/ 3348 w 4248"/>
                                <a:gd name="T115" fmla="*/ 8 h 11"/>
                                <a:gd name="T116" fmla="*/ 3029 w 4248"/>
                                <a:gd name="T117" fmla="*/ 4 h 11"/>
                                <a:gd name="T118" fmla="*/ 3167 w 4248"/>
                                <a:gd name="T119" fmla="*/ 3 h 11"/>
                                <a:gd name="T120" fmla="*/ 3380 w 4248"/>
                                <a:gd name="T121" fmla="*/ 2 h 11"/>
                                <a:gd name="T122" fmla="*/ 3465 w 4248"/>
                                <a:gd name="T123" fmla="*/ 2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6"/>
                                  </a:moveTo>
                                  <a:lnTo>
                                    <a:pt x="475" y="7"/>
                                  </a:lnTo>
                                  <a:lnTo>
                                    <a:pt x="483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7"/>
                                  </a:lnTo>
                                  <a:lnTo>
                                    <a:pt x="492" y="7"/>
                                  </a:lnTo>
                                  <a:lnTo>
                                    <a:pt x="491" y="7"/>
                                  </a:lnTo>
                                  <a:lnTo>
                                    <a:pt x="556" y="7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11"/>
                                  </a:lnTo>
                                  <a:lnTo>
                                    <a:pt x="175" y="11"/>
                                  </a:lnTo>
                                  <a:lnTo>
                                    <a:pt x="163" y="11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1" y="11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9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7"/>
                                  </a:lnTo>
                                  <a:lnTo>
                                    <a:pt x="415" y="7"/>
                                  </a:lnTo>
                                  <a:lnTo>
                                    <a:pt x="419" y="7"/>
                                  </a:lnTo>
                                  <a:lnTo>
                                    <a:pt x="425" y="7"/>
                                  </a:lnTo>
                                  <a:lnTo>
                                    <a:pt x="434" y="7"/>
                                  </a:lnTo>
                                  <a:lnTo>
                                    <a:pt x="444" y="7"/>
                                  </a:lnTo>
                                  <a:lnTo>
                                    <a:pt x="466" y="6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6"/>
                                  </a:lnTo>
                                  <a:lnTo>
                                    <a:pt x="982" y="6"/>
                                  </a:lnTo>
                                  <a:lnTo>
                                    <a:pt x="980" y="6"/>
                                  </a:lnTo>
                                  <a:lnTo>
                                    <a:pt x="1001" y="6"/>
                                  </a:lnTo>
                                  <a:lnTo>
                                    <a:pt x="1020" y="6"/>
                                  </a:lnTo>
                                  <a:lnTo>
                                    <a:pt x="1038" y="6"/>
                                  </a:lnTo>
                                  <a:lnTo>
                                    <a:pt x="1056" y="6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6"/>
                                  </a:lnTo>
                                  <a:lnTo>
                                    <a:pt x="1068" y="6"/>
                                  </a:lnTo>
                                  <a:lnTo>
                                    <a:pt x="1114" y="6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60" y="8"/>
                                  </a:lnTo>
                                  <a:lnTo>
                                    <a:pt x="560" y="6"/>
                                  </a:lnTo>
                                  <a:lnTo>
                                    <a:pt x="643" y="6"/>
                                  </a:lnTo>
                                  <a:lnTo>
                                    <a:pt x="726" y="6"/>
                                  </a:lnTo>
                                  <a:lnTo>
                                    <a:pt x="755" y="6"/>
                                  </a:lnTo>
                                  <a:lnTo>
                                    <a:pt x="753" y="6"/>
                                  </a:lnTo>
                                  <a:lnTo>
                                    <a:pt x="774" y="6"/>
                                  </a:lnTo>
                                  <a:lnTo>
                                    <a:pt x="798" y="6"/>
                                  </a:lnTo>
                                  <a:lnTo>
                                    <a:pt x="822" y="6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6"/>
                                  </a:lnTo>
                                  <a:lnTo>
                                    <a:pt x="910" y="6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6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6"/>
                                  </a:lnTo>
                                  <a:lnTo>
                                    <a:pt x="154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586" y="6"/>
                                  </a:lnTo>
                                  <a:lnTo>
                                    <a:pt x="1614" y="6"/>
                                  </a:lnTo>
                                  <a:lnTo>
                                    <a:pt x="1640" y="6"/>
                                  </a:lnTo>
                                  <a:lnTo>
                                    <a:pt x="1666" y="6"/>
                                  </a:lnTo>
                                  <a:lnTo>
                                    <a:pt x="1681" y="6"/>
                                  </a:lnTo>
                                  <a:lnTo>
                                    <a:pt x="1703" y="6"/>
                                  </a:lnTo>
                                  <a:lnTo>
                                    <a:pt x="1776" y="6"/>
                                  </a:lnTo>
                                  <a:lnTo>
                                    <a:pt x="1785" y="6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1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3" y="9"/>
                                  </a:lnTo>
                                  <a:lnTo>
                                    <a:pt x="1173" y="4"/>
                                  </a:lnTo>
                                  <a:lnTo>
                                    <a:pt x="1200" y="6"/>
                                  </a:lnTo>
                                  <a:lnTo>
                                    <a:pt x="119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203" y="7"/>
                                  </a:lnTo>
                                  <a:lnTo>
                                    <a:pt x="1209" y="7"/>
                                  </a:lnTo>
                                  <a:lnTo>
                                    <a:pt x="1236" y="6"/>
                                  </a:lnTo>
                                  <a:lnTo>
                                    <a:pt x="1233" y="7"/>
                                  </a:lnTo>
                                  <a:lnTo>
                                    <a:pt x="1260" y="6"/>
                                  </a:lnTo>
                                  <a:lnTo>
                                    <a:pt x="1296" y="7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6"/>
                                  </a:lnTo>
                                  <a:lnTo>
                                    <a:pt x="1370" y="7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2" y="6"/>
                                  </a:lnTo>
                                  <a:lnTo>
                                    <a:pt x="1374" y="6"/>
                                  </a:lnTo>
                                  <a:lnTo>
                                    <a:pt x="1378" y="6"/>
                                  </a:lnTo>
                                  <a:lnTo>
                                    <a:pt x="1382" y="6"/>
                                  </a:lnTo>
                                  <a:lnTo>
                                    <a:pt x="1386" y="6"/>
                                  </a:lnTo>
                                  <a:lnTo>
                                    <a:pt x="1389" y="6"/>
                                  </a:lnTo>
                                  <a:lnTo>
                                    <a:pt x="1395" y="6"/>
                                  </a:lnTo>
                                  <a:lnTo>
                                    <a:pt x="1401" y="6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3"/>
                                  </a:moveTo>
                                  <a:lnTo>
                                    <a:pt x="2365" y="3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399" y="7"/>
                                  </a:lnTo>
                                  <a:lnTo>
                                    <a:pt x="2395" y="7"/>
                                  </a:lnTo>
                                  <a:lnTo>
                                    <a:pt x="2397" y="7"/>
                                  </a:lnTo>
                                  <a:lnTo>
                                    <a:pt x="2254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8" y="8"/>
                                  </a:lnTo>
                                  <a:lnTo>
                                    <a:pt x="1788" y="6"/>
                                  </a:lnTo>
                                  <a:lnTo>
                                    <a:pt x="1850" y="6"/>
                                  </a:lnTo>
                                  <a:lnTo>
                                    <a:pt x="1932" y="6"/>
                                  </a:lnTo>
                                  <a:lnTo>
                                    <a:pt x="1931" y="6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6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3"/>
                                  </a:lnTo>
                                  <a:lnTo>
                                    <a:pt x="2354" y="3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3"/>
                                  </a:lnTo>
                                  <a:lnTo>
                                    <a:pt x="2945" y="3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3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3"/>
                                  </a:lnTo>
                                  <a:lnTo>
                                    <a:pt x="3000" y="3"/>
                                  </a:lnTo>
                                  <a:lnTo>
                                    <a:pt x="3008" y="3"/>
                                  </a:lnTo>
                                  <a:lnTo>
                                    <a:pt x="3007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5" y="3"/>
                                  </a:lnTo>
                                  <a:lnTo>
                                    <a:pt x="3015" y="7"/>
                                  </a:lnTo>
                                  <a:lnTo>
                                    <a:pt x="3004" y="7"/>
                                  </a:lnTo>
                                  <a:lnTo>
                                    <a:pt x="2953" y="6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7"/>
                                  </a:lnTo>
                                  <a:lnTo>
                                    <a:pt x="2403" y="7"/>
                                  </a:lnTo>
                                  <a:lnTo>
                                    <a:pt x="2403" y="4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5" y="3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2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3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2"/>
                                  </a:lnTo>
                                  <a:lnTo>
                                    <a:pt x="3890" y="2"/>
                                  </a:lnTo>
                                  <a:lnTo>
                                    <a:pt x="3901" y="2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2"/>
                                  </a:lnTo>
                                  <a:lnTo>
                                    <a:pt x="3919" y="2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2"/>
                                  </a:lnTo>
                                  <a:lnTo>
                                    <a:pt x="3949" y="2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1" y="3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3"/>
                                  </a:lnTo>
                                  <a:lnTo>
                                    <a:pt x="4037" y="3"/>
                                  </a:lnTo>
                                  <a:lnTo>
                                    <a:pt x="4097" y="3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4" y="3"/>
                                  </a:lnTo>
                                  <a:lnTo>
                                    <a:pt x="4156" y="3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2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3"/>
                                  </a:lnTo>
                                  <a:lnTo>
                                    <a:pt x="4177" y="3"/>
                                  </a:lnTo>
                                  <a:lnTo>
                                    <a:pt x="4181" y="3"/>
                                  </a:lnTo>
                                  <a:lnTo>
                                    <a:pt x="4188" y="3"/>
                                  </a:lnTo>
                                  <a:lnTo>
                                    <a:pt x="4194" y="3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3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6"/>
                                  </a:lnTo>
                                  <a:lnTo>
                                    <a:pt x="4237" y="6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7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1" y="9"/>
                                  </a:lnTo>
                                  <a:lnTo>
                                    <a:pt x="4237" y="9"/>
                                  </a:lnTo>
                                  <a:lnTo>
                                    <a:pt x="4233" y="9"/>
                                  </a:lnTo>
                                  <a:lnTo>
                                    <a:pt x="4230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0" y="7"/>
                                  </a:lnTo>
                                  <a:lnTo>
                                    <a:pt x="4216" y="6"/>
                                  </a:lnTo>
                                  <a:lnTo>
                                    <a:pt x="4212" y="6"/>
                                  </a:lnTo>
                                  <a:lnTo>
                                    <a:pt x="4206" y="6"/>
                                  </a:lnTo>
                                  <a:lnTo>
                                    <a:pt x="4199" y="6"/>
                                  </a:lnTo>
                                  <a:lnTo>
                                    <a:pt x="4197" y="6"/>
                                  </a:lnTo>
                                  <a:lnTo>
                                    <a:pt x="4193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90" y="6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6"/>
                                  </a:lnTo>
                                  <a:lnTo>
                                    <a:pt x="4184" y="6"/>
                                  </a:lnTo>
                                  <a:lnTo>
                                    <a:pt x="4182" y="6"/>
                                  </a:lnTo>
                                  <a:lnTo>
                                    <a:pt x="4180" y="6"/>
                                  </a:lnTo>
                                  <a:lnTo>
                                    <a:pt x="4177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6" y="6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6"/>
                                  </a:lnTo>
                                  <a:lnTo>
                                    <a:pt x="4163" y="6"/>
                                  </a:lnTo>
                                  <a:lnTo>
                                    <a:pt x="4158" y="6"/>
                                  </a:lnTo>
                                  <a:lnTo>
                                    <a:pt x="4152" y="7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7"/>
                                  </a:lnTo>
                                  <a:lnTo>
                                    <a:pt x="4125" y="6"/>
                                  </a:lnTo>
                                  <a:lnTo>
                                    <a:pt x="4117" y="7"/>
                                  </a:lnTo>
                                  <a:lnTo>
                                    <a:pt x="4108" y="7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7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7"/>
                                  </a:lnTo>
                                  <a:lnTo>
                                    <a:pt x="3942" y="6"/>
                                  </a:lnTo>
                                  <a:lnTo>
                                    <a:pt x="3911" y="6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6"/>
                                  </a:lnTo>
                                  <a:lnTo>
                                    <a:pt x="3635" y="6"/>
                                  </a:lnTo>
                                  <a:lnTo>
                                    <a:pt x="3633" y="6"/>
                                  </a:lnTo>
                                  <a:lnTo>
                                    <a:pt x="3633" y="2"/>
                                  </a:lnTo>
                                  <a:lnTo>
                                    <a:pt x="3656" y="2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2"/>
                                  </a:lnTo>
                                  <a:lnTo>
                                    <a:pt x="3707" y="2"/>
                                  </a:lnTo>
                                  <a:lnTo>
                                    <a:pt x="3722" y="2"/>
                                  </a:lnTo>
                                  <a:lnTo>
                                    <a:pt x="3736" y="2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2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2"/>
                                  </a:lnTo>
                                  <a:lnTo>
                                    <a:pt x="3604" y="2"/>
                                  </a:lnTo>
                                  <a:lnTo>
                                    <a:pt x="3601" y="2"/>
                                  </a:lnTo>
                                  <a:lnTo>
                                    <a:pt x="3626" y="2"/>
                                  </a:lnTo>
                                  <a:lnTo>
                                    <a:pt x="3629" y="2"/>
                                  </a:lnTo>
                                  <a:lnTo>
                                    <a:pt x="3629" y="6"/>
                                  </a:lnTo>
                                  <a:lnTo>
                                    <a:pt x="3576" y="6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6"/>
                                  </a:lnTo>
                                  <a:lnTo>
                                    <a:pt x="3172" y="6"/>
                                  </a:lnTo>
                                  <a:lnTo>
                                    <a:pt x="3108" y="6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9" y="7"/>
                                  </a:lnTo>
                                  <a:lnTo>
                                    <a:pt x="3019" y="3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3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3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3"/>
                                  </a:lnTo>
                                  <a:lnTo>
                                    <a:pt x="3367" y="2"/>
                                  </a:lnTo>
                                  <a:lnTo>
                                    <a:pt x="3368" y="2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2"/>
                                  </a:lnTo>
                                  <a:lnTo>
                                    <a:pt x="3465" y="2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50212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6759575" y="501332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/>
                          </wps:cNvSpPr>
                          <wps:spPr bwMode="auto">
                            <a:xfrm>
                              <a:off x="6824663" y="4067175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2"/>
                                <a:gd name="T2" fmla="*/ 7 w 8"/>
                                <a:gd name="T3" fmla="*/ 0 h 2"/>
                                <a:gd name="T4" fmla="*/ 8 w 8"/>
                                <a:gd name="T5" fmla="*/ 0 h 2"/>
                                <a:gd name="T6" fmla="*/ 7 w 8"/>
                                <a:gd name="T7" fmla="*/ 2 h 2"/>
                                <a:gd name="T8" fmla="*/ 0 w 8"/>
                                <a:gd name="T9" fmla="*/ 2 h 2"/>
                                <a:gd name="T10" fmla="*/ 5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/>
                          </wps:cNvSpPr>
                          <wps:spPr bwMode="auto">
                            <a:xfrm>
                              <a:off x="6781800" y="40671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3"/>
                                <a:gd name="T2" fmla="*/ 22 w 22"/>
                                <a:gd name="T3" fmla="*/ 0 h 3"/>
                                <a:gd name="T4" fmla="*/ 1 w 22"/>
                                <a:gd name="T5" fmla="*/ 3 h 3"/>
                                <a:gd name="T6" fmla="*/ 1 w 22"/>
                                <a:gd name="T7" fmla="*/ 3 h 3"/>
                                <a:gd name="T8" fmla="*/ 0 w 22"/>
                                <a:gd name="T9" fmla="*/ 3 h 3"/>
                                <a:gd name="T10" fmla="*/ 2 w 22"/>
                                <a:gd name="T11" fmla="*/ 3 h 3"/>
                                <a:gd name="T12" fmla="*/ 5 w 22"/>
                                <a:gd name="T13" fmla="*/ 3 h 3"/>
                                <a:gd name="T14" fmla="*/ 9 w 22"/>
                                <a:gd name="T15" fmla="*/ 2 h 3"/>
                                <a:gd name="T16" fmla="*/ 13 w 22"/>
                                <a:gd name="T17" fmla="*/ 2 h 3"/>
                                <a:gd name="T18" fmla="*/ 18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751638" y="4071938"/>
                              <a:ext cx="20638" cy="0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13 w 13"/>
                                <a:gd name="T2" fmla="*/ 12 w 13"/>
                                <a:gd name="T3" fmla="*/ 11 w 13"/>
                                <a:gd name="T4" fmla="*/ 9 w 13"/>
                                <a:gd name="T5" fmla="*/ 7 w 13"/>
                                <a:gd name="T6" fmla="*/ 5 w 13"/>
                                <a:gd name="T7" fmla="*/ 3 w 13"/>
                                <a:gd name="T8" fmla="*/ 0 w 13"/>
                                <a:gd name="T9" fmla="*/ 2 w 13"/>
                                <a:gd name="T10" fmla="*/ 5 w 13"/>
                                <a:gd name="T11" fmla="*/ 8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8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/>
                          </wps:cNvSpPr>
                          <wps:spPr bwMode="auto">
                            <a:xfrm>
                              <a:off x="5668963" y="40719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0" y="40703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557 w 4248"/>
                                <a:gd name="T3" fmla="*/ 2 h 10"/>
                                <a:gd name="T4" fmla="*/ 1773 w 4248"/>
                                <a:gd name="T5" fmla="*/ 8 h 10"/>
                                <a:gd name="T6" fmla="*/ 1515 w 4248"/>
                                <a:gd name="T7" fmla="*/ 8 h 10"/>
                                <a:gd name="T8" fmla="*/ 1289 w 4248"/>
                                <a:gd name="T9" fmla="*/ 8 h 10"/>
                                <a:gd name="T10" fmla="*/ 1242 w 4248"/>
                                <a:gd name="T11" fmla="*/ 8 h 10"/>
                                <a:gd name="T12" fmla="*/ 1517 w 4248"/>
                                <a:gd name="T13" fmla="*/ 2 h 10"/>
                                <a:gd name="T14" fmla="*/ 1233 w 4248"/>
                                <a:gd name="T15" fmla="*/ 8 h 10"/>
                                <a:gd name="T16" fmla="*/ 1160 w 4248"/>
                                <a:gd name="T17" fmla="*/ 10 h 10"/>
                                <a:gd name="T18" fmla="*/ 873 w 4248"/>
                                <a:gd name="T19" fmla="*/ 9 h 10"/>
                                <a:gd name="T20" fmla="*/ 806 w 4248"/>
                                <a:gd name="T21" fmla="*/ 9 h 10"/>
                                <a:gd name="T22" fmla="*/ 668 w 4248"/>
                                <a:gd name="T23" fmla="*/ 9 h 10"/>
                                <a:gd name="T24" fmla="*/ 899 w 4248"/>
                                <a:gd name="T25" fmla="*/ 2 h 10"/>
                                <a:gd name="T26" fmla="*/ 2225 w 4248"/>
                                <a:gd name="T27" fmla="*/ 6 h 10"/>
                                <a:gd name="T28" fmla="*/ 1910 w 4248"/>
                                <a:gd name="T29" fmla="*/ 8 h 10"/>
                                <a:gd name="T30" fmla="*/ 1862 w 4248"/>
                                <a:gd name="T31" fmla="*/ 8 h 10"/>
                                <a:gd name="T32" fmla="*/ 1852 w 4248"/>
                                <a:gd name="T33" fmla="*/ 6 h 10"/>
                                <a:gd name="T34" fmla="*/ 2380 w 4248"/>
                                <a:gd name="T35" fmla="*/ 2 h 10"/>
                                <a:gd name="T36" fmla="*/ 3685 w 4248"/>
                                <a:gd name="T37" fmla="*/ 2 h 10"/>
                                <a:gd name="T38" fmla="*/ 3474 w 4248"/>
                                <a:gd name="T39" fmla="*/ 5 h 10"/>
                                <a:gd name="T40" fmla="*/ 3281 w 4248"/>
                                <a:gd name="T41" fmla="*/ 6 h 10"/>
                                <a:gd name="T42" fmla="*/ 3210 w 4248"/>
                                <a:gd name="T43" fmla="*/ 5 h 10"/>
                                <a:gd name="T44" fmla="*/ 3082 w 4248"/>
                                <a:gd name="T45" fmla="*/ 6 h 10"/>
                                <a:gd name="T46" fmla="*/ 3504 w 4248"/>
                                <a:gd name="T47" fmla="*/ 2 h 10"/>
                                <a:gd name="T48" fmla="*/ 26 w 4248"/>
                                <a:gd name="T49" fmla="*/ 1 h 10"/>
                                <a:gd name="T50" fmla="*/ 26 w 4248"/>
                                <a:gd name="T51" fmla="*/ 2 h 10"/>
                                <a:gd name="T52" fmla="*/ 42 w 4248"/>
                                <a:gd name="T53" fmla="*/ 5 h 10"/>
                                <a:gd name="T54" fmla="*/ 64 w 4248"/>
                                <a:gd name="T55" fmla="*/ 5 h 10"/>
                                <a:gd name="T56" fmla="*/ 72 w 4248"/>
                                <a:gd name="T57" fmla="*/ 5 h 10"/>
                                <a:gd name="T58" fmla="*/ 90 w 4248"/>
                                <a:gd name="T59" fmla="*/ 5 h 10"/>
                                <a:gd name="T60" fmla="*/ 123 w 4248"/>
                                <a:gd name="T61" fmla="*/ 5 h 10"/>
                                <a:gd name="T62" fmla="*/ 179 w 4248"/>
                                <a:gd name="T63" fmla="*/ 4 h 10"/>
                                <a:gd name="T64" fmla="*/ 618 w 4248"/>
                                <a:gd name="T65" fmla="*/ 5 h 10"/>
                                <a:gd name="T66" fmla="*/ 512 w 4248"/>
                                <a:gd name="T67" fmla="*/ 9 h 10"/>
                                <a:gd name="T68" fmla="*/ 364 w 4248"/>
                                <a:gd name="T69" fmla="*/ 9 h 10"/>
                                <a:gd name="T70" fmla="*/ 319 w 4248"/>
                                <a:gd name="T71" fmla="*/ 9 h 10"/>
                                <a:gd name="T72" fmla="*/ 281 w 4248"/>
                                <a:gd name="T73" fmla="*/ 9 h 10"/>
                                <a:gd name="T74" fmla="*/ 242 w 4248"/>
                                <a:gd name="T75" fmla="*/ 8 h 10"/>
                                <a:gd name="T76" fmla="*/ 151 w 4248"/>
                                <a:gd name="T77" fmla="*/ 8 h 10"/>
                                <a:gd name="T78" fmla="*/ 81 w 4248"/>
                                <a:gd name="T79" fmla="*/ 9 h 10"/>
                                <a:gd name="T80" fmla="*/ 48 w 4248"/>
                                <a:gd name="T81" fmla="*/ 9 h 10"/>
                                <a:gd name="T82" fmla="*/ 14 w 4248"/>
                                <a:gd name="T83" fmla="*/ 6 h 10"/>
                                <a:gd name="T84" fmla="*/ 0 w 4248"/>
                                <a:gd name="T85" fmla="*/ 5 h 10"/>
                                <a:gd name="T86" fmla="*/ 7 w 4248"/>
                                <a:gd name="T87" fmla="*/ 1 h 10"/>
                                <a:gd name="T88" fmla="*/ 3076 w 4248"/>
                                <a:gd name="T89" fmla="*/ 1 h 10"/>
                                <a:gd name="T90" fmla="*/ 3045 w 4248"/>
                                <a:gd name="T91" fmla="*/ 4 h 10"/>
                                <a:gd name="T92" fmla="*/ 2888 w 4248"/>
                                <a:gd name="T93" fmla="*/ 5 h 10"/>
                                <a:gd name="T94" fmla="*/ 2862 w 4248"/>
                                <a:gd name="T95" fmla="*/ 5 h 10"/>
                                <a:gd name="T96" fmla="*/ 2752 w 4248"/>
                                <a:gd name="T97" fmla="*/ 5 h 10"/>
                                <a:gd name="T98" fmla="*/ 2567 w 4248"/>
                                <a:gd name="T99" fmla="*/ 5 h 10"/>
                                <a:gd name="T100" fmla="*/ 2559 w 4248"/>
                                <a:gd name="T101" fmla="*/ 1 h 10"/>
                                <a:gd name="T102" fmla="*/ 2650 w 4248"/>
                                <a:gd name="T103" fmla="*/ 2 h 10"/>
                                <a:gd name="T104" fmla="*/ 4092 w 4248"/>
                                <a:gd name="T105" fmla="*/ 1 h 10"/>
                                <a:gd name="T106" fmla="*/ 4176 w 4248"/>
                                <a:gd name="T107" fmla="*/ 0 h 10"/>
                                <a:gd name="T108" fmla="*/ 4186 w 4248"/>
                                <a:gd name="T109" fmla="*/ 0 h 10"/>
                                <a:gd name="T110" fmla="*/ 4228 w 4248"/>
                                <a:gd name="T111" fmla="*/ 0 h 10"/>
                                <a:gd name="T112" fmla="*/ 4248 w 4248"/>
                                <a:gd name="T113" fmla="*/ 1 h 10"/>
                                <a:gd name="T114" fmla="*/ 3946 w 4248"/>
                                <a:gd name="T115" fmla="*/ 2 h 10"/>
                                <a:gd name="T116" fmla="*/ 3823 w 4248"/>
                                <a:gd name="T117" fmla="*/ 4 h 10"/>
                                <a:gd name="T118" fmla="*/ 3769 w 4248"/>
                                <a:gd name="T119" fmla="*/ 4 h 10"/>
                                <a:gd name="T120" fmla="*/ 3696 w 4248"/>
                                <a:gd name="T121" fmla="*/ 4 h 10"/>
                                <a:gd name="T122" fmla="*/ 4036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10"/>
                                  </a:moveTo>
                                  <a:lnTo>
                                    <a:pt x="1160" y="10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10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852" y="4"/>
                                  </a:move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2" y="4"/>
                                  </a:lnTo>
                                  <a:close/>
                                  <a:moveTo>
                                    <a:pt x="1517" y="2"/>
                                  </a:moveTo>
                                  <a:lnTo>
                                    <a:pt x="1557" y="2"/>
                                  </a:lnTo>
                                  <a:lnTo>
                                    <a:pt x="1597" y="2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7" y="4"/>
                                  </a:lnTo>
                                  <a:lnTo>
                                    <a:pt x="1847" y="6"/>
                                  </a:lnTo>
                                  <a:lnTo>
                                    <a:pt x="1810" y="8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8"/>
                                  </a:lnTo>
                                  <a:lnTo>
                                    <a:pt x="1749" y="8"/>
                                  </a:lnTo>
                                  <a:lnTo>
                                    <a:pt x="1750" y="6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8"/>
                                  </a:lnTo>
                                  <a:lnTo>
                                    <a:pt x="1698" y="8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9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7" y="8"/>
                                  </a:lnTo>
                                  <a:lnTo>
                                    <a:pt x="1237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2"/>
                                  </a:lnTo>
                                  <a:close/>
                                  <a:moveTo>
                                    <a:pt x="899" y="2"/>
                                  </a:moveTo>
                                  <a:lnTo>
                                    <a:pt x="1037" y="5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5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32" y="4"/>
                                  </a:lnTo>
                                  <a:lnTo>
                                    <a:pt x="1233" y="8"/>
                                  </a:lnTo>
                                  <a:lnTo>
                                    <a:pt x="1219" y="6"/>
                                  </a:lnTo>
                                  <a:lnTo>
                                    <a:pt x="1198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97" y="6"/>
                                  </a:lnTo>
                                  <a:lnTo>
                                    <a:pt x="1195" y="6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10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7" y="9"/>
                                  </a:lnTo>
                                  <a:lnTo>
                                    <a:pt x="855" y="9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9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3" y="9"/>
                                  </a:lnTo>
                                  <a:lnTo>
                                    <a:pt x="623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2"/>
                                  </a:lnTo>
                                  <a:close/>
                                  <a:moveTo>
                                    <a:pt x="2462" y="2"/>
                                  </a:moveTo>
                                  <a:lnTo>
                                    <a:pt x="2462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6"/>
                                  </a:lnTo>
                                  <a:lnTo>
                                    <a:pt x="2225" y="6"/>
                                  </a:lnTo>
                                  <a:lnTo>
                                    <a:pt x="2218" y="6"/>
                                  </a:lnTo>
                                  <a:lnTo>
                                    <a:pt x="2172" y="6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3" y="8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09" y="6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5" y="6"/>
                                  </a:lnTo>
                                  <a:lnTo>
                                    <a:pt x="1852" y="6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992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2"/>
                                  </a:lnTo>
                                  <a:lnTo>
                                    <a:pt x="2347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413" y="2"/>
                                  </a:lnTo>
                                  <a:lnTo>
                                    <a:pt x="2462" y="2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2" y="1"/>
                                  </a:lnTo>
                                  <a:lnTo>
                                    <a:pt x="3639" y="2"/>
                                  </a:lnTo>
                                  <a:lnTo>
                                    <a:pt x="3685" y="2"/>
                                  </a:lnTo>
                                  <a:lnTo>
                                    <a:pt x="3692" y="2"/>
                                  </a:lnTo>
                                  <a:lnTo>
                                    <a:pt x="3692" y="4"/>
                                  </a:lnTo>
                                  <a:lnTo>
                                    <a:pt x="3607" y="5"/>
                                  </a:lnTo>
                                  <a:lnTo>
                                    <a:pt x="3520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6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6"/>
                                  </a:lnTo>
                                  <a:lnTo>
                                    <a:pt x="3281" y="6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58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6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6"/>
                                  </a:lnTo>
                                  <a:lnTo>
                                    <a:pt x="3082" y="6"/>
                                  </a:lnTo>
                                  <a:lnTo>
                                    <a:pt x="3082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2"/>
                                  </a:lnTo>
                                  <a:lnTo>
                                    <a:pt x="3504" y="2"/>
                                  </a:lnTo>
                                  <a:lnTo>
                                    <a:pt x="3523" y="2"/>
                                  </a:lnTo>
                                  <a:lnTo>
                                    <a:pt x="3549" y="2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1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76" y="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4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49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79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6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8" y="5"/>
                                  </a:lnTo>
                                  <a:lnTo>
                                    <a:pt x="618" y="9"/>
                                  </a:lnTo>
                                  <a:lnTo>
                                    <a:pt x="593" y="9"/>
                                  </a:lnTo>
                                  <a:lnTo>
                                    <a:pt x="572" y="9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6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10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10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5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4" y="6"/>
                                  </a:lnTo>
                                  <a:lnTo>
                                    <a:pt x="13" y="6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6"/>
                                  </a:lnTo>
                                  <a:lnTo>
                                    <a:pt x="7" y="6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3" y="0"/>
                                  </a:moveTo>
                                  <a:lnTo>
                                    <a:pt x="2957" y="1"/>
                                  </a:lnTo>
                                  <a:lnTo>
                                    <a:pt x="3076" y="1"/>
                                  </a:lnTo>
                                  <a:lnTo>
                                    <a:pt x="3076" y="6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1" y="5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6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6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3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0" y="5"/>
                                  </a:lnTo>
                                  <a:lnTo>
                                    <a:pt x="2468" y="5"/>
                                  </a:lnTo>
                                  <a:lnTo>
                                    <a:pt x="2468" y="2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2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2"/>
                                  </a:lnTo>
                                  <a:lnTo>
                                    <a:pt x="2623" y="2"/>
                                  </a:lnTo>
                                  <a:lnTo>
                                    <a:pt x="2652" y="2"/>
                                  </a:lnTo>
                                  <a:lnTo>
                                    <a:pt x="2651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650" y="2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3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1"/>
                                  </a:lnTo>
                                  <a:lnTo>
                                    <a:pt x="4183" y="1"/>
                                  </a:lnTo>
                                  <a:lnTo>
                                    <a:pt x="4185" y="1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1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1"/>
                                  </a:lnTo>
                                  <a:lnTo>
                                    <a:pt x="4058" y="2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2"/>
                                  </a:lnTo>
                                  <a:lnTo>
                                    <a:pt x="3838" y="2"/>
                                  </a:lnTo>
                                  <a:lnTo>
                                    <a:pt x="3840" y="4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5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6" y="4"/>
                                  </a:lnTo>
                                  <a:lnTo>
                                    <a:pt x="3696" y="2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1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40767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/>
                          </wps:cNvSpPr>
                          <wps:spPr bwMode="auto">
                            <a:xfrm>
                              <a:off x="76200" y="40846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/>
                          </wps:cNvSpPr>
                          <wps:spPr bwMode="auto">
                            <a:xfrm>
                              <a:off x="6350" y="3146425"/>
                              <a:ext cx="12700" cy="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4 w 8"/>
                                <a:gd name="T2" fmla="*/ 3 w 8"/>
                                <a:gd name="T3" fmla="*/ 1 w 8"/>
                                <a:gd name="T4" fmla="*/ 0 w 8"/>
                                <a:gd name="T5" fmla="*/ 1 w 8"/>
                                <a:gd name="T6" fmla="*/ 4 w 8"/>
                                <a:gd name="T7" fmla="*/ 8 w 8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8">
                                  <a:moveTo>
                                    <a:pt x="8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/>
                          </wps:cNvSpPr>
                          <wps:spPr bwMode="auto">
                            <a:xfrm>
                              <a:off x="26988" y="3141663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1 h 3"/>
                                <a:gd name="T6" fmla="*/ 20 w 22"/>
                                <a:gd name="T7" fmla="*/ 1 h 3"/>
                                <a:gd name="T8" fmla="*/ 17 w 22"/>
                                <a:gd name="T9" fmla="*/ 1 h 3"/>
                                <a:gd name="T10" fmla="*/ 13 w 22"/>
                                <a:gd name="T11" fmla="*/ 1 h 3"/>
                                <a:gd name="T12" fmla="*/ 9 w 22"/>
                                <a:gd name="T13" fmla="*/ 3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/>
                          </wps:cNvSpPr>
                          <wps:spPr bwMode="auto">
                            <a:xfrm>
                              <a:off x="71438" y="3141663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1"/>
                                <a:gd name="T2" fmla="*/ 11 w 13"/>
                                <a:gd name="T3" fmla="*/ 1 h 1"/>
                                <a:gd name="T4" fmla="*/ 7 w 13"/>
                                <a:gd name="T5" fmla="*/ 1 h 1"/>
                                <a:gd name="T6" fmla="*/ 5 w 13"/>
                                <a:gd name="T7" fmla="*/ 1 h 1"/>
                                <a:gd name="T8" fmla="*/ 0 w 13"/>
                                <a:gd name="T9" fmla="*/ 1 h 1"/>
                                <a:gd name="T10" fmla="*/ 1 w 13"/>
                                <a:gd name="T11" fmla="*/ 1 h 1"/>
                                <a:gd name="T12" fmla="*/ 2 w 13"/>
                                <a:gd name="T13" fmla="*/ 0 h 1"/>
                                <a:gd name="T14" fmla="*/ 3 w 13"/>
                                <a:gd name="T15" fmla="*/ 0 h 1"/>
                                <a:gd name="T16" fmla="*/ 6 w 13"/>
                                <a:gd name="T17" fmla="*/ 0 h 1"/>
                                <a:gd name="T18" fmla="*/ 7 w 13"/>
                                <a:gd name="T19" fmla="*/ 0 h 1"/>
                                <a:gd name="T20" fmla="*/ 10 w 13"/>
                                <a:gd name="T21" fmla="*/ 0 h 1"/>
                                <a:gd name="T22" fmla="*/ 13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13" y="0"/>
                                  </a:moveTo>
                                  <a:lnTo>
                                    <a:pt x="11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1169988" y="3141663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3128963"/>
                              <a:ext cx="6743700" cy="17463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7 h 11"/>
                                <a:gd name="T2" fmla="*/ 516 w 4248"/>
                                <a:gd name="T3" fmla="*/ 8 h 11"/>
                                <a:gd name="T4" fmla="*/ 203 w 4248"/>
                                <a:gd name="T5" fmla="*/ 11 h 11"/>
                                <a:gd name="T6" fmla="*/ 72 w 4248"/>
                                <a:gd name="T7" fmla="*/ 11 h 11"/>
                                <a:gd name="T8" fmla="*/ 68 w 4248"/>
                                <a:gd name="T9" fmla="*/ 9 h 11"/>
                                <a:gd name="T10" fmla="*/ 57 w 4248"/>
                                <a:gd name="T11" fmla="*/ 11 h 11"/>
                                <a:gd name="T12" fmla="*/ 1 w 4248"/>
                                <a:gd name="T13" fmla="*/ 9 h 11"/>
                                <a:gd name="T14" fmla="*/ 94 w 4248"/>
                                <a:gd name="T15" fmla="*/ 9 h 11"/>
                                <a:gd name="T16" fmla="*/ 408 w 4248"/>
                                <a:gd name="T17" fmla="*/ 7 h 11"/>
                                <a:gd name="T18" fmla="*/ 444 w 4248"/>
                                <a:gd name="T19" fmla="*/ 5 h 11"/>
                                <a:gd name="T20" fmla="*/ 967 w 4248"/>
                                <a:gd name="T21" fmla="*/ 5 h 11"/>
                                <a:gd name="T22" fmla="*/ 1056 w 4248"/>
                                <a:gd name="T23" fmla="*/ 4 h 11"/>
                                <a:gd name="T24" fmla="*/ 1169 w 4248"/>
                                <a:gd name="T25" fmla="*/ 8 h 11"/>
                                <a:gd name="T26" fmla="*/ 725 w 4248"/>
                                <a:gd name="T27" fmla="*/ 8 h 11"/>
                                <a:gd name="T28" fmla="*/ 558 w 4248"/>
                                <a:gd name="T29" fmla="*/ 8 h 11"/>
                                <a:gd name="T30" fmla="*/ 798 w 4248"/>
                                <a:gd name="T31" fmla="*/ 4 h 11"/>
                                <a:gd name="T32" fmla="*/ 1546 w 4248"/>
                                <a:gd name="T33" fmla="*/ 5 h 11"/>
                                <a:gd name="T34" fmla="*/ 1703 w 4248"/>
                                <a:gd name="T35" fmla="*/ 4 h 11"/>
                                <a:gd name="T36" fmla="*/ 1657 w 4248"/>
                                <a:gd name="T37" fmla="*/ 8 h 11"/>
                                <a:gd name="T38" fmla="*/ 1500 w 4248"/>
                                <a:gd name="T39" fmla="*/ 9 h 11"/>
                                <a:gd name="T40" fmla="*/ 1198 w 4248"/>
                                <a:gd name="T41" fmla="*/ 5 h 11"/>
                                <a:gd name="T42" fmla="*/ 1260 w 4248"/>
                                <a:gd name="T43" fmla="*/ 5 h 11"/>
                                <a:gd name="T44" fmla="*/ 1374 w 4248"/>
                                <a:gd name="T45" fmla="*/ 4 h 11"/>
                                <a:gd name="T46" fmla="*/ 1404 w 4248"/>
                                <a:gd name="T47" fmla="*/ 4 h 11"/>
                                <a:gd name="T48" fmla="*/ 2395 w 4248"/>
                                <a:gd name="T49" fmla="*/ 2 h 11"/>
                                <a:gd name="T50" fmla="*/ 2395 w 4248"/>
                                <a:gd name="T51" fmla="*/ 5 h 11"/>
                                <a:gd name="T52" fmla="*/ 1868 w 4248"/>
                                <a:gd name="T53" fmla="*/ 7 h 11"/>
                                <a:gd name="T54" fmla="*/ 2015 w 4248"/>
                                <a:gd name="T55" fmla="*/ 4 h 11"/>
                                <a:gd name="T56" fmla="*/ 2338 w 4248"/>
                                <a:gd name="T57" fmla="*/ 3 h 11"/>
                                <a:gd name="T58" fmla="*/ 2951 w 4248"/>
                                <a:gd name="T59" fmla="*/ 2 h 11"/>
                                <a:gd name="T60" fmla="*/ 2958 w 4248"/>
                                <a:gd name="T61" fmla="*/ 2 h 11"/>
                                <a:gd name="T62" fmla="*/ 3006 w 4248"/>
                                <a:gd name="T63" fmla="*/ 3 h 11"/>
                                <a:gd name="T64" fmla="*/ 2731 w 4248"/>
                                <a:gd name="T65" fmla="*/ 7 h 11"/>
                                <a:gd name="T66" fmla="*/ 2437 w 4248"/>
                                <a:gd name="T67" fmla="*/ 3 h 11"/>
                                <a:gd name="T68" fmla="*/ 2550 w 4248"/>
                                <a:gd name="T69" fmla="*/ 3 h 11"/>
                                <a:gd name="T70" fmla="*/ 3762 w 4248"/>
                                <a:gd name="T71" fmla="*/ 0 h 11"/>
                                <a:gd name="T72" fmla="*/ 3892 w 4248"/>
                                <a:gd name="T73" fmla="*/ 0 h 11"/>
                                <a:gd name="T74" fmla="*/ 3934 w 4248"/>
                                <a:gd name="T75" fmla="*/ 2 h 11"/>
                                <a:gd name="T76" fmla="*/ 3966 w 4248"/>
                                <a:gd name="T77" fmla="*/ 0 h 11"/>
                                <a:gd name="T78" fmla="*/ 4015 w 4248"/>
                                <a:gd name="T79" fmla="*/ 3 h 11"/>
                                <a:gd name="T80" fmla="*/ 4155 w 4248"/>
                                <a:gd name="T81" fmla="*/ 2 h 11"/>
                                <a:gd name="T82" fmla="*/ 4169 w 4248"/>
                                <a:gd name="T83" fmla="*/ 2 h 11"/>
                                <a:gd name="T84" fmla="*/ 4199 w 4248"/>
                                <a:gd name="T85" fmla="*/ 2 h 11"/>
                                <a:gd name="T86" fmla="*/ 4235 w 4248"/>
                                <a:gd name="T87" fmla="*/ 4 h 11"/>
                                <a:gd name="T88" fmla="*/ 4248 w 4248"/>
                                <a:gd name="T89" fmla="*/ 5 h 11"/>
                                <a:gd name="T90" fmla="*/ 4235 w 4248"/>
                                <a:gd name="T91" fmla="*/ 8 h 11"/>
                                <a:gd name="T92" fmla="*/ 4226 w 4248"/>
                                <a:gd name="T93" fmla="*/ 8 h 11"/>
                                <a:gd name="T94" fmla="*/ 4223 w 4248"/>
                                <a:gd name="T95" fmla="*/ 7 h 11"/>
                                <a:gd name="T96" fmla="*/ 4197 w 4248"/>
                                <a:gd name="T97" fmla="*/ 5 h 11"/>
                                <a:gd name="T98" fmla="*/ 4182 w 4248"/>
                                <a:gd name="T99" fmla="*/ 5 h 11"/>
                                <a:gd name="T100" fmla="*/ 4175 w 4248"/>
                                <a:gd name="T101" fmla="*/ 4 h 11"/>
                                <a:gd name="T102" fmla="*/ 4146 w 4248"/>
                                <a:gd name="T103" fmla="*/ 7 h 11"/>
                                <a:gd name="T104" fmla="*/ 4108 w 4248"/>
                                <a:gd name="T105" fmla="*/ 5 h 11"/>
                                <a:gd name="T106" fmla="*/ 3942 w 4248"/>
                                <a:gd name="T107" fmla="*/ 4 h 11"/>
                                <a:gd name="T108" fmla="*/ 3655 w 4248"/>
                                <a:gd name="T109" fmla="*/ 0 h 11"/>
                                <a:gd name="T110" fmla="*/ 3482 w 4248"/>
                                <a:gd name="T111" fmla="*/ 0 h 11"/>
                                <a:gd name="T112" fmla="*/ 3601 w 4248"/>
                                <a:gd name="T113" fmla="*/ 0 h 11"/>
                                <a:gd name="T114" fmla="*/ 3211 w 4248"/>
                                <a:gd name="T115" fmla="*/ 5 h 11"/>
                                <a:gd name="T116" fmla="*/ 3050 w 4248"/>
                                <a:gd name="T117" fmla="*/ 3 h 11"/>
                                <a:gd name="T118" fmla="*/ 3248 w 4248"/>
                                <a:gd name="T119" fmla="*/ 3 h 11"/>
                                <a:gd name="T120" fmla="*/ 3385 w 4248"/>
                                <a:gd name="T121" fmla="*/ 2 h 11"/>
                                <a:gd name="T122" fmla="*/ 3482 w 4248"/>
                                <a:gd name="T123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1">
                                  <a:moveTo>
                                    <a:pt x="466" y="5"/>
                                  </a:moveTo>
                                  <a:lnTo>
                                    <a:pt x="475" y="5"/>
                                  </a:lnTo>
                                  <a:lnTo>
                                    <a:pt x="483" y="5"/>
                                  </a:lnTo>
                                  <a:lnTo>
                                    <a:pt x="480" y="5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79" y="7"/>
                                  </a:lnTo>
                                  <a:lnTo>
                                    <a:pt x="480" y="7"/>
                                  </a:lnTo>
                                  <a:lnTo>
                                    <a:pt x="487" y="7"/>
                                  </a:lnTo>
                                  <a:lnTo>
                                    <a:pt x="493" y="5"/>
                                  </a:lnTo>
                                  <a:lnTo>
                                    <a:pt x="492" y="5"/>
                                  </a:lnTo>
                                  <a:lnTo>
                                    <a:pt x="491" y="5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55" y="8"/>
                                  </a:lnTo>
                                  <a:lnTo>
                                    <a:pt x="516" y="8"/>
                                  </a:lnTo>
                                  <a:lnTo>
                                    <a:pt x="505" y="8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9"/>
                                  </a:lnTo>
                                  <a:lnTo>
                                    <a:pt x="208" y="9"/>
                                  </a:lnTo>
                                  <a:lnTo>
                                    <a:pt x="203" y="11"/>
                                  </a:lnTo>
                                  <a:lnTo>
                                    <a:pt x="198" y="11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75" y="9"/>
                                  </a:lnTo>
                                  <a:lnTo>
                                    <a:pt x="163" y="9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1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73" y="9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1" y="9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57" y="11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9"/>
                                  </a:lnTo>
                                  <a:lnTo>
                                    <a:pt x="19" y="9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1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8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8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08" y="7"/>
                                  </a:lnTo>
                                  <a:lnTo>
                                    <a:pt x="410" y="7"/>
                                  </a:lnTo>
                                  <a:lnTo>
                                    <a:pt x="411" y="5"/>
                                  </a:lnTo>
                                  <a:lnTo>
                                    <a:pt x="415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25" y="5"/>
                                  </a:lnTo>
                                  <a:lnTo>
                                    <a:pt x="434" y="5"/>
                                  </a:lnTo>
                                  <a:lnTo>
                                    <a:pt x="444" y="5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860" y="4"/>
                                  </a:moveTo>
                                  <a:lnTo>
                                    <a:pt x="859" y="4"/>
                                  </a:lnTo>
                                  <a:lnTo>
                                    <a:pt x="910" y="4"/>
                                  </a:lnTo>
                                  <a:lnTo>
                                    <a:pt x="962" y="4"/>
                                  </a:ln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4"/>
                                  </a:lnTo>
                                  <a:lnTo>
                                    <a:pt x="980" y="4"/>
                                  </a:lnTo>
                                  <a:lnTo>
                                    <a:pt x="990" y="4"/>
                                  </a:lnTo>
                                  <a:lnTo>
                                    <a:pt x="1001" y="4"/>
                                  </a:lnTo>
                                  <a:lnTo>
                                    <a:pt x="1020" y="4"/>
                                  </a:lnTo>
                                  <a:lnTo>
                                    <a:pt x="1038" y="4"/>
                                  </a:lnTo>
                                  <a:lnTo>
                                    <a:pt x="1056" y="4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4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9" y="4"/>
                                  </a:lnTo>
                                  <a:lnTo>
                                    <a:pt x="1169" y="8"/>
                                  </a:lnTo>
                                  <a:lnTo>
                                    <a:pt x="1164" y="8"/>
                                  </a:lnTo>
                                  <a:lnTo>
                                    <a:pt x="1044" y="8"/>
                                  </a:lnTo>
                                  <a:lnTo>
                                    <a:pt x="1004" y="8"/>
                                  </a:lnTo>
                                  <a:lnTo>
                                    <a:pt x="963" y="8"/>
                                  </a:lnTo>
                                  <a:lnTo>
                                    <a:pt x="763" y="7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77" y="8"/>
                                  </a:lnTo>
                                  <a:lnTo>
                                    <a:pt x="656" y="8"/>
                                  </a:lnTo>
                                  <a:lnTo>
                                    <a:pt x="609" y="8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8" y="8"/>
                                  </a:lnTo>
                                  <a:lnTo>
                                    <a:pt x="558" y="5"/>
                                  </a:lnTo>
                                  <a:lnTo>
                                    <a:pt x="643" y="4"/>
                                  </a:lnTo>
                                  <a:lnTo>
                                    <a:pt x="728" y="4"/>
                                  </a:lnTo>
                                  <a:lnTo>
                                    <a:pt x="755" y="4"/>
                                  </a:lnTo>
                                  <a:lnTo>
                                    <a:pt x="753" y="4"/>
                                  </a:lnTo>
                                  <a:lnTo>
                                    <a:pt x="774" y="4"/>
                                  </a:lnTo>
                                  <a:lnTo>
                                    <a:pt x="798" y="4"/>
                                  </a:lnTo>
                                  <a:lnTo>
                                    <a:pt x="822" y="4"/>
                                  </a:lnTo>
                                  <a:lnTo>
                                    <a:pt x="860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4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4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4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4"/>
                                  </a:lnTo>
                                  <a:lnTo>
                                    <a:pt x="1640" y="4"/>
                                  </a:lnTo>
                                  <a:lnTo>
                                    <a:pt x="1665" y="4"/>
                                  </a:lnTo>
                                  <a:lnTo>
                                    <a:pt x="1681" y="4"/>
                                  </a:lnTo>
                                  <a:lnTo>
                                    <a:pt x="1703" y="4"/>
                                  </a:lnTo>
                                  <a:lnTo>
                                    <a:pt x="1778" y="4"/>
                                  </a:lnTo>
                                  <a:lnTo>
                                    <a:pt x="1784" y="4"/>
                                  </a:lnTo>
                                  <a:lnTo>
                                    <a:pt x="1784" y="7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8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8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4" y="9"/>
                                  </a:lnTo>
                                  <a:lnTo>
                                    <a:pt x="1291" y="9"/>
                                  </a:lnTo>
                                  <a:lnTo>
                                    <a:pt x="1171" y="8"/>
                                  </a:lnTo>
                                  <a:lnTo>
                                    <a:pt x="1171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5"/>
                                  </a:lnTo>
                                  <a:lnTo>
                                    <a:pt x="1209" y="5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5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5"/>
                                  </a:lnTo>
                                  <a:lnTo>
                                    <a:pt x="1327" y="7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4"/>
                                  </a:lnTo>
                                  <a:lnTo>
                                    <a:pt x="1374" y="4"/>
                                  </a:lnTo>
                                  <a:lnTo>
                                    <a:pt x="1378" y="4"/>
                                  </a:lnTo>
                                  <a:lnTo>
                                    <a:pt x="1382" y="4"/>
                                  </a:lnTo>
                                  <a:lnTo>
                                    <a:pt x="1386" y="4"/>
                                  </a:lnTo>
                                  <a:lnTo>
                                    <a:pt x="1389" y="4"/>
                                  </a:lnTo>
                                  <a:lnTo>
                                    <a:pt x="1395" y="4"/>
                                  </a:lnTo>
                                  <a:lnTo>
                                    <a:pt x="1401" y="4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386" y="3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3"/>
                                  </a:lnTo>
                                  <a:lnTo>
                                    <a:pt x="2394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3" y="3"/>
                                  </a:lnTo>
                                  <a:lnTo>
                                    <a:pt x="2398" y="3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95" y="5"/>
                                  </a:lnTo>
                                  <a:lnTo>
                                    <a:pt x="2397" y="5"/>
                                  </a:lnTo>
                                  <a:lnTo>
                                    <a:pt x="2255" y="7"/>
                                  </a:lnTo>
                                  <a:lnTo>
                                    <a:pt x="2114" y="7"/>
                                  </a:lnTo>
                                  <a:lnTo>
                                    <a:pt x="2022" y="7"/>
                                  </a:lnTo>
                                  <a:lnTo>
                                    <a:pt x="1962" y="7"/>
                                  </a:lnTo>
                                  <a:lnTo>
                                    <a:pt x="1899" y="7"/>
                                  </a:lnTo>
                                  <a:lnTo>
                                    <a:pt x="1868" y="7"/>
                                  </a:lnTo>
                                  <a:lnTo>
                                    <a:pt x="1835" y="7"/>
                                  </a:lnTo>
                                  <a:lnTo>
                                    <a:pt x="1787" y="7"/>
                                  </a:lnTo>
                                  <a:lnTo>
                                    <a:pt x="1787" y="4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4"/>
                                  </a:lnTo>
                                  <a:lnTo>
                                    <a:pt x="1931" y="4"/>
                                  </a:lnTo>
                                  <a:lnTo>
                                    <a:pt x="2015" y="4"/>
                                  </a:lnTo>
                                  <a:lnTo>
                                    <a:pt x="2029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3"/>
                                  </a:lnTo>
                                  <a:lnTo>
                                    <a:pt x="2215" y="3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8" y="3"/>
                                  </a:lnTo>
                                  <a:lnTo>
                                    <a:pt x="2339" y="3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2"/>
                                  </a:moveTo>
                                  <a:lnTo>
                                    <a:pt x="2953" y="2"/>
                                  </a:lnTo>
                                  <a:lnTo>
                                    <a:pt x="2949" y="2"/>
                                  </a:lnTo>
                                  <a:lnTo>
                                    <a:pt x="2951" y="2"/>
                                  </a:lnTo>
                                  <a:close/>
                                  <a:moveTo>
                                    <a:pt x="2915" y="2"/>
                                  </a:moveTo>
                                  <a:lnTo>
                                    <a:pt x="2949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2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6" y="3"/>
                                  </a:lnTo>
                                  <a:lnTo>
                                    <a:pt x="3009" y="3"/>
                                  </a:lnTo>
                                  <a:lnTo>
                                    <a:pt x="3013" y="3"/>
                                  </a:lnTo>
                                  <a:lnTo>
                                    <a:pt x="3013" y="5"/>
                                  </a:lnTo>
                                  <a:lnTo>
                                    <a:pt x="3004" y="5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7"/>
                                  </a:lnTo>
                                  <a:lnTo>
                                    <a:pt x="2731" y="7"/>
                                  </a:lnTo>
                                  <a:lnTo>
                                    <a:pt x="2691" y="7"/>
                                  </a:lnTo>
                                  <a:lnTo>
                                    <a:pt x="2651" y="7"/>
                                  </a:lnTo>
                                  <a:lnTo>
                                    <a:pt x="2549" y="7"/>
                                  </a:lnTo>
                                  <a:lnTo>
                                    <a:pt x="2447" y="5"/>
                                  </a:lnTo>
                                  <a:lnTo>
                                    <a:pt x="2401" y="5"/>
                                  </a:lnTo>
                                  <a:lnTo>
                                    <a:pt x="2401" y="3"/>
                                  </a:lnTo>
                                  <a:lnTo>
                                    <a:pt x="2437" y="3"/>
                                  </a:lnTo>
                                  <a:lnTo>
                                    <a:pt x="2475" y="3"/>
                                  </a:lnTo>
                                  <a:lnTo>
                                    <a:pt x="2500" y="3"/>
                                  </a:lnTo>
                                  <a:lnTo>
                                    <a:pt x="2499" y="3"/>
                                  </a:lnTo>
                                  <a:lnTo>
                                    <a:pt x="2498" y="3"/>
                                  </a:lnTo>
                                  <a:lnTo>
                                    <a:pt x="2526" y="3"/>
                                  </a:lnTo>
                                  <a:lnTo>
                                    <a:pt x="2521" y="3"/>
                                  </a:lnTo>
                                  <a:lnTo>
                                    <a:pt x="2550" y="3"/>
                                  </a:lnTo>
                                  <a:lnTo>
                                    <a:pt x="2733" y="2"/>
                                  </a:lnTo>
                                  <a:lnTo>
                                    <a:pt x="2915" y="2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0"/>
                                  </a:lnTo>
                                  <a:lnTo>
                                    <a:pt x="3870" y="2"/>
                                  </a:lnTo>
                                  <a:lnTo>
                                    <a:pt x="3871" y="2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2"/>
                                  </a:lnTo>
                                  <a:lnTo>
                                    <a:pt x="3884" y="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3901" y="0"/>
                                  </a:lnTo>
                                  <a:lnTo>
                                    <a:pt x="3910" y="2"/>
                                  </a:lnTo>
                                  <a:lnTo>
                                    <a:pt x="3915" y="0"/>
                                  </a:lnTo>
                                  <a:lnTo>
                                    <a:pt x="3919" y="0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2"/>
                                  </a:lnTo>
                                  <a:lnTo>
                                    <a:pt x="3934" y="2"/>
                                  </a:lnTo>
                                  <a:lnTo>
                                    <a:pt x="3939" y="2"/>
                                  </a:lnTo>
                                  <a:lnTo>
                                    <a:pt x="3944" y="0"/>
                                  </a:lnTo>
                                  <a:lnTo>
                                    <a:pt x="3949" y="0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6" y="0"/>
                                  </a:lnTo>
                                  <a:lnTo>
                                    <a:pt x="3965" y="2"/>
                                  </a:lnTo>
                                  <a:lnTo>
                                    <a:pt x="3964" y="2"/>
                                  </a:lnTo>
                                  <a:lnTo>
                                    <a:pt x="3966" y="2"/>
                                  </a:lnTo>
                                  <a:lnTo>
                                    <a:pt x="3978" y="2"/>
                                  </a:lnTo>
                                  <a:lnTo>
                                    <a:pt x="3993" y="2"/>
                                  </a:lnTo>
                                  <a:lnTo>
                                    <a:pt x="4006" y="3"/>
                                  </a:lnTo>
                                  <a:lnTo>
                                    <a:pt x="4015" y="3"/>
                                  </a:lnTo>
                                  <a:lnTo>
                                    <a:pt x="4014" y="3"/>
                                  </a:lnTo>
                                  <a:lnTo>
                                    <a:pt x="4017" y="3"/>
                                  </a:lnTo>
                                  <a:lnTo>
                                    <a:pt x="4024" y="3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2"/>
                                  </a:lnTo>
                                  <a:lnTo>
                                    <a:pt x="4163" y="2"/>
                                  </a:lnTo>
                                  <a:lnTo>
                                    <a:pt x="4167" y="0"/>
                                  </a:lnTo>
                                  <a:lnTo>
                                    <a:pt x="4169" y="2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199" y="2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3"/>
                                  </a:lnTo>
                                  <a:lnTo>
                                    <a:pt x="4222" y="3"/>
                                  </a:lnTo>
                                  <a:lnTo>
                                    <a:pt x="4232" y="3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4"/>
                                  </a:lnTo>
                                  <a:lnTo>
                                    <a:pt x="4237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3" y="4"/>
                                  </a:lnTo>
                                  <a:lnTo>
                                    <a:pt x="4245" y="4"/>
                                  </a:lnTo>
                                  <a:lnTo>
                                    <a:pt x="4248" y="4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5" y="7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8"/>
                                  </a:lnTo>
                                  <a:lnTo>
                                    <a:pt x="4240" y="8"/>
                                  </a:lnTo>
                                  <a:lnTo>
                                    <a:pt x="4235" y="8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2" y="7"/>
                                  </a:lnTo>
                                  <a:lnTo>
                                    <a:pt x="4223" y="7"/>
                                  </a:lnTo>
                                  <a:lnTo>
                                    <a:pt x="4222" y="5"/>
                                  </a:lnTo>
                                  <a:lnTo>
                                    <a:pt x="4220" y="5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4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4"/>
                                  </a:lnTo>
                                  <a:lnTo>
                                    <a:pt x="4184" y="4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6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4"/>
                                  </a:lnTo>
                                  <a:lnTo>
                                    <a:pt x="4163" y="4"/>
                                  </a:lnTo>
                                  <a:lnTo>
                                    <a:pt x="4158" y="4"/>
                                  </a:lnTo>
                                  <a:lnTo>
                                    <a:pt x="4152" y="5"/>
                                  </a:lnTo>
                                  <a:lnTo>
                                    <a:pt x="4146" y="7"/>
                                  </a:lnTo>
                                  <a:lnTo>
                                    <a:pt x="4139" y="7"/>
                                  </a:lnTo>
                                  <a:lnTo>
                                    <a:pt x="4134" y="7"/>
                                  </a:lnTo>
                                  <a:lnTo>
                                    <a:pt x="4137" y="7"/>
                                  </a:lnTo>
                                  <a:lnTo>
                                    <a:pt x="4131" y="5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5"/>
                                  </a:lnTo>
                                  <a:lnTo>
                                    <a:pt x="4108" y="5"/>
                                  </a:lnTo>
                                  <a:lnTo>
                                    <a:pt x="4099" y="7"/>
                                  </a:lnTo>
                                  <a:lnTo>
                                    <a:pt x="4089" y="7"/>
                                  </a:lnTo>
                                  <a:lnTo>
                                    <a:pt x="4078" y="5"/>
                                  </a:lnTo>
                                  <a:lnTo>
                                    <a:pt x="4079" y="7"/>
                                  </a:lnTo>
                                  <a:lnTo>
                                    <a:pt x="4068" y="7"/>
                                  </a:lnTo>
                                  <a:lnTo>
                                    <a:pt x="4004" y="5"/>
                                  </a:lnTo>
                                  <a:lnTo>
                                    <a:pt x="3942" y="4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4"/>
                                  </a:lnTo>
                                  <a:lnTo>
                                    <a:pt x="3635" y="4"/>
                                  </a:lnTo>
                                  <a:lnTo>
                                    <a:pt x="3630" y="4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3655" y="0"/>
                                  </a:lnTo>
                                  <a:lnTo>
                                    <a:pt x="3676" y="2"/>
                                  </a:lnTo>
                                  <a:lnTo>
                                    <a:pt x="3690" y="0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3722" y="0"/>
                                  </a:lnTo>
                                  <a:lnTo>
                                    <a:pt x="3736" y="0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0"/>
                                  </a:lnTo>
                                  <a:lnTo>
                                    <a:pt x="3517" y="3"/>
                                  </a:lnTo>
                                  <a:lnTo>
                                    <a:pt x="3534" y="2"/>
                                  </a:lnTo>
                                  <a:lnTo>
                                    <a:pt x="3557" y="2"/>
                                  </a:lnTo>
                                  <a:lnTo>
                                    <a:pt x="3580" y="0"/>
                                  </a:lnTo>
                                  <a:lnTo>
                                    <a:pt x="3604" y="0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3626" y="0"/>
                                  </a:lnTo>
                                  <a:lnTo>
                                    <a:pt x="3627" y="0"/>
                                  </a:lnTo>
                                  <a:lnTo>
                                    <a:pt x="3627" y="4"/>
                                  </a:lnTo>
                                  <a:lnTo>
                                    <a:pt x="3576" y="4"/>
                                  </a:lnTo>
                                  <a:lnTo>
                                    <a:pt x="3462" y="7"/>
                                  </a:lnTo>
                                  <a:lnTo>
                                    <a:pt x="3348" y="7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4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7"/>
                                  </a:lnTo>
                                  <a:lnTo>
                                    <a:pt x="3016" y="5"/>
                                  </a:lnTo>
                                  <a:lnTo>
                                    <a:pt x="3016" y="3"/>
                                  </a:lnTo>
                                  <a:lnTo>
                                    <a:pt x="3029" y="3"/>
                                  </a:lnTo>
                                  <a:lnTo>
                                    <a:pt x="3050" y="3"/>
                                  </a:lnTo>
                                  <a:lnTo>
                                    <a:pt x="3053" y="3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3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0"/>
                                  </a:lnTo>
                                  <a:lnTo>
                                    <a:pt x="3368" y="0"/>
                                  </a:lnTo>
                                  <a:lnTo>
                                    <a:pt x="3371" y="2"/>
                                  </a:lnTo>
                                  <a:lnTo>
                                    <a:pt x="3375" y="2"/>
                                  </a:lnTo>
                                  <a:lnTo>
                                    <a:pt x="3380" y="2"/>
                                  </a:lnTo>
                                  <a:lnTo>
                                    <a:pt x="3385" y="2"/>
                                  </a:lnTo>
                                  <a:lnTo>
                                    <a:pt x="3388" y="2"/>
                                  </a:lnTo>
                                  <a:lnTo>
                                    <a:pt x="3392" y="2"/>
                                  </a:lnTo>
                                  <a:lnTo>
                                    <a:pt x="3393" y="2"/>
                                  </a:lnTo>
                                  <a:lnTo>
                                    <a:pt x="3417" y="2"/>
                                  </a:lnTo>
                                  <a:lnTo>
                                    <a:pt x="3441" y="0"/>
                                  </a:lnTo>
                                  <a:lnTo>
                                    <a:pt x="3465" y="0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31369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/>
                          </wps:cNvSpPr>
                          <wps:spPr bwMode="auto">
                            <a:xfrm>
                              <a:off x="6759575" y="31321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/>
                          </wps:cNvSpPr>
                          <wps:spPr bwMode="auto">
                            <a:xfrm>
                              <a:off x="6824663" y="2189163"/>
                              <a:ext cx="12700" cy="1588"/>
                            </a:xfrm>
                            <a:custGeom>
                              <a:avLst/>
                              <a:gdLst>
                                <a:gd name="T0" fmla="*/ 5 w 8"/>
                                <a:gd name="T1" fmla="*/ 0 h 1"/>
                                <a:gd name="T2" fmla="*/ 7 w 8"/>
                                <a:gd name="T3" fmla="*/ 0 h 1"/>
                                <a:gd name="T4" fmla="*/ 8 w 8"/>
                                <a:gd name="T5" fmla="*/ 0 h 1"/>
                                <a:gd name="T6" fmla="*/ 7 w 8"/>
                                <a:gd name="T7" fmla="*/ 0 h 1"/>
                                <a:gd name="T8" fmla="*/ 3 w 8"/>
                                <a:gd name="T9" fmla="*/ 1 h 1"/>
                                <a:gd name="T10" fmla="*/ 0 w 8"/>
                                <a:gd name="T11" fmla="*/ 1 h 1"/>
                                <a:gd name="T12" fmla="*/ 3 w 8"/>
                                <a:gd name="T13" fmla="*/ 0 h 1"/>
                                <a:gd name="T14" fmla="*/ 5 w 8"/>
                                <a:gd name="T15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" h="1">
                                  <a:moveTo>
                                    <a:pt x="5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/>
                          </wps:cNvSpPr>
                          <wps:spPr bwMode="auto">
                            <a:xfrm>
                              <a:off x="6781800" y="2189163"/>
                              <a:ext cx="34925" cy="317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2"/>
                                <a:gd name="T2" fmla="*/ 22 w 22"/>
                                <a:gd name="T3" fmla="*/ 0 h 2"/>
                                <a:gd name="T4" fmla="*/ 1 w 22"/>
                                <a:gd name="T5" fmla="*/ 2 h 2"/>
                                <a:gd name="T6" fmla="*/ 1 w 22"/>
                                <a:gd name="T7" fmla="*/ 2 h 2"/>
                                <a:gd name="T8" fmla="*/ 0 w 22"/>
                                <a:gd name="T9" fmla="*/ 2 h 2"/>
                                <a:gd name="T10" fmla="*/ 2 w 22"/>
                                <a:gd name="T11" fmla="*/ 2 h 2"/>
                                <a:gd name="T12" fmla="*/ 5 w 22"/>
                                <a:gd name="T13" fmla="*/ 2 h 2"/>
                                <a:gd name="T14" fmla="*/ 9 w 22"/>
                                <a:gd name="T15" fmla="*/ 1 h 2"/>
                                <a:gd name="T16" fmla="*/ 13 w 22"/>
                                <a:gd name="T17" fmla="*/ 0 h 2"/>
                                <a:gd name="T18" fmla="*/ 18 w 22"/>
                                <a:gd name="T19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2">
                                  <a:moveTo>
                                    <a:pt x="18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" name="Freeform 44"/>
                          <wps:cNvSpPr>
                            <a:spLocks/>
                          </wps:cNvSpPr>
                          <wps:spPr bwMode="auto">
                            <a:xfrm>
                              <a:off x="6751638" y="2190750"/>
                              <a:ext cx="20638" cy="1588"/>
                            </a:xfrm>
                            <a:custGeom>
                              <a:avLst/>
                              <a:gdLst>
                                <a:gd name="T0" fmla="*/ 8 w 13"/>
                                <a:gd name="T1" fmla="*/ 0 h 1"/>
                                <a:gd name="T2" fmla="*/ 13 w 13"/>
                                <a:gd name="T3" fmla="*/ 1 h 1"/>
                                <a:gd name="T4" fmla="*/ 12 w 13"/>
                                <a:gd name="T5" fmla="*/ 1 h 1"/>
                                <a:gd name="T6" fmla="*/ 11 w 13"/>
                                <a:gd name="T7" fmla="*/ 1 h 1"/>
                                <a:gd name="T8" fmla="*/ 9 w 13"/>
                                <a:gd name="T9" fmla="*/ 1 h 1"/>
                                <a:gd name="T10" fmla="*/ 7 w 13"/>
                                <a:gd name="T11" fmla="*/ 1 h 1"/>
                                <a:gd name="T12" fmla="*/ 5 w 13"/>
                                <a:gd name="T13" fmla="*/ 1 h 1"/>
                                <a:gd name="T14" fmla="*/ 3 w 13"/>
                                <a:gd name="T15" fmla="*/ 1 h 1"/>
                                <a:gd name="T16" fmla="*/ 0 w 13"/>
                                <a:gd name="T17" fmla="*/ 1 h 1"/>
                                <a:gd name="T18" fmla="*/ 2 w 13"/>
                                <a:gd name="T19" fmla="*/ 1 h 1"/>
                                <a:gd name="T20" fmla="*/ 5 w 13"/>
                                <a:gd name="T21" fmla="*/ 1 h 1"/>
                                <a:gd name="T22" fmla="*/ 8 w 13"/>
                                <a:gd name="T2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3" h="1">
                                  <a:moveTo>
                                    <a:pt x="8" y="0"/>
                                  </a:moveTo>
                                  <a:lnTo>
                                    <a:pt x="13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11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1"/>
                                  </a:lnTo>
                                  <a:lnTo>
                                    <a:pt x="5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5" name="Freeform 45"/>
                          <wps:cNvSpPr>
                            <a:spLocks/>
                          </wps:cNvSpPr>
                          <wps:spPr bwMode="auto">
                            <a:xfrm>
                              <a:off x="5668963" y="2192338"/>
                              <a:ext cx="4763" cy="0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3 w 3"/>
                                <a:gd name="T2" fmla="*/ 0 w 3"/>
                                <a:gd name="T3" fmla="*/ 2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2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6" name="Freeform 46"/>
                          <wps:cNvSpPr>
                            <a:spLocks noEditPoints="1"/>
                          </wps:cNvSpPr>
                          <wps:spPr bwMode="auto">
                            <a:xfrm>
                              <a:off x="0" y="2190750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1297 w 4248"/>
                                <a:gd name="T1" fmla="*/ 9 h 10"/>
                                <a:gd name="T2" fmla="*/ 1843 w 4248"/>
                                <a:gd name="T3" fmla="*/ 4 h 10"/>
                                <a:gd name="T4" fmla="*/ 1721 w 4248"/>
                                <a:gd name="T5" fmla="*/ 8 h 10"/>
                                <a:gd name="T6" fmla="*/ 1301 w 4248"/>
                                <a:gd name="T7" fmla="*/ 8 h 10"/>
                                <a:gd name="T8" fmla="*/ 1240 w 4248"/>
                                <a:gd name="T9" fmla="*/ 8 h 10"/>
                                <a:gd name="T10" fmla="*/ 1244 w 4248"/>
                                <a:gd name="T11" fmla="*/ 4 h 10"/>
                                <a:gd name="T12" fmla="*/ 1140 w 4248"/>
                                <a:gd name="T13" fmla="*/ 4 h 10"/>
                                <a:gd name="T14" fmla="*/ 1197 w 4248"/>
                                <a:gd name="T15" fmla="*/ 7 h 10"/>
                                <a:gd name="T16" fmla="*/ 881 w 4248"/>
                                <a:gd name="T17" fmla="*/ 9 h 10"/>
                                <a:gd name="T18" fmla="*/ 856 w 4248"/>
                                <a:gd name="T19" fmla="*/ 9 h 10"/>
                                <a:gd name="T20" fmla="*/ 730 w 4248"/>
                                <a:gd name="T21" fmla="*/ 8 h 10"/>
                                <a:gd name="T22" fmla="*/ 619 w 4248"/>
                                <a:gd name="T23" fmla="*/ 9 h 10"/>
                                <a:gd name="T24" fmla="*/ 2398 w 4248"/>
                                <a:gd name="T25" fmla="*/ 5 h 10"/>
                                <a:gd name="T26" fmla="*/ 2032 w 4248"/>
                                <a:gd name="T27" fmla="*/ 7 h 10"/>
                                <a:gd name="T28" fmla="*/ 1882 w 4248"/>
                                <a:gd name="T29" fmla="*/ 8 h 10"/>
                                <a:gd name="T30" fmla="*/ 1854 w 4248"/>
                                <a:gd name="T31" fmla="*/ 8 h 10"/>
                                <a:gd name="T32" fmla="*/ 1994 w 4248"/>
                                <a:gd name="T33" fmla="*/ 4 h 10"/>
                                <a:gd name="T34" fmla="*/ 2458 w 4248"/>
                                <a:gd name="T35" fmla="*/ 3 h 10"/>
                                <a:gd name="T36" fmla="*/ 3688 w 4248"/>
                                <a:gd name="T37" fmla="*/ 4 h 10"/>
                                <a:gd name="T38" fmla="*/ 3426 w 4248"/>
                                <a:gd name="T39" fmla="*/ 5 h 10"/>
                                <a:gd name="T40" fmla="*/ 3266 w 4248"/>
                                <a:gd name="T41" fmla="*/ 5 h 10"/>
                                <a:gd name="T42" fmla="*/ 3182 w 4248"/>
                                <a:gd name="T43" fmla="*/ 5 h 10"/>
                                <a:gd name="T44" fmla="*/ 3084 w 4248"/>
                                <a:gd name="T45" fmla="*/ 1 h 10"/>
                                <a:gd name="T46" fmla="*/ 3549 w 4248"/>
                                <a:gd name="T47" fmla="*/ 1 h 10"/>
                                <a:gd name="T48" fmla="*/ 22 w 4248"/>
                                <a:gd name="T49" fmla="*/ 1 h 10"/>
                                <a:gd name="T50" fmla="*/ 25 w 4248"/>
                                <a:gd name="T51" fmla="*/ 3 h 10"/>
                                <a:gd name="T52" fmla="*/ 51 w 4248"/>
                                <a:gd name="T53" fmla="*/ 4 h 10"/>
                                <a:gd name="T54" fmla="*/ 65 w 4248"/>
                                <a:gd name="T55" fmla="*/ 5 h 10"/>
                                <a:gd name="T56" fmla="*/ 73 w 4248"/>
                                <a:gd name="T57" fmla="*/ 5 h 10"/>
                                <a:gd name="T58" fmla="*/ 102 w 4248"/>
                                <a:gd name="T59" fmla="*/ 4 h 10"/>
                                <a:gd name="T60" fmla="*/ 140 w 4248"/>
                                <a:gd name="T61" fmla="*/ 4 h 10"/>
                                <a:gd name="T62" fmla="*/ 336 w 4248"/>
                                <a:gd name="T63" fmla="*/ 5 h 10"/>
                                <a:gd name="T64" fmla="*/ 572 w 4248"/>
                                <a:gd name="T65" fmla="*/ 8 h 10"/>
                                <a:gd name="T66" fmla="*/ 378 w 4248"/>
                                <a:gd name="T67" fmla="*/ 9 h 10"/>
                                <a:gd name="T68" fmla="*/ 338 w 4248"/>
                                <a:gd name="T69" fmla="*/ 9 h 10"/>
                                <a:gd name="T70" fmla="*/ 304 w 4248"/>
                                <a:gd name="T71" fmla="*/ 9 h 10"/>
                                <a:gd name="T72" fmla="*/ 284 w 4248"/>
                                <a:gd name="T73" fmla="*/ 9 h 10"/>
                                <a:gd name="T74" fmla="*/ 230 w 4248"/>
                                <a:gd name="T75" fmla="*/ 8 h 10"/>
                                <a:gd name="T76" fmla="*/ 94 w 4248"/>
                                <a:gd name="T77" fmla="*/ 8 h 10"/>
                                <a:gd name="T78" fmla="*/ 71 w 4248"/>
                                <a:gd name="T79" fmla="*/ 8 h 10"/>
                                <a:gd name="T80" fmla="*/ 34 w 4248"/>
                                <a:gd name="T81" fmla="*/ 8 h 10"/>
                                <a:gd name="T82" fmla="*/ 10 w 4248"/>
                                <a:gd name="T83" fmla="*/ 5 h 10"/>
                                <a:gd name="T84" fmla="*/ 0 w 4248"/>
                                <a:gd name="T85" fmla="*/ 4 h 10"/>
                                <a:gd name="T86" fmla="*/ 13 w 4248"/>
                                <a:gd name="T87" fmla="*/ 1 h 10"/>
                                <a:gd name="T88" fmla="*/ 3048 w 4248"/>
                                <a:gd name="T89" fmla="*/ 5 h 10"/>
                                <a:gd name="T90" fmla="*/ 3012 w 4248"/>
                                <a:gd name="T91" fmla="*/ 5 h 10"/>
                                <a:gd name="T92" fmla="*/ 2877 w 4248"/>
                                <a:gd name="T93" fmla="*/ 5 h 10"/>
                                <a:gd name="T94" fmla="*/ 2853 w 4248"/>
                                <a:gd name="T95" fmla="*/ 5 h 10"/>
                                <a:gd name="T96" fmla="*/ 2661 w 4248"/>
                                <a:gd name="T97" fmla="*/ 5 h 10"/>
                                <a:gd name="T98" fmla="*/ 2472 w 4248"/>
                                <a:gd name="T99" fmla="*/ 5 h 10"/>
                                <a:gd name="T100" fmla="*/ 2623 w 4248"/>
                                <a:gd name="T101" fmla="*/ 1 h 10"/>
                                <a:gd name="T102" fmla="*/ 2842 w 4248"/>
                                <a:gd name="T103" fmla="*/ 0 h 10"/>
                                <a:gd name="T104" fmla="*/ 4176 w 4248"/>
                                <a:gd name="T105" fmla="*/ 0 h 10"/>
                                <a:gd name="T106" fmla="*/ 4180 w 4248"/>
                                <a:gd name="T107" fmla="*/ 0 h 10"/>
                                <a:gd name="T108" fmla="*/ 4190 w 4248"/>
                                <a:gd name="T109" fmla="*/ 0 h 10"/>
                                <a:gd name="T110" fmla="*/ 4247 w 4248"/>
                                <a:gd name="T111" fmla="*/ 0 h 10"/>
                                <a:gd name="T112" fmla="*/ 4154 w 4248"/>
                                <a:gd name="T113" fmla="*/ 0 h 10"/>
                                <a:gd name="T114" fmla="*/ 3840 w 4248"/>
                                <a:gd name="T115" fmla="*/ 3 h 10"/>
                                <a:gd name="T116" fmla="*/ 3804 w 4248"/>
                                <a:gd name="T117" fmla="*/ 4 h 10"/>
                                <a:gd name="T118" fmla="*/ 3768 w 4248"/>
                                <a:gd name="T119" fmla="*/ 4 h 10"/>
                                <a:gd name="T120" fmla="*/ 3732 w 4248"/>
                                <a:gd name="T121" fmla="*/ 1 h 10"/>
                                <a:gd name="T122" fmla="*/ 4045 w 4248"/>
                                <a:gd name="T123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1160" y="9"/>
                                  </a:moveTo>
                                  <a:lnTo>
                                    <a:pt x="1160" y="9"/>
                                  </a:lnTo>
                                  <a:lnTo>
                                    <a:pt x="1159" y="10"/>
                                  </a:lnTo>
                                  <a:lnTo>
                                    <a:pt x="1160" y="9"/>
                                  </a:lnTo>
                                  <a:close/>
                                  <a:moveTo>
                                    <a:pt x="1296" y="9"/>
                                  </a:moveTo>
                                  <a:lnTo>
                                    <a:pt x="1299" y="9"/>
                                  </a:lnTo>
                                  <a:lnTo>
                                    <a:pt x="1297" y="9"/>
                                  </a:lnTo>
                                  <a:lnTo>
                                    <a:pt x="1296" y="9"/>
                                  </a:lnTo>
                                  <a:close/>
                                  <a:moveTo>
                                    <a:pt x="1517" y="3"/>
                                  </a:moveTo>
                                  <a:lnTo>
                                    <a:pt x="1557" y="3"/>
                                  </a:lnTo>
                                  <a:lnTo>
                                    <a:pt x="1597" y="3"/>
                                  </a:lnTo>
                                  <a:lnTo>
                                    <a:pt x="1699" y="4"/>
                                  </a:lnTo>
                                  <a:lnTo>
                                    <a:pt x="1801" y="4"/>
                                  </a:lnTo>
                                  <a:lnTo>
                                    <a:pt x="1843" y="4"/>
                                  </a:lnTo>
                                  <a:lnTo>
                                    <a:pt x="1843" y="7"/>
                                  </a:lnTo>
                                  <a:lnTo>
                                    <a:pt x="1810" y="7"/>
                                  </a:lnTo>
                                  <a:lnTo>
                                    <a:pt x="1773" y="8"/>
                                  </a:lnTo>
                                  <a:lnTo>
                                    <a:pt x="1748" y="7"/>
                                  </a:lnTo>
                                  <a:lnTo>
                                    <a:pt x="1749" y="7"/>
                                  </a:lnTo>
                                  <a:lnTo>
                                    <a:pt x="1750" y="7"/>
                                  </a:lnTo>
                                  <a:lnTo>
                                    <a:pt x="1721" y="8"/>
                                  </a:lnTo>
                                  <a:lnTo>
                                    <a:pt x="1727" y="7"/>
                                  </a:lnTo>
                                  <a:lnTo>
                                    <a:pt x="1698" y="7"/>
                                  </a:lnTo>
                                  <a:lnTo>
                                    <a:pt x="1515" y="8"/>
                                  </a:lnTo>
                                  <a:lnTo>
                                    <a:pt x="1333" y="9"/>
                                  </a:lnTo>
                                  <a:lnTo>
                                    <a:pt x="1299" y="9"/>
                                  </a:lnTo>
                                  <a:lnTo>
                                    <a:pt x="1301" y="9"/>
                                  </a:lnTo>
                                  <a:lnTo>
                                    <a:pt x="1301" y="8"/>
                                  </a:lnTo>
                                  <a:lnTo>
                                    <a:pt x="1303" y="8"/>
                                  </a:lnTo>
                                  <a:lnTo>
                                    <a:pt x="1291" y="8"/>
                                  </a:lnTo>
                                  <a:lnTo>
                                    <a:pt x="1289" y="8"/>
                                  </a:lnTo>
                                  <a:lnTo>
                                    <a:pt x="1276" y="8"/>
                                  </a:lnTo>
                                  <a:lnTo>
                                    <a:pt x="1262" y="8"/>
                                  </a:lnTo>
                                  <a:lnTo>
                                    <a:pt x="1248" y="8"/>
                                  </a:lnTo>
                                  <a:lnTo>
                                    <a:pt x="1240" y="8"/>
                                  </a:lnTo>
                                  <a:lnTo>
                                    <a:pt x="1241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42" y="8"/>
                                  </a:lnTo>
                                  <a:lnTo>
                                    <a:pt x="1238" y="8"/>
                                  </a:lnTo>
                                  <a:lnTo>
                                    <a:pt x="1234" y="8"/>
                                  </a:lnTo>
                                  <a:lnTo>
                                    <a:pt x="1234" y="4"/>
                                  </a:lnTo>
                                  <a:lnTo>
                                    <a:pt x="1244" y="4"/>
                                  </a:lnTo>
                                  <a:lnTo>
                                    <a:pt x="1295" y="5"/>
                                  </a:lnTo>
                                  <a:lnTo>
                                    <a:pt x="1407" y="4"/>
                                  </a:lnTo>
                                  <a:lnTo>
                                    <a:pt x="1517" y="3"/>
                                  </a:lnTo>
                                  <a:close/>
                                  <a:moveTo>
                                    <a:pt x="899" y="3"/>
                                  </a:moveTo>
                                  <a:lnTo>
                                    <a:pt x="1037" y="4"/>
                                  </a:lnTo>
                                  <a:lnTo>
                                    <a:pt x="1076" y="5"/>
                                  </a:lnTo>
                                  <a:lnTo>
                                    <a:pt x="1140" y="4"/>
                                  </a:lnTo>
                                  <a:lnTo>
                                    <a:pt x="1204" y="4"/>
                                  </a:lnTo>
                                  <a:lnTo>
                                    <a:pt x="1229" y="4"/>
                                  </a:lnTo>
                                  <a:lnTo>
                                    <a:pt x="1229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198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97" y="7"/>
                                  </a:lnTo>
                                  <a:lnTo>
                                    <a:pt x="1195" y="7"/>
                                  </a:lnTo>
                                  <a:lnTo>
                                    <a:pt x="1177" y="8"/>
                                  </a:lnTo>
                                  <a:lnTo>
                                    <a:pt x="1160" y="9"/>
                                  </a:lnTo>
                                  <a:lnTo>
                                    <a:pt x="1081" y="8"/>
                                  </a:lnTo>
                                  <a:lnTo>
                                    <a:pt x="1000" y="8"/>
                                  </a:lnTo>
                                  <a:lnTo>
                                    <a:pt x="939" y="8"/>
                                  </a:lnTo>
                                  <a:lnTo>
                                    <a:pt x="881" y="9"/>
                                  </a:lnTo>
                                  <a:lnTo>
                                    <a:pt x="880" y="9"/>
                                  </a:lnTo>
                                  <a:lnTo>
                                    <a:pt x="877" y="9"/>
                                  </a:lnTo>
                                  <a:lnTo>
                                    <a:pt x="873" y="9"/>
                                  </a:lnTo>
                                  <a:lnTo>
                                    <a:pt x="868" y="9"/>
                                  </a:lnTo>
                                  <a:lnTo>
                                    <a:pt x="863" y="9"/>
                                  </a:lnTo>
                                  <a:lnTo>
                                    <a:pt x="860" y="9"/>
                                  </a:lnTo>
                                  <a:lnTo>
                                    <a:pt x="856" y="9"/>
                                  </a:lnTo>
                                  <a:lnTo>
                                    <a:pt x="855" y="8"/>
                                  </a:lnTo>
                                  <a:lnTo>
                                    <a:pt x="831" y="9"/>
                                  </a:lnTo>
                                  <a:lnTo>
                                    <a:pt x="806" y="9"/>
                                  </a:lnTo>
                                  <a:lnTo>
                                    <a:pt x="783" y="9"/>
                                  </a:lnTo>
                                  <a:lnTo>
                                    <a:pt x="766" y="10"/>
                                  </a:lnTo>
                                  <a:lnTo>
                                    <a:pt x="746" y="9"/>
                                  </a:lnTo>
                                  <a:lnTo>
                                    <a:pt x="730" y="8"/>
                                  </a:lnTo>
                                  <a:lnTo>
                                    <a:pt x="713" y="8"/>
                                  </a:lnTo>
                                  <a:lnTo>
                                    <a:pt x="691" y="9"/>
                                  </a:lnTo>
                                  <a:lnTo>
                                    <a:pt x="668" y="9"/>
                                  </a:lnTo>
                                  <a:lnTo>
                                    <a:pt x="644" y="9"/>
                                  </a:lnTo>
                                  <a:lnTo>
                                    <a:pt x="647" y="9"/>
                                  </a:lnTo>
                                  <a:lnTo>
                                    <a:pt x="622" y="9"/>
                                  </a:lnTo>
                                  <a:lnTo>
                                    <a:pt x="619" y="9"/>
                                  </a:lnTo>
                                  <a:lnTo>
                                    <a:pt x="619" y="5"/>
                                  </a:lnTo>
                                  <a:lnTo>
                                    <a:pt x="672" y="5"/>
                                  </a:lnTo>
                                  <a:lnTo>
                                    <a:pt x="785" y="4"/>
                                  </a:lnTo>
                                  <a:lnTo>
                                    <a:pt x="899" y="3"/>
                                  </a:lnTo>
                                  <a:close/>
                                  <a:moveTo>
                                    <a:pt x="2458" y="3"/>
                                  </a:moveTo>
                                  <a:lnTo>
                                    <a:pt x="2458" y="5"/>
                                  </a:lnTo>
                                  <a:lnTo>
                                    <a:pt x="2398" y="5"/>
                                  </a:lnTo>
                                  <a:lnTo>
                                    <a:pt x="2316" y="5"/>
                                  </a:lnTo>
                                  <a:lnTo>
                                    <a:pt x="2317" y="5"/>
                                  </a:lnTo>
                                  <a:lnTo>
                                    <a:pt x="2235" y="7"/>
                                  </a:lnTo>
                                  <a:lnTo>
                                    <a:pt x="2218" y="7"/>
                                  </a:lnTo>
                                  <a:lnTo>
                                    <a:pt x="2172" y="7"/>
                                  </a:lnTo>
                                  <a:lnTo>
                                    <a:pt x="2126" y="8"/>
                                  </a:lnTo>
                                  <a:lnTo>
                                    <a:pt x="2032" y="7"/>
                                  </a:lnTo>
                                  <a:lnTo>
                                    <a:pt x="1909" y="8"/>
                                  </a:lnTo>
                                  <a:lnTo>
                                    <a:pt x="1910" y="8"/>
                                  </a:lnTo>
                                  <a:lnTo>
                                    <a:pt x="1910" y="7"/>
                                  </a:lnTo>
                                  <a:lnTo>
                                    <a:pt x="1909" y="7"/>
                                  </a:lnTo>
                                  <a:lnTo>
                                    <a:pt x="1902" y="8"/>
                                  </a:lnTo>
                                  <a:lnTo>
                                    <a:pt x="1894" y="8"/>
                                  </a:lnTo>
                                  <a:lnTo>
                                    <a:pt x="1882" y="8"/>
                                  </a:lnTo>
                                  <a:lnTo>
                                    <a:pt x="1876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62" y="8"/>
                                  </a:lnTo>
                                  <a:lnTo>
                                    <a:pt x="1855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2" y="8"/>
                                  </a:lnTo>
                                  <a:lnTo>
                                    <a:pt x="1854" y="8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55" y="7"/>
                                  </a:lnTo>
                                  <a:lnTo>
                                    <a:pt x="1848" y="7"/>
                                  </a:lnTo>
                                  <a:lnTo>
                                    <a:pt x="1848" y="4"/>
                                  </a:lnTo>
                                  <a:lnTo>
                                    <a:pt x="1852" y="4"/>
                                  </a:lnTo>
                                  <a:lnTo>
                                    <a:pt x="1851" y="4"/>
                                  </a:lnTo>
                                  <a:lnTo>
                                    <a:pt x="1994" y="4"/>
                                  </a:lnTo>
                                  <a:lnTo>
                                    <a:pt x="2134" y="4"/>
                                  </a:lnTo>
                                  <a:lnTo>
                                    <a:pt x="2225" y="4"/>
                                  </a:lnTo>
                                  <a:lnTo>
                                    <a:pt x="2286" y="3"/>
                                  </a:lnTo>
                                  <a:lnTo>
                                    <a:pt x="2349" y="3"/>
                                  </a:lnTo>
                                  <a:lnTo>
                                    <a:pt x="2380" y="3"/>
                                  </a:lnTo>
                                  <a:lnTo>
                                    <a:pt x="2413" y="3"/>
                                  </a:lnTo>
                                  <a:lnTo>
                                    <a:pt x="2458" y="3"/>
                                  </a:lnTo>
                                  <a:close/>
                                  <a:moveTo>
                                    <a:pt x="3571" y="1"/>
                                  </a:moveTo>
                                  <a:lnTo>
                                    <a:pt x="3571" y="1"/>
                                  </a:lnTo>
                                  <a:lnTo>
                                    <a:pt x="3593" y="1"/>
                                  </a:lnTo>
                                  <a:lnTo>
                                    <a:pt x="3639" y="1"/>
                                  </a:lnTo>
                                  <a:lnTo>
                                    <a:pt x="3685" y="3"/>
                                  </a:lnTo>
                                  <a:lnTo>
                                    <a:pt x="3688" y="3"/>
                                  </a:lnTo>
                                  <a:lnTo>
                                    <a:pt x="3688" y="4"/>
                                  </a:lnTo>
                                  <a:lnTo>
                                    <a:pt x="3605" y="5"/>
                                  </a:lnTo>
                                  <a:lnTo>
                                    <a:pt x="3521" y="5"/>
                                  </a:lnTo>
                                  <a:lnTo>
                                    <a:pt x="3493" y="5"/>
                                  </a:lnTo>
                                  <a:lnTo>
                                    <a:pt x="3495" y="5"/>
                                  </a:lnTo>
                                  <a:lnTo>
                                    <a:pt x="3474" y="5"/>
                                  </a:lnTo>
                                  <a:lnTo>
                                    <a:pt x="3449" y="5"/>
                                  </a:lnTo>
                                  <a:lnTo>
                                    <a:pt x="3426" y="5"/>
                                  </a:lnTo>
                                  <a:lnTo>
                                    <a:pt x="3388" y="5"/>
                                  </a:lnTo>
                                  <a:lnTo>
                                    <a:pt x="3389" y="5"/>
                                  </a:lnTo>
                                  <a:lnTo>
                                    <a:pt x="3338" y="5"/>
                                  </a:lnTo>
                                  <a:lnTo>
                                    <a:pt x="3286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81" y="5"/>
                                  </a:lnTo>
                                  <a:lnTo>
                                    <a:pt x="3266" y="5"/>
                                  </a:lnTo>
                                  <a:lnTo>
                                    <a:pt x="3267" y="5"/>
                                  </a:lnTo>
                                  <a:lnTo>
                                    <a:pt x="3247" y="5"/>
                                  </a:lnTo>
                                  <a:lnTo>
                                    <a:pt x="3228" y="5"/>
                                  </a:lnTo>
                                  <a:lnTo>
                                    <a:pt x="3210" y="5"/>
                                  </a:lnTo>
                                  <a:lnTo>
                                    <a:pt x="3192" y="5"/>
                                  </a:lnTo>
                                  <a:lnTo>
                                    <a:pt x="3177" y="5"/>
                                  </a:lnTo>
                                  <a:lnTo>
                                    <a:pt x="3182" y="5"/>
                                  </a:lnTo>
                                  <a:lnTo>
                                    <a:pt x="3180" y="5"/>
                                  </a:lnTo>
                                  <a:lnTo>
                                    <a:pt x="3134" y="5"/>
                                  </a:lnTo>
                                  <a:lnTo>
                                    <a:pt x="3088" y="5"/>
                                  </a:lnTo>
                                  <a:lnTo>
                                    <a:pt x="3079" y="5"/>
                                  </a:lnTo>
                                  <a:lnTo>
                                    <a:pt x="3079" y="3"/>
                                  </a:lnTo>
                                  <a:lnTo>
                                    <a:pt x="3078" y="1"/>
                                  </a:lnTo>
                                  <a:lnTo>
                                    <a:pt x="3084" y="1"/>
                                  </a:lnTo>
                                  <a:lnTo>
                                    <a:pt x="3203" y="1"/>
                                  </a:lnTo>
                                  <a:lnTo>
                                    <a:pt x="3244" y="1"/>
                                  </a:lnTo>
                                  <a:lnTo>
                                    <a:pt x="3285" y="1"/>
                                  </a:lnTo>
                                  <a:lnTo>
                                    <a:pt x="3485" y="3"/>
                                  </a:lnTo>
                                  <a:lnTo>
                                    <a:pt x="3504" y="1"/>
                                  </a:lnTo>
                                  <a:lnTo>
                                    <a:pt x="3523" y="1"/>
                                  </a:lnTo>
                                  <a:lnTo>
                                    <a:pt x="3549" y="1"/>
                                  </a:lnTo>
                                  <a:lnTo>
                                    <a:pt x="3571" y="1"/>
                                  </a:lnTo>
                                  <a:close/>
                                  <a:moveTo>
                                    <a:pt x="22" y="1"/>
                                  </a:moveTo>
                                  <a:lnTo>
                                    <a:pt x="26" y="1"/>
                                  </a:lnTo>
                                  <a:lnTo>
                                    <a:pt x="30" y="1"/>
                                  </a:lnTo>
                                  <a:lnTo>
                                    <a:pt x="26" y="1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22" y="1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7" y="4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1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6" y="5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81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6" y="4"/>
                                  </a:lnTo>
                                  <a:lnTo>
                                    <a:pt x="102" y="4"/>
                                  </a:lnTo>
                                  <a:lnTo>
                                    <a:pt x="109" y="3"/>
                                  </a:lnTo>
                                  <a:lnTo>
                                    <a:pt x="114" y="4"/>
                                  </a:lnTo>
                                  <a:lnTo>
                                    <a:pt x="111" y="4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3" y="4"/>
                                  </a:lnTo>
                                  <a:lnTo>
                                    <a:pt x="131" y="4"/>
                                  </a:lnTo>
                                  <a:lnTo>
                                    <a:pt x="140" y="4"/>
                                  </a:lnTo>
                                  <a:lnTo>
                                    <a:pt x="158" y="4"/>
                                  </a:lnTo>
                                  <a:lnTo>
                                    <a:pt x="170" y="4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306" y="5"/>
                                  </a:lnTo>
                                  <a:lnTo>
                                    <a:pt x="336" y="5"/>
                                  </a:lnTo>
                                  <a:lnTo>
                                    <a:pt x="436" y="7"/>
                                  </a:lnTo>
                                  <a:lnTo>
                                    <a:pt x="524" y="5"/>
                                  </a:lnTo>
                                  <a:lnTo>
                                    <a:pt x="613" y="5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9"/>
                                  </a:lnTo>
                                  <a:lnTo>
                                    <a:pt x="592" y="9"/>
                                  </a:lnTo>
                                  <a:lnTo>
                                    <a:pt x="572" y="8"/>
                                  </a:lnTo>
                                  <a:lnTo>
                                    <a:pt x="558" y="9"/>
                                  </a:lnTo>
                                  <a:lnTo>
                                    <a:pt x="541" y="9"/>
                                  </a:lnTo>
                                  <a:lnTo>
                                    <a:pt x="526" y="9"/>
                                  </a:lnTo>
                                  <a:lnTo>
                                    <a:pt x="512" y="9"/>
                                  </a:lnTo>
                                  <a:lnTo>
                                    <a:pt x="486" y="10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8" y="9"/>
                                  </a:lnTo>
                                  <a:lnTo>
                                    <a:pt x="377" y="8"/>
                                  </a:lnTo>
                                  <a:lnTo>
                                    <a:pt x="376" y="8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4" y="9"/>
                                  </a:lnTo>
                                  <a:lnTo>
                                    <a:pt x="357" y="9"/>
                                  </a:lnTo>
                                  <a:lnTo>
                                    <a:pt x="347" y="9"/>
                                  </a:lnTo>
                                  <a:lnTo>
                                    <a:pt x="338" y="9"/>
                                  </a:lnTo>
                                  <a:lnTo>
                                    <a:pt x="333" y="9"/>
                                  </a:lnTo>
                                  <a:lnTo>
                                    <a:pt x="329" y="9"/>
                                  </a:lnTo>
                                  <a:lnTo>
                                    <a:pt x="327" y="9"/>
                                  </a:lnTo>
                                  <a:lnTo>
                                    <a:pt x="319" y="9"/>
                                  </a:lnTo>
                                  <a:lnTo>
                                    <a:pt x="314" y="9"/>
                                  </a:lnTo>
                                  <a:lnTo>
                                    <a:pt x="309" y="9"/>
                                  </a:lnTo>
                                  <a:lnTo>
                                    <a:pt x="304" y="9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293" y="9"/>
                                  </a:lnTo>
                                  <a:lnTo>
                                    <a:pt x="288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83" y="9"/>
                                  </a:lnTo>
                                  <a:lnTo>
                                    <a:pt x="284" y="9"/>
                                  </a:lnTo>
                                  <a:lnTo>
                                    <a:pt x="281" y="9"/>
                                  </a:lnTo>
                                  <a:lnTo>
                                    <a:pt x="270" y="9"/>
                                  </a:lnTo>
                                  <a:lnTo>
                                    <a:pt x="257" y="8"/>
                                  </a:lnTo>
                                  <a:lnTo>
                                    <a:pt x="242" y="8"/>
                                  </a:lnTo>
                                  <a:lnTo>
                                    <a:pt x="233" y="7"/>
                                  </a:lnTo>
                                  <a:lnTo>
                                    <a:pt x="234" y="8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24" y="8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81" y="9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76" y="8"/>
                                  </a:lnTo>
                                  <a:lnTo>
                                    <a:pt x="71" y="8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8" y="9"/>
                                  </a:lnTo>
                                  <a:lnTo>
                                    <a:pt x="41" y="8"/>
                                  </a:lnTo>
                                  <a:lnTo>
                                    <a:pt x="34" y="8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4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1" y="4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5" y="1"/>
                                  </a:lnTo>
                                  <a:lnTo>
                                    <a:pt x="7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7" y="1"/>
                                  </a:lnTo>
                                  <a:lnTo>
                                    <a:pt x="22" y="1"/>
                                  </a:lnTo>
                                  <a:close/>
                                  <a:moveTo>
                                    <a:pt x="2842" y="0"/>
                                  </a:moveTo>
                                  <a:lnTo>
                                    <a:pt x="2956" y="0"/>
                                  </a:lnTo>
                                  <a:lnTo>
                                    <a:pt x="3074" y="1"/>
                                  </a:lnTo>
                                  <a:lnTo>
                                    <a:pt x="3074" y="5"/>
                                  </a:lnTo>
                                  <a:lnTo>
                                    <a:pt x="3048" y="5"/>
                                  </a:lnTo>
                                  <a:lnTo>
                                    <a:pt x="3049" y="5"/>
                                  </a:lnTo>
                                  <a:lnTo>
                                    <a:pt x="3050" y="5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45" y="4"/>
                                  </a:lnTo>
                                  <a:lnTo>
                                    <a:pt x="3038" y="4"/>
                                  </a:lnTo>
                                  <a:lnTo>
                                    <a:pt x="3012" y="5"/>
                                  </a:lnTo>
                                  <a:lnTo>
                                    <a:pt x="3015" y="4"/>
                                  </a:lnTo>
                                  <a:lnTo>
                                    <a:pt x="2987" y="5"/>
                                  </a:lnTo>
                                  <a:lnTo>
                                    <a:pt x="2952" y="4"/>
                                  </a:lnTo>
                                  <a:lnTo>
                                    <a:pt x="2921" y="4"/>
                                  </a:lnTo>
                                  <a:lnTo>
                                    <a:pt x="2888" y="5"/>
                                  </a:lnTo>
                                  <a:lnTo>
                                    <a:pt x="2877" y="4"/>
                                  </a:lnTo>
                                  <a:lnTo>
                                    <a:pt x="2877" y="5"/>
                                  </a:lnTo>
                                  <a:lnTo>
                                    <a:pt x="2876" y="5"/>
                                  </a:lnTo>
                                  <a:lnTo>
                                    <a:pt x="2873" y="5"/>
                                  </a:lnTo>
                                  <a:lnTo>
                                    <a:pt x="2870" y="5"/>
                                  </a:lnTo>
                                  <a:lnTo>
                                    <a:pt x="2866" y="5"/>
                                  </a:lnTo>
                                  <a:lnTo>
                                    <a:pt x="2862" y="5"/>
                                  </a:lnTo>
                                  <a:lnTo>
                                    <a:pt x="2859" y="5"/>
                                  </a:lnTo>
                                  <a:lnTo>
                                    <a:pt x="2853" y="5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43" y="7"/>
                                  </a:lnTo>
                                  <a:lnTo>
                                    <a:pt x="2847" y="5"/>
                                  </a:lnTo>
                                  <a:lnTo>
                                    <a:pt x="2803" y="7"/>
                                  </a:lnTo>
                                  <a:lnTo>
                                    <a:pt x="2752" y="5"/>
                                  </a:lnTo>
                                  <a:lnTo>
                                    <a:pt x="2702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61" y="5"/>
                                  </a:lnTo>
                                  <a:lnTo>
                                    <a:pt x="2634" y="5"/>
                                  </a:lnTo>
                                  <a:lnTo>
                                    <a:pt x="2608" y="5"/>
                                  </a:lnTo>
                                  <a:lnTo>
                                    <a:pt x="2582" y="5"/>
                                  </a:lnTo>
                                  <a:lnTo>
                                    <a:pt x="2567" y="5"/>
                                  </a:lnTo>
                                  <a:lnTo>
                                    <a:pt x="2545" y="5"/>
                                  </a:lnTo>
                                  <a:lnTo>
                                    <a:pt x="2472" y="5"/>
                                  </a:lnTo>
                                  <a:lnTo>
                                    <a:pt x="2464" y="5"/>
                                  </a:lnTo>
                                  <a:lnTo>
                                    <a:pt x="2464" y="3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30" y="1"/>
                                  </a:lnTo>
                                  <a:lnTo>
                                    <a:pt x="2559" y="1"/>
                                  </a:lnTo>
                                  <a:lnTo>
                                    <a:pt x="2591" y="1"/>
                                  </a:lnTo>
                                  <a:lnTo>
                                    <a:pt x="2623" y="1"/>
                                  </a:lnTo>
                                  <a:lnTo>
                                    <a:pt x="2652" y="1"/>
                                  </a:lnTo>
                                  <a:lnTo>
                                    <a:pt x="2651" y="1"/>
                                  </a:lnTo>
                                  <a:lnTo>
                                    <a:pt x="2650" y="1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650" y="3"/>
                                  </a:lnTo>
                                  <a:lnTo>
                                    <a:pt x="2748" y="1"/>
                                  </a:lnTo>
                                  <a:lnTo>
                                    <a:pt x="2842" y="0"/>
                                  </a:lnTo>
                                  <a:close/>
                                  <a:moveTo>
                                    <a:pt x="4050" y="0"/>
                                  </a:moveTo>
                                  <a:lnTo>
                                    <a:pt x="4061" y="0"/>
                                  </a:lnTo>
                                  <a:lnTo>
                                    <a:pt x="4073" y="0"/>
                                  </a:lnTo>
                                  <a:lnTo>
                                    <a:pt x="4084" y="0"/>
                                  </a:lnTo>
                                  <a:lnTo>
                                    <a:pt x="4092" y="1"/>
                                  </a:lnTo>
                                  <a:lnTo>
                                    <a:pt x="4133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5" y="0"/>
                                  </a:lnTo>
                                  <a:lnTo>
                                    <a:pt x="4176" y="0"/>
                                  </a:lnTo>
                                  <a:lnTo>
                                    <a:pt x="4177" y="0"/>
                                  </a:lnTo>
                                  <a:lnTo>
                                    <a:pt x="4180" y="0"/>
                                  </a:lnTo>
                                  <a:lnTo>
                                    <a:pt x="4183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5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4188" y="0"/>
                                  </a:lnTo>
                                  <a:lnTo>
                                    <a:pt x="4190" y="0"/>
                                  </a:lnTo>
                                  <a:lnTo>
                                    <a:pt x="4194" y="0"/>
                                  </a:lnTo>
                                  <a:lnTo>
                                    <a:pt x="4192" y="0"/>
                                  </a:lnTo>
                                  <a:lnTo>
                                    <a:pt x="4202" y="0"/>
                                  </a:lnTo>
                                  <a:lnTo>
                                    <a:pt x="4221" y="0"/>
                                  </a:lnTo>
                                  <a:lnTo>
                                    <a:pt x="4228" y="0"/>
                                  </a:lnTo>
                                  <a:lnTo>
                                    <a:pt x="4238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5" y="0"/>
                                  </a:lnTo>
                                  <a:lnTo>
                                    <a:pt x="4247" y="0"/>
                                  </a:lnTo>
                                  <a:lnTo>
                                    <a:pt x="4248" y="1"/>
                                  </a:lnTo>
                                  <a:lnTo>
                                    <a:pt x="4247" y="1"/>
                                  </a:lnTo>
                                  <a:lnTo>
                                    <a:pt x="4154" y="0"/>
                                  </a:lnTo>
                                  <a:lnTo>
                                    <a:pt x="4058" y="3"/>
                                  </a:lnTo>
                                  <a:lnTo>
                                    <a:pt x="4059" y="1"/>
                                  </a:lnTo>
                                  <a:lnTo>
                                    <a:pt x="4058" y="1"/>
                                  </a:lnTo>
                                  <a:lnTo>
                                    <a:pt x="4056" y="1"/>
                                  </a:lnTo>
                                  <a:lnTo>
                                    <a:pt x="3946" y="3"/>
                                  </a:lnTo>
                                  <a:lnTo>
                                    <a:pt x="3838" y="3"/>
                                  </a:lnTo>
                                  <a:lnTo>
                                    <a:pt x="3840" y="3"/>
                                  </a:lnTo>
                                  <a:lnTo>
                                    <a:pt x="3838" y="4"/>
                                  </a:lnTo>
                                  <a:lnTo>
                                    <a:pt x="3837" y="4"/>
                                  </a:lnTo>
                                  <a:lnTo>
                                    <a:pt x="3833" y="4"/>
                                  </a:lnTo>
                                  <a:lnTo>
                                    <a:pt x="3829" y="4"/>
                                  </a:lnTo>
                                  <a:lnTo>
                                    <a:pt x="3823" y="4"/>
                                  </a:lnTo>
                                  <a:lnTo>
                                    <a:pt x="3813" y="4"/>
                                  </a:lnTo>
                                  <a:lnTo>
                                    <a:pt x="3804" y="4"/>
                                  </a:lnTo>
                                  <a:lnTo>
                                    <a:pt x="3782" y="4"/>
                                  </a:lnTo>
                                  <a:lnTo>
                                    <a:pt x="3773" y="4"/>
                                  </a:lnTo>
                                  <a:lnTo>
                                    <a:pt x="3765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9" y="4"/>
                                  </a:lnTo>
                                  <a:lnTo>
                                    <a:pt x="3768" y="4"/>
                                  </a:lnTo>
                                  <a:lnTo>
                                    <a:pt x="3761" y="4"/>
                                  </a:lnTo>
                                  <a:lnTo>
                                    <a:pt x="3754" y="4"/>
                                  </a:lnTo>
                                  <a:lnTo>
                                    <a:pt x="3756" y="4"/>
                                  </a:lnTo>
                                  <a:lnTo>
                                    <a:pt x="3757" y="4"/>
                                  </a:lnTo>
                                  <a:lnTo>
                                    <a:pt x="3693" y="4"/>
                                  </a:lnTo>
                                  <a:lnTo>
                                    <a:pt x="3693" y="3"/>
                                  </a:lnTo>
                                  <a:lnTo>
                                    <a:pt x="3732" y="1"/>
                                  </a:lnTo>
                                  <a:lnTo>
                                    <a:pt x="3743" y="1"/>
                                  </a:lnTo>
                                  <a:lnTo>
                                    <a:pt x="3857" y="1"/>
                                  </a:lnTo>
                                  <a:lnTo>
                                    <a:pt x="3969" y="0"/>
                                  </a:lnTo>
                                  <a:lnTo>
                                    <a:pt x="4033" y="1"/>
                                  </a:lnTo>
                                  <a:lnTo>
                                    <a:pt x="4036" y="0"/>
                                  </a:lnTo>
                                  <a:lnTo>
                                    <a:pt x="4040" y="0"/>
                                  </a:lnTo>
                                  <a:lnTo>
                                    <a:pt x="4045" y="0"/>
                                  </a:lnTo>
                                  <a:lnTo>
                                    <a:pt x="40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7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6938" y="2197100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8" name="Freeform 48"/>
                          <wps:cNvSpPr>
                            <a:spLocks/>
                          </wps:cNvSpPr>
                          <wps:spPr bwMode="auto">
                            <a:xfrm>
                              <a:off x="76200" y="2205038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4 w 4"/>
                                <a:gd name="T2" fmla="*/ 3 w 4"/>
                                <a:gd name="T3" fmla="*/ 2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9" name="Freeform 49"/>
                          <wps:cNvSpPr>
                            <a:spLocks/>
                          </wps:cNvSpPr>
                          <wps:spPr bwMode="auto">
                            <a:xfrm>
                              <a:off x="6350" y="1262063"/>
                              <a:ext cx="12700" cy="3175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0 h 2"/>
                                <a:gd name="T2" fmla="*/ 4 w 8"/>
                                <a:gd name="T3" fmla="*/ 2 h 2"/>
                                <a:gd name="T4" fmla="*/ 3 w 8"/>
                                <a:gd name="T5" fmla="*/ 2 h 2"/>
                                <a:gd name="T6" fmla="*/ 0 w 8"/>
                                <a:gd name="T7" fmla="*/ 2 h 2"/>
                                <a:gd name="T8" fmla="*/ 4 w 8"/>
                                <a:gd name="T9" fmla="*/ 0 h 2"/>
                                <a:gd name="T10" fmla="*/ 8 w 8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8" h="2">
                                  <a:moveTo>
                                    <a:pt x="8" y="0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0" name="Freeform 50"/>
                          <wps:cNvSpPr>
                            <a:spLocks/>
                          </wps:cNvSpPr>
                          <wps:spPr bwMode="auto">
                            <a:xfrm>
                              <a:off x="26988" y="1260475"/>
                              <a:ext cx="34925" cy="4763"/>
                            </a:xfrm>
                            <a:custGeom>
                              <a:avLst/>
                              <a:gdLst>
                                <a:gd name="T0" fmla="*/ 21 w 22"/>
                                <a:gd name="T1" fmla="*/ 0 h 3"/>
                                <a:gd name="T2" fmla="*/ 21 w 22"/>
                                <a:gd name="T3" fmla="*/ 0 h 3"/>
                                <a:gd name="T4" fmla="*/ 22 w 22"/>
                                <a:gd name="T5" fmla="*/ 0 h 3"/>
                                <a:gd name="T6" fmla="*/ 20 w 22"/>
                                <a:gd name="T7" fmla="*/ 0 h 3"/>
                                <a:gd name="T8" fmla="*/ 17 w 22"/>
                                <a:gd name="T9" fmla="*/ 0 h 3"/>
                                <a:gd name="T10" fmla="*/ 13 w 22"/>
                                <a:gd name="T11" fmla="*/ 1 h 3"/>
                                <a:gd name="T12" fmla="*/ 9 w 22"/>
                                <a:gd name="T13" fmla="*/ 1 h 3"/>
                                <a:gd name="T14" fmla="*/ 4 w 22"/>
                                <a:gd name="T15" fmla="*/ 3 h 3"/>
                                <a:gd name="T16" fmla="*/ 0 w 22"/>
                                <a:gd name="T17" fmla="*/ 3 h 3"/>
                                <a:gd name="T18" fmla="*/ 21 w 22"/>
                                <a:gd name="T19" fmla="*/ 0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2" h="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9" y="1"/>
                                  </a:lnTo>
                                  <a:lnTo>
                                    <a:pt x="4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71438" y="1260475"/>
                              <a:ext cx="20638" cy="0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1 w 13"/>
                                <a:gd name="T2" fmla="*/ 9 w 13"/>
                                <a:gd name="T3" fmla="*/ 5 w 13"/>
                                <a:gd name="T4" fmla="*/ 0 w 13"/>
                                <a:gd name="T5" fmla="*/ 1 w 13"/>
                                <a:gd name="T6" fmla="*/ 2 w 13"/>
                                <a:gd name="T7" fmla="*/ 3 w 13"/>
                                <a:gd name="T8" fmla="*/ 6 w 13"/>
                                <a:gd name="T9" fmla="*/ 7 w 13"/>
                                <a:gd name="T10" fmla="*/ 10 w 13"/>
                                <a:gd name="T11" fmla="*/ 13 w 1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6" y="0"/>
                                </a:cxn>
                                <a:cxn ang="0">
                                  <a:pos x="T7" y="0"/>
                                </a:cxn>
                                <a:cxn ang="0">
                                  <a:pos x="T8" y="0"/>
                                </a:cxn>
                                <a:cxn ang="0">
                                  <a:pos x="T9" y="0"/>
                                </a:cxn>
                                <a:cxn ang="0">
                                  <a:pos x="T10" y="0"/>
                                </a:cxn>
                                <a:cxn ang="0">
                                  <a:pos x="T11" y="0"/>
                                </a:cxn>
                              </a:cxnLst>
                              <a:rect l="0" t="0" r="r" b="b"/>
                              <a:pathLst>
                                <a:path w="13">
                                  <a:moveTo>
                                    <a:pt x="13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2" name="Freeform 52"/>
                          <wps:cNvSpPr>
                            <a:spLocks/>
                          </wps:cNvSpPr>
                          <wps:spPr bwMode="auto">
                            <a:xfrm>
                              <a:off x="1169988" y="1260475"/>
                              <a:ext cx="4763" cy="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1 w 3"/>
                                <a:gd name="T2" fmla="*/ 0 w 3"/>
                                <a:gd name="T3" fmla="*/ 3 w 3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">
                                  <a:moveTo>
                                    <a:pt x="3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3" name="Freeform 53"/>
                          <wps:cNvSpPr>
                            <a:spLocks noEditPoints="1"/>
                          </wps:cNvSpPr>
                          <wps:spPr bwMode="auto">
                            <a:xfrm>
                              <a:off x="100013" y="1246188"/>
                              <a:ext cx="6743700" cy="15875"/>
                            </a:xfrm>
                            <a:custGeom>
                              <a:avLst/>
                              <a:gdLst>
                                <a:gd name="T0" fmla="*/ 480 w 4248"/>
                                <a:gd name="T1" fmla="*/ 6 h 10"/>
                                <a:gd name="T2" fmla="*/ 516 w 4248"/>
                                <a:gd name="T3" fmla="*/ 9 h 10"/>
                                <a:gd name="T4" fmla="*/ 203 w 4248"/>
                                <a:gd name="T5" fmla="*/ 10 h 10"/>
                                <a:gd name="T6" fmla="*/ 72 w 4248"/>
                                <a:gd name="T7" fmla="*/ 10 h 10"/>
                                <a:gd name="T8" fmla="*/ 68 w 4248"/>
                                <a:gd name="T9" fmla="*/ 9 h 10"/>
                                <a:gd name="T10" fmla="*/ 57 w 4248"/>
                                <a:gd name="T11" fmla="*/ 10 h 10"/>
                                <a:gd name="T12" fmla="*/ 1 w 4248"/>
                                <a:gd name="T13" fmla="*/ 10 h 10"/>
                                <a:gd name="T14" fmla="*/ 94 w 4248"/>
                                <a:gd name="T15" fmla="*/ 9 h 10"/>
                                <a:gd name="T16" fmla="*/ 408 w 4248"/>
                                <a:gd name="T17" fmla="*/ 6 h 10"/>
                                <a:gd name="T18" fmla="*/ 444 w 4248"/>
                                <a:gd name="T19" fmla="*/ 6 h 10"/>
                                <a:gd name="T20" fmla="*/ 1001 w 4248"/>
                                <a:gd name="T21" fmla="*/ 5 h 10"/>
                                <a:gd name="T22" fmla="*/ 1114 w 4248"/>
                                <a:gd name="T23" fmla="*/ 5 h 10"/>
                                <a:gd name="T24" fmla="*/ 963 w 4248"/>
                                <a:gd name="T25" fmla="*/ 9 h 10"/>
                                <a:gd name="T26" fmla="*/ 654 w 4248"/>
                                <a:gd name="T27" fmla="*/ 9 h 10"/>
                                <a:gd name="T28" fmla="*/ 755 w 4248"/>
                                <a:gd name="T29" fmla="*/ 5 h 10"/>
                                <a:gd name="T30" fmla="*/ 910 w 4248"/>
                                <a:gd name="T31" fmla="*/ 5 h 10"/>
                                <a:gd name="T32" fmla="*/ 1586 w 4248"/>
                                <a:gd name="T33" fmla="*/ 5 h 10"/>
                                <a:gd name="T34" fmla="*/ 1776 w 4248"/>
                                <a:gd name="T35" fmla="*/ 5 h 10"/>
                                <a:gd name="T36" fmla="*/ 1624 w 4248"/>
                                <a:gd name="T37" fmla="*/ 8 h 10"/>
                                <a:gd name="T38" fmla="*/ 1406 w 4248"/>
                                <a:gd name="T39" fmla="*/ 10 h 10"/>
                                <a:gd name="T40" fmla="*/ 1198 w 4248"/>
                                <a:gd name="T41" fmla="*/ 5 h 10"/>
                                <a:gd name="T42" fmla="*/ 1296 w 4248"/>
                                <a:gd name="T43" fmla="*/ 6 h 10"/>
                                <a:gd name="T44" fmla="*/ 1378 w 4248"/>
                                <a:gd name="T45" fmla="*/ 5 h 10"/>
                                <a:gd name="T46" fmla="*/ 2354 w 4248"/>
                                <a:gd name="T47" fmla="*/ 2 h 10"/>
                                <a:gd name="T48" fmla="*/ 2395 w 4248"/>
                                <a:gd name="T49" fmla="*/ 2 h 10"/>
                                <a:gd name="T50" fmla="*/ 2397 w 4248"/>
                                <a:gd name="T51" fmla="*/ 6 h 10"/>
                                <a:gd name="T52" fmla="*/ 1835 w 4248"/>
                                <a:gd name="T53" fmla="*/ 8 h 10"/>
                                <a:gd name="T54" fmla="*/ 2022 w 4248"/>
                                <a:gd name="T55" fmla="*/ 4 h 10"/>
                                <a:gd name="T56" fmla="*/ 2338 w 4248"/>
                                <a:gd name="T57" fmla="*/ 2 h 10"/>
                                <a:gd name="T58" fmla="*/ 2951 w 4248"/>
                                <a:gd name="T59" fmla="*/ 1 h 10"/>
                                <a:gd name="T60" fmla="*/ 2958 w 4248"/>
                                <a:gd name="T61" fmla="*/ 2 h 10"/>
                                <a:gd name="T62" fmla="*/ 3006 w 4248"/>
                                <a:gd name="T63" fmla="*/ 2 h 10"/>
                                <a:gd name="T64" fmla="*/ 2731 w 4248"/>
                                <a:gd name="T65" fmla="*/ 8 h 10"/>
                                <a:gd name="T66" fmla="*/ 2401 w 4248"/>
                                <a:gd name="T67" fmla="*/ 4 h 10"/>
                                <a:gd name="T68" fmla="*/ 2521 w 4248"/>
                                <a:gd name="T69" fmla="*/ 2 h 10"/>
                                <a:gd name="T70" fmla="*/ 3089 w 4248"/>
                                <a:gd name="T71" fmla="*/ 0 h 10"/>
                                <a:gd name="T72" fmla="*/ 3884 w 4248"/>
                                <a:gd name="T73" fmla="*/ 1 h 10"/>
                                <a:gd name="T74" fmla="*/ 3928 w 4248"/>
                                <a:gd name="T75" fmla="*/ 1 h 10"/>
                                <a:gd name="T76" fmla="*/ 3966 w 4248"/>
                                <a:gd name="T77" fmla="*/ 1 h 10"/>
                                <a:gd name="T78" fmla="*/ 4006 w 4248"/>
                                <a:gd name="T79" fmla="*/ 2 h 10"/>
                                <a:gd name="T80" fmla="*/ 4097 w 4248"/>
                                <a:gd name="T81" fmla="*/ 2 h 10"/>
                                <a:gd name="T82" fmla="*/ 4167 w 4248"/>
                                <a:gd name="T83" fmla="*/ 1 h 10"/>
                                <a:gd name="T84" fmla="*/ 4199 w 4248"/>
                                <a:gd name="T85" fmla="*/ 1 h 10"/>
                                <a:gd name="T86" fmla="*/ 4233 w 4248"/>
                                <a:gd name="T87" fmla="*/ 4 h 10"/>
                                <a:gd name="T88" fmla="*/ 4247 w 4248"/>
                                <a:gd name="T89" fmla="*/ 5 h 10"/>
                                <a:gd name="T90" fmla="*/ 4244 w 4248"/>
                                <a:gd name="T91" fmla="*/ 8 h 10"/>
                                <a:gd name="T92" fmla="*/ 4218 w 4248"/>
                                <a:gd name="T93" fmla="*/ 9 h 10"/>
                                <a:gd name="T94" fmla="*/ 4222 w 4248"/>
                                <a:gd name="T95" fmla="*/ 8 h 10"/>
                                <a:gd name="T96" fmla="*/ 4212 w 4248"/>
                                <a:gd name="T97" fmla="*/ 5 h 10"/>
                                <a:gd name="T98" fmla="*/ 4186 w 4248"/>
                                <a:gd name="T99" fmla="*/ 4 h 10"/>
                                <a:gd name="T100" fmla="*/ 4176 w 4248"/>
                                <a:gd name="T101" fmla="*/ 5 h 10"/>
                                <a:gd name="T102" fmla="*/ 4163 w 4248"/>
                                <a:gd name="T103" fmla="*/ 5 h 10"/>
                                <a:gd name="T104" fmla="*/ 4131 w 4248"/>
                                <a:gd name="T105" fmla="*/ 6 h 10"/>
                                <a:gd name="T106" fmla="*/ 4079 w 4248"/>
                                <a:gd name="T107" fmla="*/ 6 h 10"/>
                                <a:gd name="T108" fmla="*/ 3635 w 4248"/>
                                <a:gd name="T109" fmla="*/ 5 h 10"/>
                                <a:gd name="T110" fmla="*/ 3722 w 4248"/>
                                <a:gd name="T111" fmla="*/ 1 h 10"/>
                                <a:gd name="T112" fmla="*/ 3557 w 4248"/>
                                <a:gd name="T113" fmla="*/ 1 h 10"/>
                                <a:gd name="T114" fmla="*/ 3462 w 4248"/>
                                <a:gd name="T115" fmla="*/ 6 h 10"/>
                                <a:gd name="T116" fmla="*/ 3016 w 4248"/>
                                <a:gd name="T117" fmla="*/ 2 h 10"/>
                                <a:gd name="T118" fmla="*/ 3088 w 4248"/>
                                <a:gd name="T119" fmla="*/ 0 h 10"/>
                                <a:gd name="T120" fmla="*/ 3375 w 4248"/>
                                <a:gd name="T121" fmla="*/ 1 h 10"/>
                                <a:gd name="T122" fmla="*/ 3441 w 4248"/>
                                <a:gd name="T123" fmla="*/ 1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4248" h="10">
                                  <a:moveTo>
                                    <a:pt x="466" y="5"/>
                                  </a:moveTo>
                                  <a:lnTo>
                                    <a:pt x="475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79" y="6"/>
                                  </a:lnTo>
                                  <a:lnTo>
                                    <a:pt x="480" y="6"/>
                                  </a:lnTo>
                                  <a:lnTo>
                                    <a:pt x="487" y="6"/>
                                  </a:lnTo>
                                  <a:lnTo>
                                    <a:pt x="493" y="6"/>
                                  </a:lnTo>
                                  <a:lnTo>
                                    <a:pt x="492" y="6"/>
                                  </a:lnTo>
                                  <a:lnTo>
                                    <a:pt x="491" y="6"/>
                                  </a:lnTo>
                                  <a:lnTo>
                                    <a:pt x="552" y="6"/>
                                  </a:lnTo>
                                  <a:lnTo>
                                    <a:pt x="552" y="8"/>
                                  </a:lnTo>
                                  <a:lnTo>
                                    <a:pt x="516" y="9"/>
                                  </a:lnTo>
                                  <a:lnTo>
                                    <a:pt x="505" y="9"/>
                                  </a:lnTo>
                                  <a:lnTo>
                                    <a:pt x="391" y="9"/>
                                  </a:lnTo>
                                  <a:lnTo>
                                    <a:pt x="279" y="9"/>
                                  </a:lnTo>
                                  <a:lnTo>
                                    <a:pt x="215" y="9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08" y="10"/>
                                  </a:lnTo>
                                  <a:lnTo>
                                    <a:pt x="203" y="10"/>
                                  </a:lnTo>
                                  <a:lnTo>
                                    <a:pt x="198" y="10"/>
                                  </a:lnTo>
                                  <a:lnTo>
                                    <a:pt x="187" y="10"/>
                                  </a:lnTo>
                                  <a:lnTo>
                                    <a:pt x="175" y="10"/>
                                  </a:lnTo>
                                  <a:lnTo>
                                    <a:pt x="163" y="10"/>
                                  </a:lnTo>
                                  <a:lnTo>
                                    <a:pt x="156" y="9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3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1" y="10"/>
                                  </a:lnTo>
                                  <a:lnTo>
                                    <a:pt x="68" y="9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3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1" y="10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46" y="9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94" y="9"/>
                                  </a:lnTo>
                                  <a:lnTo>
                                    <a:pt x="190" y="8"/>
                                  </a:lnTo>
                                  <a:lnTo>
                                    <a:pt x="188" y="9"/>
                                  </a:lnTo>
                                  <a:lnTo>
                                    <a:pt x="190" y="9"/>
                                  </a:lnTo>
                                  <a:lnTo>
                                    <a:pt x="192" y="9"/>
                                  </a:lnTo>
                                  <a:lnTo>
                                    <a:pt x="302" y="8"/>
                                  </a:lnTo>
                                  <a:lnTo>
                                    <a:pt x="410" y="8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0" y="6"/>
                                  </a:lnTo>
                                  <a:lnTo>
                                    <a:pt x="411" y="6"/>
                                  </a:lnTo>
                                  <a:lnTo>
                                    <a:pt x="415" y="6"/>
                                  </a:lnTo>
                                  <a:lnTo>
                                    <a:pt x="419" y="6"/>
                                  </a:lnTo>
                                  <a:lnTo>
                                    <a:pt x="425" y="6"/>
                                  </a:lnTo>
                                  <a:lnTo>
                                    <a:pt x="434" y="6"/>
                                  </a:lnTo>
                                  <a:lnTo>
                                    <a:pt x="444" y="6"/>
                                  </a:lnTo>
                                  <a:lnTo>
                                    <a:pt x="466" y="5"/>
                                  </a:lnTo>
                                  <a:close/>
                                  <a:moveTo>
                                    <a:pt x="962" y="4"/>
                                  </a:moveTo>
                                  <a:lnTo>
                                    <a:pt x="967" y="4"/>
                                  </a:lnTo>
                                  <a:lnTo>
                                    <a:pt x="967" y="5"/>
                                  </a:lnTo>
                                  <a:lnTo>
                                    <a:pt x="982" y="5"/>
                                  </a:lnTo>
                                  <a:lnTo>
                                    <a:pt x="980" y="5"/>
                                  </a:lnTo>
                                  <a:lnTo>
                                    <a:pt x="1001" y="5"/>
                                  </a:lnTo>
                                  <a:lnTo>
                                    <a:pt x="1020" y="5"/>
                                  </a:lnTo>
                                  <a:lnTo>
                                    <a:pt x="1038" y="5"/>
                                  </a:lnTo>
                                  <a:lnTo>
                                    <a:pt x="1056" y="5"/>
                                  </a:lnTo>
                                  <a:lnTo>
                                    <a:pt x="1071" y="4"/>
                                  </a:lnTo>
                                  <a:lnTo>
                                    <a:pt x="1065" y="5"/>
                                  </a:lnTo>
                                  <a:lnTo>
                                    <a:pt x="1068" y="5"/>
                                  </a:lnTo>
                                  <a:lnTo>
                                    <a:pt x="1114" y="5"/>
                                  </a:lnTo>
                                  <a:lnTo>
                                    <a:pt x="1160" y="4"/>
                                  </a:lnTo>
                                  <a:lnTo>
                                    <a:pt x="1166" y="4"/>
                                  </a:lnTo>
                                  <a:lnTo>
                                    <a:pt x="1166" y="9"/>
                                  </a:lnTo>
                                  <a:lnTo>
                                    <a:pt x="1164" y="9"/>
                                  </a:lnTo>
                                  <a:lnTo>
                                    <a:pt x="1044" y="9"/>
                                  </a:lnTo>
                                  <a:lnTo>
                                    <a:pt x="1004" y="9"/>
                                  </a:lnTo>
                                  <a:lnTo>
                                    <a:pt x="963" y="9"/>
                                  </a:lnTo>
                                  <a:lnTo>
                                    <a:pt x="763" y="8"/>
                                  </a:lnTo>
                                  <a:lnTo>
                                    <a:pt x="743" y="8"/>
                                  </a:lnTo>
                                  <a:lnTo>
                                    <a:pt x="725" y="8"/>
                                  </a:lnTo>
                                  <a:lnTo>
                                    <a:pt x="699" y="8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77" y="9"/>
                                  </a:lnTo>
                                  <a:lnTo>
                                    <a:pt x="654" y="9"/>
                                  </a:lnTo>
                                  <a:lnTo>
                                    <a:pt x="609" y="9"/>
                                  </a:lnTo>
                                  <a:lnTo>
                                    <a:pt x="563" y="8"/>
                                  </a:lnTo>
                                  <a:lnTo>
                                    <a:pt x="556" y="8"/>
                                  </a:lnTo>
                                  <a:lnTo>
                                    <a:pt x="556" y="6"/>
                                  </a:lnTo>
                                  <a:lnTo>
                                    <a:pt x="641" y="5"/>
                                  </a:lnTo>
                                  <a:lnTo>
                                    <a:pt x="726" y="5"/>
                                  </a:lnTo>
                                  <a:lnTo>
                                    <a:pt x="755" y="5"/>
                                  </a:lnTo>
                                  <a:lnTo>
                                    <a:pt x="753" y="5"/>
                                  </a:lnTo>
                                  <a:lnTo>
                                    <a:pt x="774" y="5"/>
                                  </a:lnTo>
                                  <a:lnTo>
                                    <a:pt x="798" y="5"/>
                                  </a:lnTo>
                                  <a:lnTo>
                                    <a:pt x="822" y="5"/>
                                  </a:lnTo>
                                  <a:lnTo>
                                    <a:pt x="860" y="4"/>
                                  </a:lnTo>
                                  <a:lnTo>
                                    <a:pt x="859" y="5"/>
                                  </a:lnTo>
                                  <a:lnTo>
                                    <a:pt x="910" y="5"/>
                                  </a:lnTo>
                                  <a:lnTo>
                                    <a:pt x="962" y="4"/>
                                  </a:lnTo>
                                  <a:close/>
                                  <a:moveTo>
                                    <a:pt x="1404" y="4"/>
                                  </a:moveTo>
                                  <a:lnTo>
                                    <a:pt x="1401" y="5"/>
                                  </a:lnTo>
                                  <a:lnTo>
                                    <a:pt x="1445" y="4"/>
                                  </a:lnTo>
                                  <a:lnTo>
                                    <a:pt x="1496" y="5"/>
                                  </a:lnTo>
                                  <a:lnTo>
                                    <a:pt x="154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586" y="5"/>
                                  </a:lnTo>
                                  <a:lnTo>
                                    <a:pt x="1614" y="5"/>
                                  </a:lnTo>
                                  <a:lnTo>
                                    <a:pt x="1640" y="5"/>
                                  </a:lnTo>
                                  <a:lnTo>
                                    <a:pt x="1666" y="5"/>
                                  </a:lnTo>
                                  <a:lnTo>
                                    <a:pt x="1681" y="5"/>
                                  </a:lnTo>
                                  <a:lnTo>
                                    <a:pt x="1703" y="5"/>
                                  </a:lnTo>
                                  <a:lnTo>
                                    <a:pt x="1776" y="5"/>
                                  </a:lnTo>
                                  <a:lnTo>
                                    <a:pt x="1782" y="5"/>
                                  </a:lnTo>
                                  <a:lnTo>
                                    <a:pt x="1782" y="8"/>
                                  </a:lnTo>
                                  <a:lnTo>
                                    <a:pt x="1717" y="9"/>
                                  </a:lnTo>
                                  <a:lnTo>
                                    <a:pt x="1717" y="8"/>
                                  </a:lnTo>
                                  <a:lnTo>
                                    <a:pt x="1689" y="9"/>
                                  </a:lnTo>
                                  <a:lnTo>
                                    <a:pt x="1657" y="8"/>
                                  </a:lnTo>
                                  <a:lnTo>
                                    <a:pt x="1624" y="8"/>
                                  </a:lnTo>
                                  <a:lnTo>
                                    <a:pt x="1596" y="9"/>
                                  </a:lnTo>
                                  <a:lnTo>
                                    <a:pt x="1597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98" y="8"/>
                                  </a:lnTo>
                                  <a:lnTo>
                                    <a:pt x="1500" y="9"/>
                                  </a:lnTo>
                                  <a:lnTo>
                                    <a:pt x="1406" y="10"/>
                                  </a:lnTo>
                                  <a:lnTo>
                                    <a:pt x="1289" y="9"/>
                                  </a:lnTo>
                                  <a:lnTo>
                                    <a:pt x="1170" y="9"/>
                                  </a:lnTo>
                                  <a:lnTo>
                                    <a:pt x="1170" y="4"/>
                                  </a:lnTo>
                                  <a:lnTo>
                                    <a:pt x="1200" y="5"/>
                                  </a:lnTo>
                                  <a:lnTo>
                                    <a:pt x="1199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8" y="5"/>
                                  </a:lnTo>
                                  <a:lnTo>
                                    <a:pt x="1196" y="5"/>
                                  </a:lnTo>
                                  <a:lnTo>
                                    <a:pt x="1203" y="6"/>
                                  </a:lnTo>
                                  <a:lnTo>
                                    <a:pt x="1209" y="6"/>
                                  </a:lnTo>
                                  <a:lnTo>
                                    <a:pt x="1236" y="5"/>
                                  </a:lnTo>
                                  <a:lnTo>
                                    <a:pt x="1233" y="6"/>
                                  </a:lnTo>
                                  <a:lnTo>
                                    <a:pt x="1260" y="5"/>
                                  </a:lnTo>
                                  <a:lnTo>
                                    <a:pt x="1296" y="6"/>
                                  </a:lnTo>
                                  <a:lnTo>
                                    <a:pt x="1327" y="6"/>
                                  </a:lnTo>
                                  <a:lnTo>
                                    <a:pt x="1360" y="5"/>
                                  </a:lnTo>
                                  <a:lnTo>
                                    <a:pt x="1370" y="6"/>
                                  </a:lnTo>
                                  <a:lnTo>
                                    <a:pt x="1370" y="5"/>
                                  </a:lnTo>
                                  <a:lnTo>
                                    <a:pt x="1372" y="5"/>
                                  </a:lnTo>
                                  <a:lnTo>
                                    <a:pt x="1374" y="5"/>
                                  </a:lnTo>
                                  <a:lnTo>
                                    <a:pt x="1378" y="5"/>
                                  </a:lnTo>
                                  <a:lnTo>
                                    <a:pt x="1382" y="5"/>
                                  </a:lnTo>
                                  <a:lnTo>
                                    <a:pt x="1386" y="5"/>
                                  </a:lnTo>
                                  <a:lnTo>
                                    <a:pt x="1389" y="5"/>
                                  </a:lnTo>
                                  <a:lnTo>
                                    <a:pt x="1395" y="5"/>
                                  </a:lnTo>
                                  <a:lnTo>
                                    <a:pt x="1401" y="5"/>
                                  </a:lnTo>
                                  <a:lnTo>
                                    <a:pt x="1404" y="4"/>
                                  </a:lnTo>
                                  <a:close/>
                                  <a:moveTo>
                                    <a:pt x="2354" y="2"/>
                                  </a:moveTo>
                                  <a:lnTo>
                                    <a:pt x="2365" y="2"/>
                                  </a:lnTo>
                                  <a:lnTo>
                                    <a:pt x="2372" y="2"/>
                                  </a:lnTo>
                                  <a:lnTo>
                                    <a:pt x="2380" y="2"/>
                                  </a:lnTo>
                                  <a:lnTo>
                                    <a:pt x="2386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5" y="2"/>
                                  </a:lnTo>
                                  <a:lnTo>
                                    <a:pt x="2394" y="2"/>
                                  </a:lnTo>
                                  <a:lnTo>
                                    <a:pt x="2393" y="2"/>
                                  </a:lnTo>
                                  <a:lnTo>
                                    <a:pt x="2393" y="4"/>
                                  </a:lnTo>
                                  <a:lnTo>
                                    <a:pt x="2397" y="4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395" y="6"/>
                                  </a:lnTo>
                                  <a:lnTo>
                                    <a:pt x="2397" y="6"/>
                                  </a:lnTo>
                                  <a:lnTo>
                                    <a:pt x="2254" y="6"/>
                                  </a:lnTo>
                                  <a:lnTo>
                                    <a:pt x="2114" y="6"/>
                                  </a:lnTo>
                                  <a:lnTo>
                                    <a:pt x="2022" y="6"/>
                                  </a:lnTo>
                                  <a:lnTo>
                                    <a:pt x="1962" y="8"/>
                                  </a:lnTo>
                                  <a:lnTo>
                                    <a:pt x="1901" y="8"/>
                                  </a:lnTo>
                                  <a:lnTo>
                                    <a:pt x="1868" y="8"/>
                                  </a:lnTo>
                                  <a:lnTo>
                                    <a:pt x="1835" y="8"/>
                                  </a:lnTo>
                                  <a:lnTo>
                                    <a:pt x="1785" y="8"/>
                                  </a:lnTo>
                                  <a:lnTo>
                                    <a:pt x="1785" y="5"/>
                                  </a:lnTo>
                                  <a:lnTo>
                                    <a:pt x="1850" y="5"/>
                                  </a:lnTo>
                                  <a:lnTo>
                                    <a:pt x="1932" y="5"/>
                                  </a:lnTo>
                                  <a:lnTo>
                                    <a:pt x="1931" y="5"/>
                                  </a:lnTo>
                                  <a:lnTo>
                                    <a:pt x="2013" y="4"/>
                                  </a:lnTo>
                                  <a:lnTo>
                                    <a:pt x="2022" y="4"/>
                                  </a:lnTo>
                                  <a:lnTo>
                                    <a:pt x="2030" y="4"/>
                                  </a:lnTo>
                                  <a:lnTo>
                                    <a:pt x="2076" y="4"/>
                                  </a:lnTo>
                                  <a:lnTo>
                                    <a:pt x="2122" y="2"/>
                                  </a:lnTo>
                                  <a:lnTo>
                                    <a:pt x="2216" y="2"/>
                                  </a:lnTo>
                                  <a:lnTo>
                                    <a:pt x="2339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8" y="2"/>
                                  </a:lnTo>
                                  <a:lnTo>
                                    <a:pt x="2339" y="4"/>
                                  </a:lnTo>
                                  <a:lnTo>
                                    <a:pt x="2346" y="2"/>
                                  </a:lnTo>
                                  <a:lnTo>
                                    <a:pt x="2354" y="2"/>
                                  </a:lnTo>
                                  <a:close/>
                                  <a:moveTo>
                                    <a:pt x="2951" y="1"/>
                                  </a:moveTo>
                                  <a:lnTo>
                                    <a:pt x="2953" y="1"/>
                                  </a:lnTo>
                                  <a:lnTo>
                                    <a:pt x="2949" y="1"/>
                                  </a:lnTo>
                                  <a:lnTo>
                                    <a:pt x="2951" y="1"/>
                                  </a:lnTo>
                                  <a:close/>
                                  <a:moveTo>
                                    <a:pt x="2915" y="1"/>
                                  </a:moveTo>
                                  <a:lnTo>
                                    <a:pt x="2949" y="1"/>
                                  </a:lnTo>
                                  <a:lnTo>
                                    <a:pt x="2947" y="1"/>
                                  </a:lnTo>
                                  <a:lnTo>
                                    <a:pt x="2947" y="2"/>
                                  </a:lnTo>
                                  <a:lnTo>
                                    <a:pt x="2945" y="2"/>
                                  </a:lnTo>
                                  <a:lnTo>
                                    <a:pt x="2957" y="1"/>
                                  </a:lnTo>
                                  <a:lnTo>
                                    <a:pt x="2958" y="2"/>
                                  </a:lnTo>
                                  <a:lnTo>
                                    <a:pt x="2971" y="2"/>
                                  </a:lnTo>
                                  <a:lnTo>
                                    <a:pt x="2986" y="2"/>
                                  </a:lnTo>
                                  <a:lnTo>
                                    <a:pt x="3000" y="2"/>
                                  </a:lnTo>
                                  <a:lnTo>
                                    <a:pt x="3008" y="2"/>
                                  </a:lnTo>
                                  <a:lnTo>
                                    <a:pt x="3007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6" y="2"/>
                                  </a:lnTo>
                                  <a:lnTo>
                                    <a:pt x="3009" y="2"/>
                                  </a:lnTo>
                                  <a:lnTo>
                                    <a:pt x="3012" y="2"/>
                                  </a:lnTo>
                                  <a:lnTo>
                                    <a:pt x="3012" y="6"/>
                                  </a:lnTo>
                                  <a:lnTo>
                                    <a:pt x="3004" y="6"/>
                                  </a:lnTo>
                                  <a:lnTo>
                                    <a:pt x="2953" y="5"/>
                                  </a:lnTo>
                                  <a:lnTo>
                                    <a:pt x="2841" y="6"/>
                                  </a:lnTo>
                                  <a:lnTo>
                                    <a:pt x="2731" y="8"/>
                                  </a:lnTo>
                                  <a:lnTo>
                                    <a:pt x="2691" y="8"/>
                                  </a:lnTo>
                                  <a:lnTo>
                                    <a:pt x="2651" y="8"/>
                                  </a:lnTo>
                                  <a:lnTo>
                                    <a:pt x="2549" y="6"/>
                                  </a:lnTo>
                                  <a:lnTo>
                                    <a:pt x="2447" y="6"/>
                                  </a:lnTo>
                                  <a:lnTo>
                                    <a:pt x="2399" y="6"/>
                                  </a:lnTo>
                                  <a:lnTo>
                                    <a:pt x="2399" y="4"/>
                                  </a:lnTo>
                                  <a:lnTo>
                                    <a:pt x="2401" y="4"/>
                                  </a:lnTo>
                                  <a:lnTo>
                                    <a:pt x="2437" y="2"/>
                                  </a:lnTo>
                                  <a:lnTo>
                                    <a:pt x="2475" y="2"/>
                                  </a:lnTo>
                                  <a:lnTo>
                                    <a:pt x="2500" y="2"/>
                                  </a:lnTo>
                                  <a:lnTo>
                                    <a:pt x="2499" y="2"/>
                                  </a:lnTo>
                                  <a:lnTo>
                                    <a:pt x="2498" y="4"/>
                                  </a:lnTo>
                                  <a:lnTo>
                                    <a:pt x="2526" y="2"/>
                                  </a:lnTo>
                                  <a:lnTo>
                                    <a:pt x="2521" y="2"/>
                                  </a:lnTo>
                                  <a:lnTo>
                                    <a:pt x="2550" y="2"/>
                                  </a:lnTo>
                                  <a:lnTo>
                                    <a:pt x="2735" y="2"/>
                                  </a:lnTo>
                                  <a:lnTo>
                                    <a:pt x="2915" y="1"/>
                                  </a:lnTo>
                                  <a:close/>
                                  <a:moveTo>
                                    <a:pt x="3089" y="0"/>
                                  </a:moveTo>
                                  <a:lnTo>
                                    <a:pt x="3088" y="0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089" y="0"/>
                                  </a:lnTo>
                                  <a:close/>
                                  <a:moveTo>
                                    <a:pt x="3762" y="0"/>
                                  </a:moveTo>
                                  <a:lnTo>
                                    <a:pt x="3870" y="1"/>
                                  </a:lnTo>
                                  <a:lnTo>
                                    <a:pt x="3870" y="1"/>
                                  </a:lnTo>
                                  <a:lnTo>
                                    <a:pt x="3871" y="1"/>
                                  </a:lnTo>
                                  <a:lnTo>
                                    <a:pt x="3872" y="2"/>
                                  </a:lnTo>
                                  <a:lnTo>
                                    <a:pt x="3877" y="1"/>
                                  </a:lnTo>
                                  <a:lnTo>
                                    <a:pt x="3884" y="1"/>
                                  </a:lnTo>
                                  <a:lnTo>
                                    <a:pt x="3890" y="1"/>
                                  </a:lnTo>
                                  <a:lnTo>
                                    <a:pt x="3901" y="1"/>
                                  </a:lnTo>
                                  <a:lnTo>
                                    <a:pt x="3910" y="1"/>
                                  </a:lnTo>
                                  <a:lnTo>
                                    <a:pt x="3915" y="1"/>
                                  </a:lnTo>
                                  <a:lnTo>
                                    <a:pt x="3919" y="1"/>
                                  </a:lnTo>
                                  <a:lnTo>
                                    <a:pt x="3921" y="0"/>
                                  </a:lnTo>
                                  <a:lnTo>
                                    <a:pt x="3928" y="1"/>
                                  </a:lnTo>
                                  <a:lnTo>
                                    <a:pt x="3934" y="1"/>
                                  </a:lnTo>
                                  <a:lnTo>
                                    <a:pt x="3939" y="1"/>
                                  </a:lnTo>
                                  <a:lnTo>
                                    <a:pt x="3944" y="1"/>
                                  </a:lnTo>
                                  <a:lnTo>
                                    <a:pt x="3949" y="1"/>
                                  </a:lnTo>
                                  <a:lnTo>
                                    <a:pt x="3955" y="0"/>
                                  </a:lnTo>
                                  <a:lnTo>
                                    <a:pt x="3960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65" y="1"/>
                                  </a:lnTo>
                                  <a:lnTo>
                                    <a:pt x="3964" y="1"/>
                                  </a:lnTo>
                                  <a:lnTo>
                                    <a:pt x="3966" y="1"/>
                                  </a:lnTo>
                                  <a:lnTo>
                                    <a:pt x="3978" y="1"/>
                                  </a:lnTo>
                                  <a:lnTo>
                                    <a:pt x="3991" y="2"/>
                                  </a:lnTo>
                                  <a:lnTo>
                                    <a:pt x="4006" y="2"/>
                                  </a:lnTo>
                                  <a:lnTo>
                                    <a:pt x="4015" y="4"/>
                                  </a:lnTo>
                                  <a:lnTo>
                                    <a:pt x="4014" y="2"/>
                                  </a:lnTo>
                                  <a:lnTo>
                                    <a:pt x="4017" y="2"/>
                                  </a:lnTo>
                                  <a:lnTo>
                                    <a:pt x="4024" y="2"/>
                                  </a:lnTo>
                                  <a:lnTo>
                                    <a:pt x="4032" y="2"/>
                                  </a:lnTo>
                                  <a:lnTo>
                                    <a:pt x="4037" y="2"/>
                                  </a:lnTo>
                                  <a:lnTo>
                                    <a:pt x="4097" y="2"/>
                                  </a:lnTo>
                                  <a:lnTo>
                                    <a:pt x="4155" y="1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4" y="2"/>
                                  </a:lnTo>
                                  <a:lnTo>
                                    <a:pt x="4156" y="2"/>
                                  </a:lnTo>
                                  <a:lnTo>
                                    <a:pt x="4160" y="1"/>
                                  </a:lnTo>
                                  <a:lnTo>
                                    <a:pt x="4163" y="1"/>
                                  </a:lnTo>
                                  <a:lnTo>
                                    <a:pt x="4167" y="1"/>
                                  </a:lnTo>
                                  <a:lnTo>
                                    <a:pt x="4169" y="1"/>
                                  </a:lnTo>
                                  <a:lnTo>
                                    <a:pt x="4172" y="2"/>
                                  </a:lnTo>
                                  <a:lnTo>
                                    <a:pt x="4177" y="2"/>
                                  </a:lnTo>
                                  <a:lnTo>
                                    <a:pt x="4181" y="2"/>
                                  </a:lnTo>
                                  <a:lnTo>
                                    <a:pt x="4188" y="2"/>
                                  </a:lnTo>
                                  <a:lnTo>
                                    <a:pt x="4194" y="2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199" y="1"/>
                                  </a:lnTo>
                                  <a:lnTo>
                                    <a:pt x="4207" y="2"/>
                                  </a:lnTo>
                                  <a:lnTo>
                                    <a:pt x="4214" y="2"/>
                                  </a:lnTo>
                                  <a:lnTo>
                                    <a:pt x="4222" y="4"/>
                                  </a:lnTo>
                                  <a:lnTo>
                                    <a:pt x="4232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3" y="4"/>
                                  </a:lnTo>
                                  <a:lnTo>
                                    <a:pt x="4235" y="4"/>
                                  </a:lnTo>
                                  <a:lnTo>
                                    <a:pt x="4236" y="5"/>
                                  </a:lnTo>
                                  <a:lnTo>
                                    <a:pt x="4237" y="5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0" y="4"/>
                                  </a:lnTo>
                                  <a:lnTo>
                                    <a:pt x="4244" y="4"/>
                                  </a:lnTo>
                                  <a:lnTo>
                                    <a:pt x="4247" y="5"/>
                                  </a:lnTo>
                                  <a:lnTo>
                                    <a:pt x="4248" y="5"/>
                                  </a:lnTo>
                                  <a:lnTo>
                                    <a:pt x="4248" y="6"/>
                                  </a:lnTo>
                                  <a:lnTo>
                                    <a:pt x="4247" y="6"/>
                                  </a:lnTo>
                                  <a:lnTo>
                                    <a:pt x="4245" y="6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4" y="8"/>
                                  </a:lnTo>
                                  <a:lnTo>
                                    <a:pt x="4243" y="9"/>
                                  </a:lnTo>
                                  <a:lnTo>
                                    <a:pt x="4240" y="9"/>
                                  </a:lnTo>
                                  <a:lnTo>
                                    <a:pt x="4236" y="9"/>
                                  </a:lnTo>
                                  <a:lnTo>
                                    <a:pt x="4231" y="9"/>
                                  </a:lnTo>
                                  <a:lnTo>
                                    <a:pt x="4226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18" y="9"/>
                                  </a:lnTo>
                                  <a:lnTo>
                                    <a:pt x="4222" y="9"/>
                                  </a:lnTo>
                                  <a:lnTo>
                                    <a:pt x="4224" y="9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4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2" y="8"/>
                                  </a:lnTo>
                                  <a:lnTo>
                                    <a:pt x="4223" y="8"/>
                                  </a:lnTo>
                                  <a:lnTo>
                                    <a:pt x="4222" y="6"/>
                                  </a:lnTo>
                                  <a:lnTo>
                                    <a:pt x="4220" y="6"/>
                                  </a:lnTo>
                                  <a:lnTo>
                                    <a:pt x="4216" y="5"/>
                                  </a:lnTo>
                                  <a:lnTo>
                                    <a:pt x="4212" y="5"/>
                                  </a:lnTo>
                                  <a:lnTo>
                                    <a:pt x="4206" y="5"/>
                                  </a:lnTo>
                                  <a:lnTo>
                                    <a:pt x="4199" y="5"/>
                                  </a:lnTo>
                                  <a:lnTo>
                                    <a:pt x="4197" y="5"/>
                                  </a:lnTo>
                                  <a:lnTo>
                                    <a:pt x="4193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90" y="5"/>
                                  </a:lnTo>
                                  <a:lnTo>
                                    <a:pt x="4186" y="4"/>
                                  </a:lnTo>
                                  <a:lnTo>
                                    <a:pt x="4185" y="5"/>
                                  </a:lnTo>
                                  <a:lnTo>
                                    <a:pt x="4184" y="5"/>
                                  </a:lnTo>
                                  <a:lnTo>
                                    <a:pt x="4182" y="5"/>
                                  </a:lnTo>
                                  <a:lnTo>
                                    <a:pt x="4180" y="5"/>
                                  </a:lnTo>
                                  <a:lnTo>
                                    <a:pt x="4177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6" y="5"/>
                                  </a:lnTo>
                                  <a:lnTo>
                                    <a:pt x="4175" y="5"/>
                                  </a:lnTo>
                                  <a:lnTo>
                                    <a:pt x="4175" y="4"/>
                                  </a:lnTo>
                                  <a:lnTo>
                                    <a:pt x="4172" y="4"/>
                                  </a:lnTo>
                                  <a:lnTo>
                                    <a:pt x="4168" y="4"/>
                                  </a:lnTo>
                                  <a:lnTo>
                                    <a:pt x="4167" y="5"/>
                                  </a:lnTo>
                                  <a:lnTo>
                                    <a:pt x="4163" y="5"/>
                                  </a:lnTo>
                                  <a:lnTo>
                                    <a:pt x="4158" y="5"/>
                                  </a:lnTo>
                                  <a:lnTo>
                                    <a:pt x="4152" y="6"/>
                                  </a:lnTo>
                                  <a:lnTo>
                                    <a:pt x="4146" y="6"/>
                                  </a:lnTo>
                                  <a:lnTo>
                                    <a:pt x="4139" y="6"/>
                                  </a:lnTo>
                                  <a:lnTo>
                                    <a:pt x="4134" y="6"/>
                                  </a:lnTo>
                                  <a:lnTo>
                                    <a:pt x="4137" y="6"/>
                                  </a:lnTo>
                                  <a:lnTo>
                                    <a:pt x="4131" y="6"/>
                                  </a:lnTo>
                                  <a:lnTo>
                                    <a:pt x="4125" y="5"/>
                                  </a:lnTo>
                                  <a:lnTo>
                                    <a:pt x="4117" y="6"/>
                                  </a:lnTo>
                                  <a:lnTo>
                                    <a:pt x="4108" y="6"/>
                                  </a:lnTo>
                                  <a:lnTo>
                                    <a:pt x="4099" y="6"/>
                                  </a:lnTo>
                                  <a:lnTo>
                                    <a:pt x="4089" y="6"/>
                                  </a:lnTo>
                                  <a:lnTo>
                                    <a:pt x="4078" y="6"/>
                                  </a:lnTo>
                                  <a:lnTo>
                                    <a:pt x="4079" y="6"/>
                                  </a:lnTo>
                                  <a:lnTo>
                                    <a:pt x="4068" y="6"/>
                                  </a:lnTo>
                                  <a:lnTo>
                                    <a:pt x="4004" y="6"/>
                                  </a:lnTo>
                                  <a:lnTo>
                                    <a:pt x="3942" y="5"/>
                                  </a:lnTo>
                                  <a:lnTo>
                                    <a:pt x="3911" y="5"/>
                                  </a:lnTo>
                                  <a:lnTo>
                                    <a:pt x="3812" y="4"/>
                                  </a:lnTo>
                                  <a:lnTo>
                                    <a:pt x="3724" y="5"/>
                                  </a:lnTo>
                                  <a:lnTo>
                                    <a:pt x="3635" y="5"/>
                                  </a:lnTo>
                                  <a:lnTo>
                                    <a:pt x="3629" y="5"/>
                                  </a:lnTo>
                                  <a:lnTo>
                                    <a:pt x="3629" y="1"/>
                                  </a:lnTo>
                                  <a:lnTo>
                                    <a:pt x="3655" y="1"/>
                                  </a:lnTo>
                                  <a:lnTo>
                                    <a:pt x="3676" y="1"/>
                                  </a:lnTo>
                                  <a:lnTo>
                                    <a:pt x="3690" y="1"/>
                                  </a:lnTo>
                                  <a:lnTo>
                                    <a:pt x="3707" y="1"/>
                                  </a:lnTo>
                                  <a:lnTo>
                                    <a:pt x="3722" y="1"/>
                                  </a:lnTo>
                                  <a:lnTo>
                                    <a:pt x="3736" y="1"/>
                                  </a:lnTo>
                                  <a:lnTo>
                                    <a:pt x="3762" y="0"/>
                                  </a:lnTo>
                                  <a:close/>
                                  <a:moveTo>
                                    <a:pt x="3482" y="0"/>
                                  </a:moveTo>
                                  <a:lnTo>
                                    <a:pt x="3502" y="1"/>
                                  </a:lnTo>
                                  <a:lnTo>
                                    <a:pt x="3517" y="2"/>
                                  </a:lnTo>
                                  <a:lnTo>
                                    <a:pt x="3534" y="1"/>
                                  </a:lnTo>
                                  <a:lnTo>
                                    <a:pt x="3557" y="1"/>
                                  </a:lnTo>
                                  <a:lnTo>
                                    <a:pt x="3580" y="1"/>
                                  </a:lnTo>
                                  <a:lnTo>
                                    <a:pt x="3604" y="1"/>
                                  </a:lnTo>
                                  <a:lnTo>
                                    <a:pt x="3601" y="1"/>
                                  </a:lnTo>
                                  <a:lnTo>
                                    <a:pt x="3625" y="1"/>
                                  </a:lnTo>
                                  <a:lnTo>
                                    <a:pt x="3625" y="5"/>
                                  </a:lnTo>
                                  <a:lnTo>
                                    <a:pt x="3576" y="5"/>
                                  </a:lnTo>
                                  <a:lnTo>
                                    <a:pt x="3462" y="6"/>
                                  </a:lnTo>
                                  <a:lnTo>
                                    <a:pt x="3348" y="8"/>
                                  </a:lnTo>
                                  <a:lnTo>
                                    <a:pt x="3211" y="5"/>
                                  </a:lnTo>
                                  <a:lnTo>
                                    <a:pt x="3172" y="5"/>
                                  </a:lnTo>
                                  <a:lnTo>
                                    <a:pt x="3108" y="5"/>
                                  </a:lnTo>
                                  <a:lnTo>
                                    <a:pt x="3043" y="6"/>
                                  </a:lnTo>
                                  <a:lnTo>
                                    <a:pt x="3016" y="6"/>
                                  </a:lnTo>
                                  <a:lnTo>
                                    <a:pt x="3016" y="2"/>
                                  </a:lnTo>
                                  <a:lnTo>
                                    <a:pt x="3029" y="4"/>
                                  </a:lnTo>
                                  <a:lnTo>
                                    <a:pt x="3050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51" y="4"/>
                                  </a:lnTo>
                                  <a:lnTo>
                                    <a:pt x="3053" y="4"/>
                                  </a:lnTo>
                                  <a:lnTo>
                                    <a:pt x="3071" y="2"/>
                                  </a:lnTo>
                                  <a:lnTo>
                                    <a:pt x="3088" y="0"/>
                                  </a:lnTo>
                                  <a:lnTo>
                                    <a:pt x="3167" y="2"/>
                                  </a:lnTo>
                                  <a:lnTo>
                                    <a:pt x="3248" y="2"/>
                                  </a:lnTo>
                                  <a:lnTo>
                                    <a:pt x="3309" y="2"/>
                                  </a:lnTo>
                                  <a:lnTo>
                                    <a:pt x="3367" y="1"/>
                                  </a:lnTo>
                                  <a:lnTo>
                                    <a:pt x="3368" y="1"/>
                                  </a:lnTo>
                                  <a:lnTo>
                                    <a:pt x="3371" y="1"/>
                                  </a:lnTo>
                                  <a:lnTo>
                                    <a:pt x="3375" y="1"/>
                                  </a:lnTo>
                                  <a:lnTo>
                                    <a:pt x="3380" y="1"/>
                                  </a:lnTo>
                                  <a:lnTo>
                                    <a:pt x="3385" y="1"/>
                                  </a:lnTo>
                                  <a:lnTo>
                                    <a:pt x="3388" y="1"/>
                                  </a:lnTo>
                                  <a:lnTo>
                                    <a:pt x="3392" y="1"/>
                                  </a:lnTo>
                                  <a:lnTo>
                                    <a:pt x="3393" y="1"/>
                                  </a:lnTo>
                                  <a:lnTo>
                                    <a:pt x="3417" y="1"/>
                                  </a:lnTo>
                                  <a:lnTo>
                                    <a:pt x="3441" y="1"/>
                                  </a:lnTo>
                                  <a:lnTo>
                                    <a:pt x="3465" y="1"/>
                                  </a:lnTo>
                                  <a:lnTo>
                                    <a:pt x="34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866775" y="125571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55"/>
                          <wps:cNvSpPr>
                            <a:spLocks/>
                          </wps:cNvSpPr>
                          <wps:spPr bwMode="auto">
                            <a:xfrm>
                              <a:off x="6759575" y="1247775"/>
                              <a:ext cx="6350" cy="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2 w 4"/>
                                <a:gd name="T2" fmla="*/ 3 w 4"/>
                                <a:gd name="T3" fmla="*/ 4 w 4"/>
                                <a:gd name="T4" fmla="*/ 0 w 4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4" y="0"/>
                                </a:cxn>
                              </a:cxnLst>
                              <a:rect l="0" t="0" r="r" b="b"/>
                              <a:pathLst>
                                <a:path w="4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6" name="Freeform 56"/>
                          <wps:cNvSpPr>
                            <a:spLocks/>
                          </wps:cNvSpPr>
                          <wps:spPr bwMode="auto">
                            <a:xfrm>
                              <a:off x="5868988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0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7" name="Freeform 57"/>
                          <wps:cNvSpPr>
                            <a:spLocks/>
                          </wps:cNvSpPr>
                          <wps:spPr bwMode="auto">
                            <a:xfrm>
                              <a:off x="586422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2 w 3"/>
                                <a:gd name="T3" fmla="*/ 3 h 19"/>
                                <a:gd name="T4" fmla="*/ 2 w 3"/>
                                <a:gd name="T5" fmla="*/ 7 h 19"/>
                                <a:gd name="T6" fmla="*/ 3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2 w 3"/>
                                <a:gd name="T15" fmla="*/ 2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3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586422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2 w 2"/>
                                <a:gd name="T3" fmla="*/ 1 h 9"/>
                                <a:gd name="T4" fmla="*/ 2 w 2"/>
                                <a:gd name="T5" fmla="*/ 3 h 9"/>
                                <a:gd name="T6" fmla="*/ 2 w 2"/>
                                <a:gd name="T7" fmla="*/ 5 h 9"/>
                                <a:gd name="T8" fmla="*/ 2 w 2"/>
                                <a:gd name="T9" fmla="*/ 9 h 9"/>
                                <a:gd name="T10" fmla="*/ 2 w 2"/>
                                <a:gd name="T11" fmla="*/ 9 h 9"/>
                                <a:gd name="T12" fmla="*/ 2 w 2"/>
                                <a:gd name="T13" fmla="*/ 9 h 9"/>
                                <a:gd name="T14" fmla="*/ 2 w 2"/>
                                <a:gd name="T15" fmla="*/ 6 h 9"/>
                                <a:gd name="T16" fmla="*/ 2 w 2"/>
                                <a:gd name="T17" fmla="*/ 4 h 9"/>
                                <a:gd name="T18" fmla="*/ 2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" name="Freeform 59"/>
                          <wps:cNvSpPr>
                            <a:spLocks/>
                          </wps:cNvSpPr>
                          <wps:spPr bwMode="auto">
                            <a:xfrm>
                              <a:off x="5867400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60"/>
                          <wps:cNvSpPr>
                            <a:spLocks noEditPoints="1"/>
                          </wps:cNvSpPr>
                          <wps:spPr bwMode="auto">
                            <a:xfrm>
                              <a:off x="5851525" y="30956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1 h 3511"/>
                                <a:gd name="T2" fmla="*/ 10 w 11"/>
                                <a:gd name="T3" fmla="*/ 10 h 3511"/>
                                <a:gd name="T4" fmla="*/ 8 w 11"/>
                                <a:gd name="T5" fmla="*/ 20 h 3511"/>
                                <a:gd name="T6" fmla="*/ 7 w 11"/>
                                <a:gd name="T7" fmla="*/ 21 h 3511"/>
                                <a:gd name="T8" fmla="*/ 4 w 11"/>
                                <a:gd name="T9" fmla="*/ 48 h 3511"/>
                                <a:gd name="T10" fmla="*/ 6 w 11"/>
                                <a:gd name="T11" fmla="*/ 59 h 3511"/>
                                <a:gd name="T12" fmla="*/ 4 w 11"/>
                                <a:gd name="T13" fmla="*/ 60 h 3511"/>
                                <a:gd name="T14" fmla="*/ 7 w 11"/>
                                <a:gd name="T15" fmla="*/ 94 h 3511"/>
                                <a:gd name="T16" fmla="*/ 7 w 11"/>
                                <a:gd name="T17" fmla="*/ 139 h 3511"/>
                                <a:gd name="T18" fmla="*/ 4 w 11"/>
                                <a:gd name="T19" fmla="*/ 556 h 3511"/>
                                <a:gd name="T20" fmla="*/ 6 w 11"/>
                                <a:gd name="T21" fmla="*/ 897 h 3511"/>
                                <a:gd name="T22" fmla="*/ 7 w 11"/>
                                <a:gd name="T23" fmla="*/ 1189 h 3511"/>
                                <a:gd name="T24" fmla="*/ 7 w 11"/>
                                <a:gd name="T25" fmla="*/ 1776 h 3511"/>
                                <a:gd name="T26" fmla="*/ 8 w 11"/>
                                <a:gd name="T27" fmla="*/ 2091 h 3511"/>
                                <a:gd name="T28" fmla="*/ 8 w 11"/>
                                <a:gd name="T29" fmla="*/ 2190 h 3511"/>
                                <a:gd name="T30" fmla="*/ 10 w 11"/>
                                <a:gd name="T31" fmla="*/ 2459 h 3511"/>
                                <a:gd name="T32" fmla="*/ 8 w 11"/>
                                <a:gd name="T33" fmla="*/ 2934 h 3511"/>
                                <a:gd name="T34" fmla="*/ 8 w 11"/>
                                <a:gd name="T35" fmla="*/ 3048 h 3511"/>
                                <a:gd name="T36" fmla="*/ 11 w 11"/>
                                <a:gd name="T37" fmla="*/ 3343 h 3511"/>
                                <a:gd name="T38" fmla="*/ 11 w 11"/>
                                <a:gd name="T39" fmla="*/ 3416 h 3511"/>
                                <a:gd name="T40" fmla="*/ 10 w 11"/>
                                <a:gd name="T41" fmla="*/ 3453 h 3511"/>
                                <a:gd name="T42" fmla="*/ 11 w 11"/>
                                <a:gd name="T43" fmla="*/ 3461 h 3511"/>
                                <a:gd name="T44" fmla="*/ 11 w 11"/>
                                <a:gd name="T45" fmla="*/ 3508 h 3511"/>
                                <a:gd name="T46" fmla="*/ 10 w 11"/>
                                <a:gd name="T47" fmla="*/ 3511 h 3511"/>
                                <a:gd name="T48" fmla="*/ 8 w 11"/>
                                <a:gd name="T49" fmla="*/ 3261 h 3511"/>
                                <a:gd name="T50" fmla="*/ 7 w 11"/>
                                <a:gd name="T51" fmla="*/ 3158 h 3511"/>
                                <a:gd name="T52" fmla="*/ 7 w 11"/>
                                <a:gd name="T53" fmla="*/ 3114 h 3511"/>
                                <a:gd name="T54" fmla="*/ 6 w 11"/>
                                <a:gd name="T55" fmla="*/ 2967 h 3511"/>
                                <a:gd name="T56" fmla="*/ 6 w 11"/>
                                <a:gd name="T57" fmla="*/ 2802 h 3511"/>
                                <a:gd name="T58" fmla="*/ 6 w 11"/>
                                <a:gd name="T59" fmla="*/ 2681 h 3511"/>
                                <a:gd name="T60" fmla="*/ 4 w 11"/>
                                <a:gd name="T61" fmla="*/ 2555 h 3511"/>
                                <a:gd name="T62" fmla="*/ 6 w 11"/>
                                <a:gd name="T63" fmla="*/ 2489 h 3511"/>
                                <a:gd name="T64" fmla="*/ 6 w 11"/>
                                <a:gd name="T65" fmla="*/ 2378 h 3511"/>
                                <a:gd name="T66" fmla="*/ 6 w 11"/>
                                <a:gd name="T67" fmla="*/ 2360 h 3511"/>
                                <a:gd name="T68" fmla="*/ 6 w 11"/>
                                <a:gd name="T69" fmla="*/ 2199 h 3511"/>
                                <a:gd name="T70" fmla="*/ 4 w 11"/>
                                <a:gd name="T71" fmla="*/ 1915 h 3511"/>
                                <a:gd name="T72" fmla="*/ 3 w 11"/>
                                <a:gd name="T73" fmla="*/ 1668 h 3511"/>
                                <a:gd name="T74" fmla="*/ 2 w 11"/>
                                <a:gd name="T75" fmla="*/ 1566 h 3511"/>
                                <a:gd name="T76" fmla="*/ 3 w 11"/>
                                <a:gd name="T77" fmla="*/ 1533 h 3511"/>
                                <a:gd name="T78" fmla="*/ 3 w 11"/>
                                <a:gd name="T79" fmla="*/ 1423 h 3511"/>
                                <a:gd name="T80" fmla="*/ 2 w 11"/>
                                <a:gd name="T81" fmla="*/ 1076 h 3511"/>
                                <a:gd name="T82" fmla="*/ 3 w 11"/>
                                <a:gd name="T83" fmla="*/ 1025 h 3511"/>
                                <a:gd name="T84" fmla="*/ 4 w 11"/>
                                <a:gd name="T85" fmla="*/ 989 h 3511"/>
                                <a:gd name="T86" fmla="*/ 3 w 11"/>
                                <a:gd name="T87" fmla="*/ 783 h 3511"/>
                                <a:gd name="T88" fmla="*/ 2 w 11"/>
                                <a:gd name="T89" fmla="*/ 687 h 3511"/>
                                <a:gd name="T90" fmla="*/ 2 w 11"/>
                                <a:gd name="T91" fmla="*/ 595 h 3511"/>
                                <a:gd name="T92" fmla="*/ 2 w 11"/>
                                <a:gd name="T93" fmla="*/ 490 h 3511"/>
                                <a:gd name="T94" fmla="*/ 2 w 11"/>
                                <a:gd name="T95" fmla="*/ 313 h 3511"/>
                                <a:gd name="T96" fmla="*/ 2 w 11"/>
                                <a:gd name="T97" fmla="*/ 282 h 3511"/>
                                <a:gd name="T98" fmla="*/ 2 w 11"/>
                                <a:gd name="T99" fmla="*/ 233 h 3511"/>
                                <a:gd name="T100" fmla="*/ 4 w 11"/>
                                <a:gd name="T101" fmla="*/ 192 h 3511"/>
                                <a:gd name="T102" fmla="*/ 3 w 11"/>
                                <a:gd name="T103" fmla="*/ 183 h 3511"/>
                                <a:gd name="T104" fmla="*/ 2 w 11"/>
                                <a:gd name="T105" fmla="*/ 77 h 3511"/>
                                <a:gd name="T106" fmla="*/ 2 w 11"/>
                                <a:gd name="T107" fmla="*/ 67 h 3511"/>
                                <a:gd name="T108" fmla="*/ 3 w 11"/>
                                <a:gd name="T109" fmla="*/ 31 h 3511"/>
                                <a:gd name="T110" fmla="*/ 6 w 11"/>
                                <a:gd name="T111" fmla="*/ 8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0" y="957"/>
                                  </a:moveTo>
                                  <a:lnTo>
                                    <a:pt x="0" y="959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0" y="957"/>
                                  </a:lnTo>
                                  <a:close/>
                                  <a:moveTo>
                                    <a:pt x="6" y="0"/>
                                  </a:moveTo>
                                  <a:lnTo>
                                    <a:pt x="7" y="1"/>
                                  </a:lnTo>
                                  <a:lnTo>
                                    <a:pt x="7" y="3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4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8" y="21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44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5"/>
                                  </a:lnTo>
                                  <a:lnTo>
                                    <a:pt x="6" y="56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4" y="65"/>
                                  </a:lnTo>
                                  <a:lnTo>
                                    <a:pt x="6" y="67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7" y="94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7" y="114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7" y="141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6" y="277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6" y="462"/>
                                  </a:lnTo>
                                  <a:lnTo>
                                    <a:pt x="4" y="556"/>
                                  </a:lnTo>
                                  <a:lnTo>
                                    <a:pt x="6" y="591"/>
                                  </a:lnTo>
                                  <a:lnTo>
                                    <a:pt x="6" y="595"/>
                                  </a:lnTo>
                                  <a:lnTo>
                                    <a:pt x="7" y="683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6" y="857"/>
                                  </a:lnTo>
                                  <a:lnTo>
                                    <a:pt x="6" y="897"/>
                                  </a:lnTo>
                                  <a:lnTo>
                                    <a:pt x="6" y="942"/>
                                  </a:lnTo>
                                  <a:lnTo>
                                    <a:pt x="7" y="986"/>
                                  </a:lnTo>
                                  <a:lnTo>
                                    <a:pt x="6" y="1028"/>
                                  </a:lnTo>
                                  <a:lnTo>
                                    <a:pt x="6" y="1108"/>
                                  </a:lnTo>
                                  <a:lnTo>
                                    <a:pt x="7" y="1188"/>
                                  </a:lnTo>
                                  <a:lnTo>
                                    <a:pt x="7" y="1189"/>
                                  </a:lnTo>
                                  <a:lnTo>
                                    <a:pt x="7" y="1287"/>
                                  </a:lnTo>
                                  <a:lnTo>
                                    <a:pt x="7" y="1409"/>
                                  </a:lnTo>
                                  <a:lnTo>
                                    <a:pt x="7" y="1530"/>
                                  </a:lnTo>
                                  <a:lnTo>
                                    <a:pt x="6" y="1530"/>
                                  </a:lnTo>
                                  <a:lnTo>
                                    <a:pt x="7" y="1653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80"/>
                                  </a:lnTo>
                                  <a:lnTo>
                                    <a:pt x="7" y="1840"/>
                                  </a:lnTo>
                                  <a:lnTo>
                                    <a:pt x="8" y="1923"/>
                                  </a:lnTo>
                                  <a:lnTo>
                                    <a:pt x="8" y="2008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091"/>
                                  </a:lnTo>
                                  <a:lnTo>
                                    <a:pt x="8" y="2141"/>
                                  </a:lnTo>
                                  <a:lnTo>
                                    <a:pt x="8" y="2192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1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8" y="2190"/>
                                  </a:lnTo>
                                  <a:lnTo>
                                    <a:pt x="10" y="2281"/>
                                  </a:lnTo>
                                  <a:lnTo>
                                    <a:pt x="10" y="2371"/>
                                  </a:lnTo>
                                  <a:lnTo>
                                    <a:pt x="10" y="2373"/>
                                  </a:lnTo>
                                  <a:lnTo>
                                    <a:pt x="10" y="2459"/>
                                  </a:lnTo>
                                  <a:lnTo>
                                    <a:pt x="10" y="2549"/>
                                  </a:lnTo>
                                  <a:lnTo>
                                    <a:pt x="8" y="2715"/>
                                  </a:lnTo>
                                  <a:lnTo>
                                    <a:pt x="7" y="2880"/>
                                  </a:lnTo>
                                  <a:lnTo>
                                    <a:pt x="8" y="2896"/>
                                  </a:lnTo>
                                  <a:lnTo>
                                    <a:pt x="8" y="2916"/>
                                  </a:lnTo>
                                  <a:lnTo>
                                    <a:pt x="8" y="2934"/>
                                  </a:lnTo>
                                  <a:lnTo>
                                    <a:pt x="10" y="2951"/>
                                  </a:lnTo>
                                  <a:lnTo>
                                    <a:pt x="8" y="2951"/>
                                  </a:lnTo>
                                  <a:lnTo>
                                    <a:pt x="10" y="2963"/>
                                  </a:lnTo>
                                  <a:lnTo>
                                    <a:pt x="10" y="2967"/>
                                  </a:lnTo>
                                  <a:lnTo>
                                    <a:pt x="8" y="3007"/>
                                  </a:lnTo>
                                  <a:lnTo>
                                    <a:pt x="8" y="3048"/>
                                  </a:lnTo>
                                  <a:lnTo>
                                    <a:pt x="10" y="3084"/>
                                  </a:lnTo>
                                  <a:lnTo>
                                    <a:pt x="10" y="3210"/>
                                  </a:lnTo>
                                  <a:lnTo>
                                    <a:pt x="10" y="3334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1" y="3339"/>
                                  </a:lnTo>
                                  <a:lnTo>
                                    <a:pt x="11" y="3343"/>
                                  </a:lnTo>
                                  <a:lnTo>
                                    <a:pt x="11" y="3348"/>
                                  </a:lnTo>
                                  <a:lnTo>
                                    <a:pt x="11" y="3356"/>
                                  </a:lnTo>
                                  <a:lnTo>
                                    <a:pt x="11" y="3365"/>
                                  </a:lnTo>
                                  <a:lnTo>
                                    <a:pt x="11" y="3376"/>
                                  </a:lnTo>
                                  <a:lnTo>
                                    <a:pt x="10" y="3382"/>
                                  </a:lnTo>
                                  <a:lnTo>
                                    <a:pt x="11" y="3416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2"/>
                                  </a:lnTo>
                                  <a:lnTo>
                                    <a:pt x="11" y="3451"/>
                                  </a:lnTo>
                                  <a:lnTo>
                                    <a:pt x="10" y="3452"/>
                                  </a:lnTo>
                                  <a:lnTo>
                                    <a:pt x="10" y="3453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8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0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4"/>
                                  </a:lnTo>
                                  <a:lnTo>
                                    <a:pt x="11" y="3466"/>
                                  </a:lnTo>
                                  <a:lnTo>
                                    <a:pt x="10" y="3465"/>
                                  </a:lnTo>
                                  <a:lnTo>
                                    <a:pt x="10" y="3487"/>
                                  </a:lnTo>
                                  <a:lnTo>
                                    <a:pt x="11" y="3511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8"/>
                                  </a:lnTo>
                                  <a:lnTo>
                                    <a:pt x="10" y="3509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511"/>
                                  </a:lnTo>
                                  <a:lnTo>
                                    <a:pt x="10" y="3432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8" y="3355"/>
                                  </a:lnTo>
                                  <a:lnTo>
                                    <a:pt x="10" y="335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8" y="3261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3"/>
                                  </a:lnTo>
                                  <a:lnTo>
                                    <a:pt x="7" y="3172"/>
                                  </a:lnTo>
                                  <a:lnTo>
                                    <a:pt x="7" y="3171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7" y="3158"/>
                                  </a:lnTo>
                                  <a:lnTo>
                                    <a:pt x="6" y="3142"/>
                                  </a:lnTo>
                                  <a:lnTo>
                                    <a:pt x="6" y="3126"/>
                                  </a:lnTo>
                                  <a:lnTo>
                                    <a:pt x="7" y="3112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14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6" y="3103"/>
                                  </a:lnTo>
                                  <a:lnTo>
                                    <a:pt x="7" y="3104"/>
                                  </a:lnTo>
                                  <a:lnTo>
                                    <a:pt x="7" y="3105"/>
                                  </a:lnTo>
                                  <a:lnTo>
                                    <a:pt x="6" y="3036"/>
                                  </a:lnTo>
                                  <a:lnTo>
                                    <a:pt x="6" y="2967"/>
                                  </a:lnTo>
                                  <a:lnTo>
                                    <a:pt x="6" y="2963"/>
                                  </a:lnTo>
                                  <a:lnTo>
                                    <a:pt x="4" y="2887"/>
                                  </a:lnTo>
                                  <a:lnTo>
                                    <a:pt x="6" y="2889"/>
                                  </a:lnTo>
                                  <a:lnTo>
                                    <a:pt x="6" y="2844"/>
                                  </a:lnTo>
                                  <a:lnTo>
                                    <a:pt x="4" y="2800"/>
                                  </a:lnTo>
                                  <a:lnTo>
                                    <a:pt x="6" y="2802"/>
                                  </a:lnTo>
                                  <a:lnTo>
                                    <a:pt x="4" y="2757"/>
                                  </a:lnTo>
                                  <a:lnTo>
                                    <a:pt x="4" y="2711"/>
                                  </a:lnTo>
                                  <a:lnTo>
                                    <a:pt x="6" y="2711"/>
                                  </a:lnTo>
                                  <a:lnTo>
                                    <a:pt x="4" y="2700"/>
                                  </a:lnTo>
                                  <a:lnTo>
                                    <a:pt x="6" y="2701"/>
                                  </a:lnTo>
                                  <a:lnTo>
                                    <a:pt x="6" y="2681"/>
                                  </a:lnTo>
                                  <a:lnTo>
                                    <a:pt x="6" y="2662"/>
                                  </a:lnTo>
                                  <a:lnTo>
                                    <a:pt x="6" y="2642"/>
                                  </a:lnTo>
                                  <a:lnTo>
                                    <a:pt x="4" y="2626"/>
                                  </a:lnTo>
                                  <a:lnTo>
                                    <a:pt x="6" y="2630"/>
                                  </a:lnTo>
                                  <a:lnTo>
                                    <a:pt x="6" y="2592"/>
                                  </a:lnTo>
                                  <a:lnTo>
                                    <a:pt x="4" y="2555"/>
                                  </a:lnTo>
                                  <a:lnTo>
                                    <a:pt x="6" y="2519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0"/>
                                  </a:lnTo>
                                  <a:lnTo>
                                    <a:pt x="6" y="2522"/>
                                  </a:lnTo>
                                  <a:lnTo>
                                    <a:pt x="6" y="2506"/>
                                  </a:lnTo>
                                  <a:lnTo>
                                    <a:pt x="6" y="2489"/>
                                  </a:lnTo>
                                  <a:lnTo>
                                    <a:pt x="6" y="2492"/>
                                  </a:lnTo>
                                  <a:lnTo>
                                    <a:pt x="6" y="2463"/>
                                  </a:lnTo>
                                  <a:lnTo>
                                    <a:pt x="6" y="2437"/>
                                  </a:lnTo>
                                  <a:lnTo>
                                    <a:pt x="7" y="2412"/>
                                  </a:lnTo>
                                  <a:lnTo>
                                    <a:pt x="6" y="2387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8"/>
                                  </a:lnTo>
                                  <a:lnTo>
                                    <a:pt x="6" y="2375"/>
                                  </a:lnTo>
                                  <a:lnTo>
                                    <a:pt x="6" y="2373"/>
                                  </a:lnTo>
                                  <a:lnTo>
                                    <a:pt x="6" y="2371"/>
                                  </a:lnTo>
                                  <a:lnTo>
                                    <a:pt x="6" y="2360"/>
                                  </a:lnTo>
                                  <a:lnTo>
                                    <a:pt x="4" y="2350"/>
                                  </a:lnTo>
                                  <a:lnTo>
                                    <a:pt x="6" y="2353"/>
                                  </a:lnTo>
                                  <a:lnTo>
                                    <a:pt x="4" y="2302"/>
                                  </a:lnTo>
                                  <a:lnTo>
                                    <a:pt x="6" y="2250"/>
                                  </a:lnTo>
                                  <a:lnTo>
                                    <a:pt x="4" y="2200"/>
                                  </a:lnTo>
                                  <a:lnTo>
                                    <a:pt x="6" y="2199"/>
                                  </a:lnTo>
                                  <a:lnTo>
                                    <a:pt x="6" y="2173"/>
                                  </a:lnTo>
                                  <a:lnTo>
                                    <a:pt x="6" y="2149"/>
                                  </a:lnTo>
                                  <a:lnTo>
                                    <a:pt x="6" y="2122"/>
                                  </a:lnTo>
                                  <a:lnTo>
                                    <a:pt x="6" y="2052"/>
                                  </a:lnTo>
                                  <a:lnTo>
                                    <a:pt x="6" y="1983"/>
                                  </a:lnTo>
                                  <a:lnTo>
                                    <a:pt x="4" y="1915"/>
                                  </a:lnTo>
                                  <a:lnTo>
                                    <a:pt x="6" y="1915"/>
                                  </a:lnTo>
                                  <a:lnTo>
                                    <a:pt x="4" y="1848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8"/>
                                  </a:lnTo>
                                  <a:lnTo>
                                    <a:pt x="3" y="1668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9"/>
                                  </a:lnTo>
                                  <a:lnTo>
                                    <a:pt x="3" y="1577"/>
                                  </a:lnTo>
                                  <a:lnTo>
                                    <a:pt x="2" y="1566"/>
                                  </a:lnTo>
                                  <a:lnTo>
                                    <a:pt x="3" y="1551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32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533"/>
                                  </a:lnTo>
                                  <a:lnTo>
                                    <a:pt x="3" y="1488"/>
                                  </a:lnTo>
                                  <a:lnTo>
                                    <a:pt x="3" y="1444"/>
                                  </a:lnTo>
                                  <a:lnTo>
                                    <a:pt x="3" y="1445"/>
                                  </a:lnTo>
                                  <a:lnTo>
                                    <a:pt x="3" y="1447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3" y="1427"/>
                                  </a:lnTo>
                                  <a:lnTo>
                                    <a:pt x="2" y="1189"/>
                                  </a:lnTo>
                                  <a:lnTo>
                                    <a:pt x="2" y="1188"/>
                                  </a:lnTo>
                                  <a:lnTo>
                                    <a:pt x="2" y="1072"/>
                                  </a:lnTo>
                                  <a:lnTo>
                                    <a:pt x="2" y="1075"/>
                                  </a:lnTo>
                                  <a:lnTo>
                                    <a:pt x="2" y="1076"/>
                                  </a:lnTo>
                                  <a:lnTo>
                                    <a:pt x="3" y="1076"/>
                                  </a:lnTo>
                                  <a:lnTo>
                                    <a:pt x="2" y="1067"/>
                                  </a:lnTo>
                                  <a:lnTo>
                                    <a:pt x="3" y="1066"/>
                                  </a:lnTo>
                                  <a:lnTo>
                                    <a:pt x="2" y="104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5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27"/>
                                  </a:lnTo>
                                  <a:lnTo>
                                    <a:pt x="3" y="1007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987"/>
                                  </a:lnTo>
                                  <a:lnTo>
                                    <a:pt x="2" y="973"/>
                                  </a:lnTo>
                                  <a:lnTo>
                                    <a:pt x="0" y="959"/>
                                  </a:lnTo>
                                  <a:lnTo>
                                    <a:pt x="2" y="901"/>
                                  </a:lnTo>
                                  <a:lnTo>
                                    <a:pt x="3" y="842"/>
                                  </a:lnTo>
                                  <a:lnTo>
                                    <a:pt x="3" y="783"/>
                                  </a:lnTo>
                                  <a:lnTo>
                                    <a:pt x="0" y="728"/>
                                  </a:lnTo>
                                  <a:lnTo>
                                    <a:pt x="2" y="725"/>
                                  </a:lnTo>
                                  <a:lnTo>
                                    <a:pt x="2" y="718"/>
                                  </a:lnTo>
                                  <a:lnTo>
                                    <a:pt x="2" y="711"/>
                                  </a:lnTo>
                                  <a:lnTo>
                                    <a:pt x="2" y="706"/>
                                  </a:lnTo>
                                  <a:lnTo>
                                    <a:pt x="2" y="687"/>
                                  </a:lnTo>
                                  <a:lnTo>
                                    <a:pt x="2" y="666"/>
                                  </a:lnTo>
                                  <a:lnTo>
                                    <a:pt x="0" y="647"/>
                                  </a:lnTo>
                                  <a:lnTo>
                                    <a:pt x="0" y="633"/>
                                  </a:lnTo>
                                  <a:lnTo>
                                    <a:pt x="0" y="617"/>
                                  </a:lnTo>
                                  <a:lnTo>
                                    <a:pt x="3" y="604"/>
                                  </a:lnTo>
                                  <a:lnTo>
                                    <a:pt x="2" y="595"/>
                                  </a:lnTo>
                                  <a:lnTo>
                                    <a:pt x="2" y="591"/>
                                  </a:lnTo>
                                  <a:lnTo>
                                    <a:pt x="2" y="562"/>
                                  </a:lnTo>
                                  <a:lnTo>
                                    <a:pt x="2" y="532"/>
                                  </a:lnTo>
                                  <a:lnTo>
                                    <a:pt x="2" y="535"/>
                                  </a:lnTo>
                                  <a:lnTo>
                                    <a:pt x="0" y="513"/>
                                  </a:lnTo>
                                  <a:lnTo>
                                    <a:pt x="2" y="490"/>
                                  </a:lnTo>
                                  <a:lnTo>
                                    <a:pt x="2" y="472"/>
                                  </a:lnTo>
                                  <a:lnTo>
                                    <a:pt x="0" y="456"/>
                                  </a:lnTo>
                                  <a:lnTo>
                                    <a:pt x="0" y="438"/>
                                  </a:lnTo>
                                  <a:lnTo>
                                    <a:pt x="0" y="418"/>
                                  </a:lnTo>
                                  <a:lnTo>
                                    <a:pt x="0" y="401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3"/>
                                  </a:lnTo>
                                  <a:lnTo>
                                    <a:pt x="2" y="311"/>
                                  </a:lnTo>
                                  <a:lnTo>
                                    <a:pt x="2" y="310"/>
                                  </a:lnTo>
                                  <a:lnTo>
                                    <a:pt x="2" y="302"/>
                                  </a:lnTo>
                                  <a:lnTo>
                                    <a:pt x="2" y="293"/>
                                  </a:lnTo>
                                  <a:lnTo>
                                    <a:pt x="2" y="282"/>
                                  </a:lnTo>
                                  <a:lnTo>
                                    <a:pt x="2" y="275"/>
                                  </a:lnTo>
                                  <a:lnTo>
                                    <a:pt x="0" y="271"/>
                                  </a:lnTo>
                                  <a:lnTo>
                                    <a:pt x="2" y="26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2" y="233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34"/>
                                  </a:lnTo>
                                  <a:lnTo>
                                    <a:pt x="2" y="225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3" y="201"/>
                                  </a:lnTo>
                                  <a:lnTo>
                                    <a:pt x="4" y="192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3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2" y="124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4" y="13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6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4" y="3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" name="Rectangle 6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263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2" name="Freeform 62"/>
                          <wps:cNvSpPr>
                            <a:spLocks noEditPoints="1"/>
                          </wps:cNvSpPr>
                          <wps:spPr bwMode="auto">
                            <a:xfrm>
                              <a:off x="4876800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7 w 11"/>
                                <a:gd name="T9" fmla="*/ 540 h 3511"/>
                                <a:gd name="T10" fmla="*/ 6 w 11"/>
                                <a:gd name="T11" fmla="*/ 709 h 3511"/>
                                <a:gd name="T12" fmla="*/ 7 w 11"/>
                                <a:gd name="T13" fmla="*/ 830 h 3511"/>
                                <a:gd name="T14" fmla="*/ 7 w 11"/>
                                <a:gd name="T15" fmla="*/ 956 h 3511"/>
                                <a:gd name="T16" fmla="*/ 6 w 11"/>
                                <a:gd name="T17" fmla="*/ 1022 h 3511"/>
                                <a:gd name="T18" fmla="*/ 6 w 11"/>
                                <a:gd name="T19" fmla="*/ 1133 h 3511"/>
                                <a:gd name="T20" fmla="*/ 7 w 11"/>
                                <a:gd name="T21" fmla="*/ 1150 h 3511"/>
                                <a:gd name="T22" fmla="*/ 6 w 11"/>
                                <a:gd name="T23" fmla="*/ 1312 h 3511"/>
                                <a:gd name="T24" fmla="*/ 7 w 11"/>
                                <a:gd name="T25" fmla="*/ 1596 h 3511"/>
                                <a:gd name="T26" fmla="*/ 8 w 11"/>
                                <a:gd name="T27" fmla="*/ 1843 h 3511"/>
                                <a:gd name="T28" fmla="*/ 10 w 11"/>
                                <a:gd name="T29" fmla="*/ 1945 h 3511"/>
                                <a:gd name="T30" fmla="*/ 8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10 w 11"/>
                                <a:gd name="T35" fmla="*/ 2434 h 3511"/>
                                <a:gd name="T36" fmla="*/ 8 w 11"/>
                                <a:gd name="T37" fmla="*/ 2484 h 3511"/>
                                <a:gd name="T38" fmla="*/ 7 w 11"/>
                                <a:gd name="T39" fmla="*/ 2522 h 3511"/>
                                <a:gd name="T40" fmla="*/ 10 w 11"/>
                                <a:gd name="T41" fmla="*/ 2727 h 3511"/>
                                <a:gd name="T42" fmla="*/ 10 w 11"/>
                                <a:gd name="T43" fmla="*/ 2824 h 3511"/>
                                <a:gd name="T44" fmla="*/ 10 w 11"/>
                                <a:gd name="T45" fmla="*/ 2912 h 3511"/>
                                <a:gd name="T46" fmla="*/ 11 w 11"/>
                                <a:gd name="T47" fmla="*/ 2998 h 3511"/>
                                <a:gd name="T48" fmla="*/ 11 w 11"/>
                                <a:gd name="T49" fmla="*/ 3109 h 3511"/>
                                <a:gd name="T50" fmla="*/ 10 w 11"/>
                                <a:gd name="T51" fmla="*/ 3218 h 3511"/>
                                <a:gd name="T52" fmla="*/ 11 w 11"/>
                                <a:gd name="T53" fmla="*/ 3268 h 3511"/>
                                <a:gd name="T54" fmla="*/ 8 w 11"/>
                                <a:gd name="T55" fmla="*/ 3310 h 3511"/>
                                <a:gd name="T56" fmla="*/ 8 w 11"/>
                                <a:gd name="T57" fmla="*/ 3324 h 3511"/>
                                <a:gd name="T58" fmla="*/ 10 w 11"/>
                                <a:gd name="T59" fmla="*/ 3434 h 3511"/>
                                <a:gd name="T60" fmla="*/ 10 w 11"/>
                                <a:gd name="T61" fmla="*/ 3442 h 3511"/>
                                <a:gd name="T62" fmla="*/ 10 w 11"/>
                                <a:gd name="T63" fmla="*/ 3472 h 3511"/>
                                <a:gd name="T64" fmla="*/ 7 w 11"/>
                                <a:gd name="T65" fmla="*/ 3501 h 3511"/>
                                <a:gd name="T66" fmla="*/ 4 w 11"/>
                                <a:gd name="T67" fmla="*/ 3510 h 3511"/>
                                <a:gd name="T68" fmla="*/ 2 w 11"/>
                                <a:gd name="T69" fmla="*/ 3501 h 3511"/>
                                <a:gd name="T70" fmla="*/ 3 w 11"/>
                                <a:gd name="T71" fmla="*/ 3491 h 3511"/>
                                <a:gd name="T72" fmla="*/ 4 w 11"/>
                                <a:gd name="T73" fmla="*/ 3490 h 3511"/>
                                <a:gd name="T74" fmla="*/ 7 w 11"/>
                                <a:gd name="T75" fmla="*/ 3463 h 3511"/>
                                <a:gd name="T76" fmla="*/ 6 w 11"/>
                                <a:gd name="T77" fmla="*/ 3452 h 3511"/>
                                <a:gd name="T78" fmla="*/ 7 w 11"/>
                                <a:gd name="T79" fmla="*/ 3448 h 3511"/>
                                <a:gd name="T80" fmla="*/ 4 w 11"/>
                                <a:gd name="T81" fmla="*/ 3419 h 3511"/>
                                <a:gd name="T82" fmla="*/ 4 w 11"/>
                                <a:gd name="T83" fmla="*/ 3324 h 3511"/>
                                <a:gd name="T84" fmla="*/ 6 w 11"/>
                                <a:gd name="T85" fmla="*/ 2916 h 3511"/>
                                <a:gd name="T86" fmla="*/ 4 w 11"/>
                                <a:gd name="T87" fmla="*/ 2525 h 3511"/>
                                <a:gd name="T88" fmla="*/ 4 w 11"/>
                                <a:gd name="T89" fmla="*/ 2102 h 3511"/>
                                <a:gd name="T90" fmla="*/ 4 w 11"/>
                                <a:gd name="T91" fmla="*/ 1671 h 3511"/>
                                <a:gd name="T92" fmla="*/ 3 w 11"/>
                                <a:gd name="T93" fmla="*/ 1319 h 3511"/>
                                <a:gd name="T94" fmla="*/ 3 w 11"/>
                                <a:gd name="T95" fmla="*/ 1320 h 3511"/>
                                <a:gd name="T96" fmla="*/ 3 w 11"/>
                                <a:gd name="T97" fmla="*/ 796 h 3511"/>
                                <a:gd name="T98" fmla="*/ 3 w 11"/>
                                <a:gd name="T99" fmla="*/ 560 h 3511"/>
                                <a:gd name="T100" fmla="*/ 2 w 11"/>
                                <a:gd name="T101" fmla="*/ 301 h 3511"/>
                                <a:gd name="T102" fmla="*/ 0 w 11"/>
                                <a:gd name="T103" fmla="*/ 155 h 3511"/>
                                <a:gd name="T104" fmla="*/ 0 w 11"/>
                                <a:gd name="T105" fmla="*/ 59 h 3511"/>
                                <a:gd name="T106" fmla="*/ 2 w 11"/>
                                <a:gd name="T107" fmla="*/ 53 h 3511"/>
                                <a:gd name="T108" fmla="*/ 0 w 11"/>
                                <a:gd name="T109" fmla="*/ 45 h 3511"/>
                                <a:gd name="T110" fmla="*/ 2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11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1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6" y="340"/>
                                  </a:lnTo>
                                  <a:lnTo>
                                    <a:pt x="6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6" y="369"/>
                                  </a:lnTo>
                                  <a:lnTo>
                                    <a:pt x="6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6" y="408"/>
                                  </a:lnTo>
                                  <a:lnTo>
                                    <a:pt x="6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6" y="474"/>
                                  </a:lnTo>
                                  <a:lnTo>
                                    <a:pt x="7" y="540"/>
                                  </a:lnTo>
                                  <a:lnTo>
                                    <a:pt x="7" y="544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7" y="622"/>
                                  </a:lnTo>
                                  <a:lnTo>
                                    <a:pt x="7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6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6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6" y="810"/>
                                  </a:lnTo>
                                  <a:lnTo>
                                    <a:pt x="7" y="830"/>
                                  </a:lnTo>
                                  <a:lnTo>
                                    <a:pt x="6" y="849"/>
                                  </a:lnTo>
                                  <a:lnTo>
                                    <a:pt x="7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6" y="881"/>
                                  </a:lnTo>
                                  <a:lnTo>
                                    <a:pt x="7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6" y="992"/>
                                  </a:lnTo>
                                  <a:lnTo>
                                    <a:pt x="6" y="990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989"/>
                                  </a:lnTo>
                                  <a:lnTo>
                                    <a:pt x="6" y="1003"/>
                                  </a:lnTo>
                                  <a:lnTo>
                                    <a:pt x="6" y="1022"/>
                                  </a:lnTo>
                                  <a:lnTo>
                                    <a:pt x="6" y="1019"/>
                                  </a:lnTo>
                                  <a:lnTo>
                                    <a:pt x="6" y="1048"/>
                                  </a:lnTo>
                                  <a:lnTo>
                                    <a:pt x="6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6" y="1124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3"/>
                                  </a:lnTo>
                                  <a:lnTo>
                                    <a:pt x="6" y="1134"/>
                                  </a:lnTo>
                                  <a:lnTo>
                                    <a:pt x="7" y="1136"/>
                                  </a:lnTo>
                                  <a:lnTo>
                                    <a:pt x="7" y="1138"/>
                                  </a:lnTo>
                                  <a:lnTo>
                                    <a:pt x="7" y="1150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6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6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6" y="1312"/>
                                  </a:lnTo>
                                  <a:lnTo>
                                    <a:pt x="6" y="1338"/>
                                  </a:lnTo>
                                  <a:lnTo>
                                    <a:pt x="7" y="1362"/>
                                  </a:lnTo>
                                  <a:lnTo>
                                    <a:pt x="7" y="1389"/>
                                  </a:lnTo>
                                  <a:lnTo>
                                    <a:pt x="6" y="1459"/>
                                  </a:lnTo>
                                  <a:lnTo>
                                    <a:pt x="6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6" y="1596"/>
                                  </a:lnTo>
                                  <a:lnTo>
                                    <a:pt x="7" y="1661"/>
                                  </a:lnTo>
                                  <a:lnTo>
                                    <a:pt x="7" y="1727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10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10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10" y="2318"/>
                                  </a:lnTo>
                                  <a:lnTo>
                                    <a:pt x="10" y="2323"/>
                                  </a:lnTo>
                                  <a:lnTo>
                                    <a:pt x="10" y="2438"/>
                                  </a:lnTo>
                                  <a:lnTo>
                                    <a:pt x="10" y="2436"/>
                                  </a:lnTo>
                                  <a:lnTo>
                                    <a:pt x="10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10" y="2444"/>
                                  </a:lnTo>
                                  <a:lnTo>
                                    <a:pt x="10" y="2445"/>
                                  </a:lnTo>
                                  <a:lnTo>
                                    <a:pt x="10" y="2466"/>
                                  </a:lnTo>
                                  <a:lnTo>
                                    <a:pt x="10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10" y="2538"/>
                                  </a:lnTo>
                                  <a:lnTo>
                                    <a:pt x="11" y="2552"/>
                                  </a:lnTo>
                                  <a:lnTo>
                                    <a:pt x="10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10" y="2727"/>
                                  </a:lnTo>
                                  <a:lnTo>
                                    <a:pt x="11" y="2782"/>
                                  </a:lnTo>
                                  <a:lnTo>
                                    <a:pt x="10" y="2786"/>
                                  </a:lnTo>
                                  <a:lnTo>
                                    <a:pt x="10" y="2793"/>
                                  </a:lnTo>
                                  <a:lnTo>
                                    <a:pt x="10" y="2799"/>
                                  </a:lnTo>
                                  <a:lnTo>
                                    <a:pt x="10" y="2805"/>
                                  </a:lnTo>
                                  <a:lnTo>
                                    <a:pt x="10" y="2824"/>
                                  </a:lnTo>
                                  <a:lnTo>
                                    <a:pt x="11" y="2844"/>
                                  </a:lnTo>
                                  <a:lnTo>
                                    <a:pt x="11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11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10" y="2912"/>
                                  </a:lnTo>
                                  <a:lnTo>
                                    <a:pt x="10" y="2916"/>
                                  </a:lnTo>
                                  <a:lnTo>
                                    <a:pt x="10" y="2935"/>
                                  </a:lnTo>
                                  <a:lnTo>
                                    <a:pt x="10" y="2956"/>
                                  </a:lnTo>
                                  <a:lnTo>
                                    <a:pt x="11" y="2979"/>
                                  </a:lnTo>
                                  <a:lnTo>
                                    <a:pt x="10" y="2976"/>
                                  </a:lnTo>
                                  <a:lnTo>
                                    <a:pt x="11" y="2998"/>
                                  </a:lnTo>
                                  <a:lnTo>
                                    <a:pt x="10" y="3020"/>
                                  </a:lnTo>
                                  <a:lnTo>
                                    <a:pt x="10" y="3039"/>
                                  </a:lnTo>
                                  <a:lnTo>
                                    <a:pt x="11" y="3054"/>
                                  </a:lnTo>
                                  <a:lnTo>
                                    <a:pt x="11" y="3073"/>
                                  </a:lnTo>
                                  <a:lnTo>
                                    <a:pt x="11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11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198"/>
                                  </a:lnTo>
                                  <a:lnTo>
                                    <a:pt x="10" y="3201"/>
                                  </a:lnTo>
                                  <a:lnTo>
                                    <a:pt x="10" y="3209"/>
                                  </a:lnTo>
                                  <a:lnTo>
                                    <a:pt x="10" y="3218"/>
                                  </a:lnTo>
                                  <a:lnTo>
                                    <a:pt x="10" y="3228"/>
                                  </a:lnTo>
                                  <a:lnTo>
                                    <a:pt x="10" y="3236"/>
                                  </a:lnTo>
                                  <a:lnTo>
                                    <a:pt x="11" y="3240"/>
                                  </a:lnTo>
                                  <a:lnTo>
                                    <a:pt x="10" y="3251"/>
                                  </a:lnTo>
                                  <a:lnTo>
                                    <a:pt x="11" y="3259"/>
                                  </a:lnTo>
                                  <a:lnTo>
                                    <a:pt x="11" y="3268"/>
                                  </a:lnTo>
                                  <a:lnTo>
                                    <a:pt x="10" y="3278"/>
                                  </a:lnTo>
                                  <a:lnTo>
                                    <a:pt x="10" y="3277"/>
                                  </a:lnTo>
                                  <a:lnTo>
                                    <a:pt x="10" y="3276"/>
                                  </a:lnTo>
                                  <a:lnTo>
                                    <a:pt x="10" y="3286"/>
                                  </a:lnTo>
                                  <a:lnTo>
                                    <a:pt x="10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8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10" y="3337"/>
                                  </a:lnTo>
                                  <a:lnTo>
                                    <a:pt x="10" y="3387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3"/>
                                  </a:lnTo>
                                  <a:lnTo>
                                    <a:pt x="10" y="3434"/>
                                  </a:lnTo>
                                  <a:lnTo>
                                    <a:pt x="10" y="3435"/>
                                  </a:lnTo>
                                  <a:lnTo>
                                    <a:pt x="10" y="3439"/>
                                  </a:lnTo>
                                  <a:lnTo>
                                    <a:pt x="10" y="3442"/>
                                  </a:lnTo>
                                  <a:lnTo>
                                    <a:pt x="10" y="3444"/>
                                  </a:lnTo>
                                  <a:lnTo>
                                    <a:pt x="10" y="3446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59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72"/>
                                  </a:lnTo>
                                  <a:lnTo>
                                    <a:pt x="10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6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6" y="3510"/>
                                  </a:lnTo>
                                  <a:lnTo>
                                    <a:pt x="6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3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6" y="3487"/>
                                  </a:lnTo>
                                  <a:lnTo>
                                    <a:pt x="6" y="3481"/>
                                  </a:lnTo>
                                  <a:lnTo>
                                    <a:pt x="6" y="3473"/>
                                  </a:lnTo>
                                  <a:lnTo>
                                    <a:pt x="6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6" y="3457"/>
                                  </a:lnTo>
                                  <a:lnTo>
                                    <a:pt x="6" y="3456"/>
                                  </a:lnTo>
                                  <a:lnTo>
                                    <a:pt x="6" y="3455"/>
                                  </a:lnTo>
                                  <a:lnTo>
                                    <a:pt x="6" y="3452"/>
                                  </a:lnTo>
                                  <a:lnTo>
                                    <a:pt x="6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6" y="3444"/>
                                  </a:lnTo>
                                  <a:lnTo>
                                    <a:pt x="6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6" y="3409"/>
                                  </a:lnTo>
                                  <a:lnTo>
                                    <a:pt x="6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6" y="3278"/>
                                  </a:lnTo>
                                  <a:lnTo>
                                    <a:pt x="6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7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6" y="2916"/>
                                  </a:lnTo>
                                  <a:lnTo>
                                    <a:pt x="6" y="2912"/>
                                  </a:lnTo>
                                  <a:lnTo>
                                    <a:pt x="3" y="2784"/>
                                  </a:lnTo>
                                  <a:lnTo>
                                    <a:pt x="6" y="2654"/>
                                  </a:lnTo>
                                  <a:lnTo>
                                    <a:pt x="7" y="2614"/>
                                  </a:lnTo>
                                  <a:lnTo>
                                    <a:pt x="6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6" y="2483"/>
                                  </a:lnTo>
                                  <a:lnTo>
                                    <a:pt x="6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18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6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727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28"/>
                                  </a:lnTo>
                                  <a:lnTo>
                                    <a:pt x="2" y="1138"/>
                                  </a:lnTo>
                                  <a:lnTo>
                                    <a:pt x="2" y="1134"/>
                                  </a:lnTo>
                                  <a:lnTo>
                                    <a:pt x="2" y="1049"/>
                                  </a:lnTo>
                                  <a:lnTo>
                                    <a:pt x="3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3" y="544"/>
                                  </a:lnTo>
                                  <a:lnTo>
                                    <a:pt x="3" y="540"/>
                                  </a:lnTo>
                                  <a:lnTo>
                                    <a:pt x="3" y="501"/>
                                  </a:lnTo>
                                  <a:lnTo>
                                    <a:pt x="3" y="462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2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9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2" y="4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" name="Freeform 63"/>
                          <wps:cNvSpPr>
                            <a:spLocks/>
                          </wps:cNvSpPr>
                          <wps:spPr bwMode="auto">
                            <a:xfrm>
                              <a:off x="4883150" y="1025525"/>
                              <a:ext cx="3175" cy="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2 w 2"/>
                                <a:gd name="T2" fmla="*/ 0 w 2"/>
                                <a:gd name="T3" fmla="*/ 0 w 2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4" name="Freeform 64"/>
                          <wps:cNvSpPr>
                            <a:spLocks/>
                          </wps:cNvSpPr>
                          <wps:spPr bwMode="auto">
                            <a:xfrm>
                              <a:off x="4892675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5" name="Freeform 65"/>
                          <wps:cNvSpPr>
                            <a:spLocks/>
                          </wps:cNvSpPr>
                          <wps:spPr bwMode="auto">
                            <a:xfrm>
                              <a:off x="3917950" y="5949950"/>
                              <a:ext cx="1588" cy="952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6"/>
                                <a:gd name="T2" fmla="*/ 1 w 1"/>
                                <a:gd name="T3" fmla="*/ 5 h 6"/>
                                <a:gd name="T4" fmla="*/ 1 w 1"/>
                                <a:gd name="T5" fmla="*/ 6 h 6"/>
                                <a:gd name="T6" fmla="*/ 0 w 1"/>
                                <a:gd name="T7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0" y="0"/>
                                  </a:moveTo>
                                  <a:lnTo>
                                    <a:pt x="1" y="5"/>
                                  </a:lnTo>
                                  <a:lnTo>
                                    <a:pt x="1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Freeform 66"/>
                          <wps:cNvSpPr>
                            <a:spLocks/>
                          </wps:cNvSpPr>
                          <wps:spPr bwMode="auto">
                            <a:xfrm>
                              <a:off x="3914775" y="591343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0 w 3"/>
                                <a:gd name="T3" fmla="*/ 3 h 19"/>
                                <a:gd name="T4" fmla="*/ 2 w 3"/>
                                <a:gd name="T5" fmla="*/ 7 h 19"/>
                                <a:gd name="T6" fmla="*/ 2 w 3"/>
                                <a:gd name="T7" fmla="*/ 11 h 19"/>
                                <a:gd name="T8" fmla="*/ 3 w 3"/>
                                <a:gd name="T9" fmla="*/ 15 h 19"/>
                                <a:gd name="T10" fmla="*/ 3 w 3"/>
                                <a:gd name="T11" fmla="*/ 19 h 19"/>
                                <a:gd name="T12" fmla="*/ 0 w 3"/>
                                <a:gd name="T13" fmla="*/ 2 h 19"/>
                                <a:gd name="T14" fmla="*/ 0 w 3"/>
                                <a:gd name="T15" fmla="*/ 2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Freeform 67"/>
                          <wps:cNvSpPr>
                            <a:spLocks/>
                          </wps:cNvSpPr>
                          <wps:spPr bwMode="auto">
                            <a:xfrm>
                              <a:off x="3914775" y="5891213"/>
                              <a:ext cx="3175" cy="14288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9"/>
                                <a:gd name="T2" fmla="*/ 0 w 2"/>
                                <a:gd name="T3" fmla="*/ 1 h 9"/>
                                <a:gd name="T4" fmla="*/ 0 w 2"/>
                                <a:gd name="T5" fmla="*/ 3 h 9"/>
                                <a:gd name="T6" fmla="*/ 2 w 2"/>
                                <a:gd name="T7" fmla="*/ 5 h 9"/>
                                <a:gd name="T8" fmla="*/ 0 w 2"/>
                                <a:gd name="T9" fmla="*/ 9 h 9"/>
                                <a:gd name="T10" fmla="*/ 0 w 2"/>
                                <a:gd name="T11" fmla="*/ 9 h 9"/>
                                <a:gd name="T12" fmla="*/ 0 w 2"/>
                                <a:gd name="T13" fmla="*/ 9 h 9"/>
                                <a:gd name="T14" fmla="*/ 0 w 2"/>
                                <a:gd name="T15" fmla="*/ 6 h 9"/>
                                <a:gd name="T16" fmla="*/ 0 w 2"/>
                                <a:gd name="T17" fmla="*/ 4 h 9"/>
                                <a:gd name="T18" fmla="*/ 0 w 2"/>
                                <a:gd name="T19" fmla="*/ 1 h 9"/>
                                <a:gd name="T20" fmla="*/ 0 w 2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9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8" name="Freeform 68"/>
                          <wps:cNvSpPr>
                            <a:spLocks/>
                          </wps:cNvSpPr>
                          <wps:spPr bwMode="auto">
                            <a:xfrm>
                              <a:off x="3914775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9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3900488" y="314325"/>
                              <a:ext cx="17463" cy="5568950"/>
                            </a:xfrm>
                            <a:custGeom>
                              <a:avLst/>
                              <a:gdLst>
                                <a:gd name="T0" fmla="*/ 7 w 11"/>
                                <a:gd name="T1" fmla="*/ 0 h 3508"/>
                                <a:gd name="T2" fmla="*/ 9 w 11"/>
                                <a:gd name="T3" fmla="*/ 3 h 3508"/>
                                <a:gd name="T4" fmla="*/ 9 w 11"/>
                                <a:gd name="T5" fmla="*/ 18 h 3508"/>
                                <a:gd name="T6" fmla="*/ 8 w 11"/>
                                <a:gd name="T7" fmla="*/ 19 h 3508"/>
                                <a:gd name="T8" fmla="*/ 5 w 11"/>
                                <a:gd name="T9" fmla="*/ 41 h 3508"/>
                                <a:gd name="T10" fmla="*/ 5 w 11"/>
                                <a:gd name="T11" fmla="*/ 53 h 3508"/>
                                <a:gd name="T12" fmla="*/ 5 w 11"/>
                                <a:gd name="T13" fmla="*/ 57 h 3508"/>
                                <a:gd name="T14" fmla="*/ 7 w 11"/>
                                <a:gd name="T15" fmla="*/ 81 h 3508"/>
                                <a:gd name="T16" fmla="*/ 7 w 11"/>
                                <a:gd name="T17" fmla="*/ 138 h 3508"/>
                                <a:gd name="T18" fmla="*/ 5 w 11"/>
                                <a:gd name="T19" fmla="*/ 459 h 3508"/>
                                <a:gd name="T20" fmla="*/ 5 w 11"/>
                                <a:gd name="T21" fmla="*/ 854 h 3508"/>
                                <a:gd name="T22" fmla="*/ 7 w 11"/>
                                <a:gd name="T23" fmla="*/ 1185 h 3508"/>
                                <a:gd name="T24" fmla="*/ 7 w 11"/>
                                <a:gd name="T25" fmla="*/ 1652 h 3508"/>
                                <a:gd name="T26" fmla="*/ 9 w 11"/>
                                <a:gd name="T27" fmla="*/ 2088 h 3508"/>
                                <a:gd name="T28" fmla="*/ 8 w 11"/>
                                <a:gd name="T29" fmla="*/ 2187 h 3508"/>
                                <a:gd name="T30" fmla="*/ 11 w 11"/>
                                <a:gd name="T31" fmla="*/ 2371 h 3508"/>
                                <a:gd name="T32" fmla="*/ 8 w 11"/>
                                <a:gd name="T33" fmla="*/ 2913 h 3508"/>
                                <a:gd name="T34" fmla="*/ 9 w 11"/>
                                <a:gd name="T35" fmla="*/ 3005 h 3508"/>
                                <a:gd name="T36" fmla="*/ 11 w 11"/>
                                <a:gd name="T37" fmla="*/ 3336 h 3508"/>
                                <a:gd name="T38" fmla="*/ 9 w 11"/>
                                <a:gd name="T39" fmla="*/ 3379 h 3508"/>
                                <a:gd name="T40" fmla="*/ 11 w 11"/>
                                <a:gd name="T41" fmla="*/ 3449 h 3508"/>
                                <a:gd name="T42" fmla="*/ 11 w 11"/>
                                <a:gd name="T43" fmla="*/ 3457 h 3508"/>
                                <a:gd name="T44" fmla="*/ 11 w 11"/>
                                <a:gd name="T45" fmla="*/ 3508 h 3508"/>
                                <a:gd name="T46" fmla="*/ 9 w 11"/>
                                <a:gd name="T47" fmla="*/ 3508 h 3508"/>
                                <a:gd name="T48" fmla="*/ 9 w 11"/>
                                <a:gd name="T49" fmla="*/ 3349 h 3508"/>
                                <a:gd name="T50" fmla="*/ 7 w 11"/>
                                <a:gd name="T51" fmla="*/ 3165 h 3508"/>
                                <a:gd name="T52" fmla="*/ 7 w 11"/>
                                <a:gd name="T53" fmla="*/ 3111 h 3508"/>
                                <a:gd name="T54" fmla="*/ 5 w 11"/>
                                <a:gd name="T55" fmla="*/ 3033 h 3508"/>
                                <a:gd name="T56" fmla="*/ 4 w 11"/>
                                <a:gd name="T57" fmla="*/ 2797 h 3508"/>
                                <a:gd name="T58" fmla="*/ 5 w 11"/>
                                <a:gd name="T59" fmla="*/ 2698 h 3508"/>
                                <a:gd name="T60" fmla="*/ 5 w 11"/>
                                <a:gd name="T61" fmla="*/ 2589 h 3508"/>
                                <a:gd name="T62" fmla="*/ 7 w 11"/>
                                <a:gd name="T63" fmla="*/ 2503 h 3508"/>
                                <a:gd name="T64" fmla="*/ 5 w 11"/>
                                <a:gd name="T65" fmla="*/ 2384 h 3508"/>
                                <a:gd name="T66" fmla="*/ 5 w 11"/>
                                <a:gd name="T67" fmla="*/ 2368 h 3508"/>
                                <a:gd name="T68" fmla="*/ 5 w 11"/>
                                <a:gd name="T69" fmla="*/ 2197 h 3508"/>
                                <a:gd name="T70" fmla="*/ 5 w 11"/>
                                <a:gd name="T71" fmla="*/ 1980 h 3508"/>
                                <a:gd name="T72" fmla="*/ 3 w 11"/>
                                <a:gd name="T73" fmla="*/ 1755 h 3508"/>
                                <a:gd name="T74" fmla="*/ 4 w 11"/>
                                <a:gd name="T75" fmla="*/ 1574 h 3508"/>
                                <a:gd name="T76" fmla="*/ 3 w 11"/>
                                <a:gd name="T77" fmla="*/ 1529 h 3508"/>
                                <a:gd name="T78" fmla="*/ 4 w 11"/>
                                <a:gd name="T79" fmla="*/ 1444 h 3508"/>
                                <a:gd name="T80" fmla="*/ 1 w 11"/>
                                <a:gd name="T81" fmla="*/ 1072 h 3508"/>
                                <a:gd name="T82" fmla="*/ 3 w 11"/>
                                <a:gd name="T83" fmla="*/ 1021 h 3508"/>
                                <a:gd name="T84" fmla="*/ 4 w 11"/>
                                <a:gd name="T85" fmla="*/ 986 h 3508"/>
                                <a:gd name="T86" fmla="*/ 3 w 11"/>
                                <a:gd name="T87" fmla="*/ 839 h 3508"/>
                                <a:gd name="T88" fmla="*/ 3 w 11"/>
                                <a:gd name="T89" fmla="*/ 703 h 3508"/>
                                <a:gd name="T90" fmla="*/ 3 w 11"/>
                                <a:gd name="T91" fmla="*/ 601 h 3508"/>
                                <a:gd name="T92" fmla="*/ 1 w 11"/>
                                <a:gd name="T93" fmla="*/ 532 h 3508"/>
                                <a:gd name="T94" fmla="*/ 1 w 11"/>
                                <a:gd name="T95" fmla="*/ 415 h 3508"/>
                                <a:gd name="T96" fmla="*/ 1 w 11"/>
                                <a:gd name="T97" fmla="*/ 299 h 3508"/>
                                <a:gd name="T98" fmla="*/ 1 w 11"/>
                                <a:gd name="T99" fmla="*/ 249 h 3508"/>
                                <a:gd name="T100" fmla="*/ 3 w 11"/>
                                <a:gd name="T101" fmla="*/ 210 h 3508"/>
                                <a:gd name="T102" fmla="*/ 3 w 11"/>
                                <a:gd name="T103" fmla="*/ 188 h 3508"/>
                                <a:gd name="T104" fmla="*/ 3 w 11"/>
                                <a:gd name="T105" fmla="*/ 121 h 3508"/>
                                <a:gd name="T106" fmla="*/ 1 w 11"/>
                                <a:gd name="T107" fmla="*/ 69 h 3508"/>
                                <a:gd name="T108" fmla="*/ 1 w 11"/>
                                <a:gd name="T109" fmla="*/ 36 h 3508"/>
                                <a:gd name="T110" fmla="*/ 4 w 11"/>
                                <a:gd name="T111" fmla="*/ 9 h 3508"/>
                                <a:gd name="T112" fmla="*/ 7 w 11"/>
                                <a:gd name="T113" fmla="*/ 0 h 35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1" h="3508">
                                  <a:moveTo>
                                    <a:pt x="0" y="954"/>
                                  </a:moveTo>
                                  <a:lnTo>
                                    <a:pt x="1" y="956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0" y="954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7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7"/>
                                  </a:lnTo>
                                  <a:lnTo>
                                    <a:pt x="9" y="11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9" y="18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71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7" y="111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7" y="184"/>
                                  </a:lnTo>
                                  <a:lnTo>
                                    <a:pt x="5" y="230"/>
                                  </a:lnTo>
                                  <a:lnTo>
                                    <a:pt x="5" y="27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5" y="459"/>
                                  </a:lnTo>
                                  <a:lnTo>
                                    <a:pt x="5" y="553"/>
                                  </a:lnTo>
                                  <a:lnTo>
                                    <a:pt x="5" y="591"/>
                                  </a:lnTo>
                                  <a:lnTo>
                                    <a:pt x="5" y="593"/>
                                  </a:lnTo>
                                  <a:lnTo>
                                    <a:pt x="8" y="680"/>
                                  </a:lnTo>
                                  <a:lnTo>
                                    <a:pt x="8" y="767"/>
                                  </a:lnTo>
                                  <a:lnTo>
                                    <a:pt x="5" y="854"/>
                                  </a:lnTo>
                                  <a:lnTo>
                                    <a:pt x="5" y="894"/>
                                  </a:lnTo>
                                  <a:lnTo>
                                    <a:pt x="7" y="939"/>
                                  </a:lnTo>
                                  <a:lnTo>
                                    <a:pt x="7" y="983"/>
                                  </a:lnTo>
                                  <a:lnTo>
                                    <a:pt x="7" y="1025"/>
                                  </a:lnTo>
                                  <a:lnTo>
                                    <a:pt x="7" y="1105"/>
                                  </a:lnTo>
                                  <a:lnTo>
                                    <a:pt x="7" y="1185"/>
                                  </a:lnTo>
                                  <a:lnTo>
                                    <a:pt x="7" y="1187"/>
                                  </a:lnTo>
                                  <a:lnTo>
                                    <a:pt x="8" y="1284"/>
                                  </a:lnTo>
                                  <a:lnTo>
                                    <a:pt x="7" y="1406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527"/>
                                  </a:lnTo>
                                  <a:lnTo>
                                    <a:pt x="7" y="1652"/>
                                  </a:lnTo>
                                  <a:lnTo>
                                    <a:pt x="7" y="1776"/>
                                  </a:lnTo>
                                  <a:lnTo>
                                    <a:pt x="7" y="1778"/>
                                  </a:lnTo>
                                  <a:lnTo>
                                    <a:pt x="7" y="1837"/>
                                  </a:lnTo>
                                  <a:lnTo>
                                    <a:pt x="8" y="1920"/>
                                  </a:lnTo>
                                  <a:lnTo>
                                    <a:pt x="8" y="2005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088"/>
                                  </a:lnTo>
                                  <a:lnTo>
                                    <a:pt x="9" y="2138"/>
                                  </a:lnTo>
                                  <a:lnTo>
                                    <a:pt x="9" y="2189"/>
                                  </a:lnTo>
                                  <a:lnTo>
                                    <a:pt x="9" y="2188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11" y="2279"/>
                                  </a:lnTo>
                                  <a:lnTo>
                                    <a:pt x="11" y="2368"/>
                                  </a:lnTo>
                                  <a:lnTo>
                                    <a:pt x="11" y="2371"/>
                                  </a:lnTo>
                                  <a:lnTo>
                                    <a:pt x="9" y="2457"/>
                                  </a:lnTo>
                                  <a:lnTo>
                                    <a:pt x="9" y="2546"/>
                                  </a:lnTo>
                                  <a:lnTo>
                                    <a:pt x="9" y="2712"/>
                                  </a:lnTo>
                                  <a:lnTo>
                                    <a:pt x="8" y="2877"/>
                                  </a:lnTo>
                                  <a:lnTo>
                                    <a:pt x="9" y="2893"/>
                                  </a:lnTo>
                                  <a:lnTo>
                                    <a:pt x="8" y="2913"/>
                                  </a:lnTo>
                                  <a:lnTo>
                                    <a:pt x="9" y="2931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48"/>
                                  </a:lnTo>
                                  <a:lnTo>
                                    <a:pt x="9" y="2962"/>
                                  </a:lnTo>
                                  <a:lnTo>
                                    <a:pt x="9" y="2965"/>
                                  </a:lnTo>
                                  <a:lnTo>
                                    <a:pt x="9" y="3005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1"/>
                                  </a:lnTo>
                                  <a:lnTo>
                                    <a:pt x="9" y="3207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1" y="3332"/>
                                  </a:lnTo>
                                  <a:lnTo>
                                    <a:pt x="11" y="3336"/>
                                  </a:lnTo>
                                  <a:lnTo>
                                    <a:pt x="11" y="3340"/>
                                  </a:lnTo>
                                  <a:lnTo>
                                    <a:pt x="11" y="3345"/>
                                  </a:lnTo>
                                  <a:lnTo>
                                    <a:pt x="11" y="3353"/>
                                  </a:lnTo>
                                  <a:lnTo>
                                    <a:pt x="11" y="3362"/>
                                  </a:lnTo>
                                  <a:lnTo>
                                    <a:pt x="11" y="3373"/>
                                  </a:lnTo>
                                  <a:lnTo>
                                    <a:pt x="9" y="3379"/>
                                  </a:lnTo>
                                  <a:lnTo>
                                    <a:pt x="11" y="3413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48"/>
                                  </a:lnTo>
                                  <a:lnTo>
                                    <a:pt x="11" y="3449"/>
                                  </a:lnTo>
                                  <a:lnTo>
                                    <a:pt x="11" y="3450"/>
                                  </a:lnTo>
                                  <a:lnTo>
                                    <a:pt x="11" y="3453"/>
                                  </a:lnTo>
                                  <a:lnTo>
                                    <a:pt x="11" y="3455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7"/>
                                  </a:lnTo>
                                  <a:lnTo>
                                    <a:pt x="11" y="3458"/>
                                  </a:lnTo>
                                  <a:lnTo>
                                    <a:pt x="11" y="3461"/>
                                  </a:lnTo>
                                  <a:lnTo>
                                    <a:pt x="11" y="3463"/>
                                  </a:lnTo>
                                  <a:lnTo>
                                    <a:pt x="11" y="3462"/>
                                  </a:lnTo>
                                  <a:lnTo>
                                    <a:pt x="11" y="3484"/>
                                  </a:lnTo>
                                  <a:lnTo>
                                    <a:pt x="11" y="3508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5"/>
                                  </a:lnTo>
                                  <a:lnTo>
                                    <a:pt x="11" y="3506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508"/>
                                  </a:lnTo>
                                  <a:lnTo>
                                    <a:pt x="9" y="3429"/>
                                  </a:lnTo>
                                  <a:lnTo>
                                    <a:pt x="8" y="3352"/>
                                  </a:lnTo>
                                  <a:lnTo>
                                    <a:pt x="9" y="3352"/>
                                  </a:lnTo>
                                  <a:lnTo>
                                    <a:pt x="9" y="3351"/>
                                  </a:lnTo>
                                  <a:lnTo>
                                    <a:pt x="9" y="3349"/>
                                  </a:lnTo>
                                  <a:lnTo>
                                    <a:pt x="8" y="3258"/>
                                  </a:lnTo>
                                  <a:lnTo>
                                    <a:pt x="8" y="3169"/>
                                  </a:lnTo>
                                  <a:lnTo>
                                    <a:pt x="7" y="3170"/>
                                  </a:lnTo>
                                  <a:lnTo>
                                    <a:pt x="7" y="3169"/>
                                  </a:lnTo>
                                  <a:lnTo>
                                    <a:pt x="7" y="3168"/>
                                  </a:lnTo>
                                  <a:lnTo>
                                    <a:pt x="7" y="3165"/>
                                  </a:lnTo>
                                  <a:lnTo>
                                    <a:pt x="7" y="3155"/>
                                  </a:lnTo>
                                  <a:lnTo>
                                    <a:pt x="7" y="3139"/>
                                  </a:lnTo>
                                  <a:lnTo>
                                    <a:pt x="7" y="3123"/>
                                  </a:lnTo>
                                  <a:lnTo>
                                    <a:pt x="7" y="3109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11"/>
                                  </a:lnTo>
                                  <a:lnTo>
                                    <a:pt x="7" y="3106"/>
                                  </a:lnTo>
                                  <a:lnTo>
                                    <a:pt x="7" y="3100"/>
                                  </a:lnTo>
                                  <a:lnTo>
                                    <a:pt x="7" y="3101"/>
                                  </a:lnTo>
                                  <a:lnTo>
                                    <a:pt x="7" y="3102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5" y="2965"/>
                                  </a:lnTo>
                                  <a:lnTo>
                                    <a:pt x="5" y="2962"/>
                                  </a:lnTo>
                                  <a:lnTo>
                                    <a:pt x="5" y="2884"/>
                                  </a:lnTo>
                                  <a:lnTo>
                                    <a:pt x="5" y="2886"/>
                                  </a:lnTo>
                                  <a:lnTo>
                                    <a:pt x="5" y="2841"/>
                                  </a:lnTo>
                                  <a:lnTo>
                                    <a:pt x="4" y="2797"/>
                                  </a:lnTo>
                                  <a:lnTo>
                                    <a:pt x="5" y="2799"/>
                                  </a:lnTo>
                                  <a:lnTo>
                                    <a:pt x="5" y="2754"/>
                                  </a:lnTo>
                                  <a:lnTo>
                                    <a:pt x="4" y="2708"/>
                                  </a:lnTo>
                                  <a:lnTo>
                                    <a:pt x="5" y="2708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5" y="2698"/>
                                  </a:lnTo>
                                  <a:lnTo>
                                    <a:pt x="5" y="2678"/>
                                  </a:lnTo>
                                  <a:lnTo>
                                    <a:pt x="5" y="2659"/>
                                  </a:lnTo>
                                  <a:lnTo>
                                    <a:pt x="5" y="2639"/>
                                  </a:lnTo>
                                  <a:lnTo>
                                    <a:pt x="5" y="2623"/>
                                  </a:lnTo>
                                  <a:lnTo>
                                    <a:pt x="5" y="2627"/>
                                  </a:lnTo>
                                  <a:lnTo>
                                    <a:pt x="5" y="2589"/>
                                  </a:lnTo>
                                  <a:lnTo>
                                    <a:pt x="5" y="2552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5" y="2517"/>
                                  </a:lnTo>
                                  <a:lnTo>
                                    <a:pt x="7" y="2519"/>
                                  </a:lnTo>
                                  <a:lnTo>
                                    <a:pt x="7" y="2503"/>
                                  </a:lnTo>
                                  <a:lnTo>
                                    <a:pt x="5" y="2486"/>
                                  </a:lnTo>
                                  <a:lnTo>
                                    <a:pt x="7" y="2489"/>
                                  </a:lnTo>
                                  <a:lnTo>
                                    <a:pt x="5" y="2460"/>
                                  </a:lnTo>
                                  <a:lnTo>
                                    <a:pt x="7" y="2434"/>
                                  </a:lnTo>
                                  <a:lnTo>
                                    <a:pt x="7" y="2409"/>
                                  </a:lnTo>
                                  <a:lnTo>
                                    <a:pt x="5" y="2384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7" y="2375"/>
                                  </a:lnTo>
                                  <a:lnTo>
                                    <a:pt x="5" y="2375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1"/>
                                  </a:lnTo>
                                  <a:lnTo>
                                    <a:pt x="5" y="2368"/>
                                  </a:lnTo>
                                  <a:lnTo>
                                    <a:pt x="5" y="2357"/>
                                  </a:lnTo>
                                  <a:lnTo>
                                    <a:pt x="4" y="2347"/>
                                  </a:lnTo>
                                  <a:lnTo>
                                    <a:pt x="5" y="2350"/>
                                  </a:lnTo>
                                  <a:lnTo>
                                    <a:pt x="4" y="2299"/>
                                  </a:lnTo>
                                  <a:lnTo>
                                    <a:pt x="5" y="2247"/>
                                  </a:lnTo>
                                  <a:lnTo>
                                    <a:pt x="5" y="2197"/>
                                  </a:lnTo>
                                  <a:lnTo>
                                    <a:pt x="5" y="2196"/>
                                  </a:lnTo>
                                  <a:lnTo>
                                    <a:pt x="5" y="2170"/>
                                  </a:lnTo>
                                  <a:lnTo>
                                    <a:pt x="5" y="2146"/>
                                  </a:lnTo>
                                  <a:lnTo>
                                    <a:pt x="5" y="2119"/>
                                  </a:lnTo>
                                  <a:lnTo>
                                    <a:pt x="5" y="2049"/>
                                  </a:lnTo>
                                  <a:lnTo>
                                    <a:pt x="5" y="1980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5" y="1912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78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5"/>
                                  </a:lnTo>
                                  <a:lnTo>
                                    <a:pt x="4" y="1665"/>
                                  </a:lnTo>
                                  <a:lnTo>
                                    <a:pt x="3" y="1574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3" y="1576"/>
                                  </a:lnTo>
                                  <a:lnTo>
                                    <a:pt x="4" y="1576"/>
                                  </a:lnTo>
                                  <a:lnTo>
                                    <a:pt x="4" y="1574"/>
                                  </a:lnTo>
                                  <a:lnTo>
                                    <a:pt x="3" y="1563"/>
                                  </a:lnTo>
                                  <a:lnTo>
                                    <a:pt x="3" y="1548"/>
                                  </a:lnTo>
                                  <a:lnTo>
                                    <a:pt x="3" y="1530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7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4" y="1530"/>
                                  </a:lnTo>
                                  <a:lnTo>
                                    <a:pt x="3" y="1485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4" y="1442"/>
                                  </a:lnTo>
                                  <a:lnTo>
                                    <a:pt x="4" y="1444"/>
                                  </a:lnTo>
                                  <a:lnTo>
                                    <a:pt x="3" y="1420"/>
                                  </a:lnTo>
                                  <a:lnTo>
                                    <a:pt x="4" y="1424"/>
                                  </a:lnTo>
                                  <a:lnTo>
                                    <a:pt x="1" y="1187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9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73"/>
                                  </a:lnTo>
                                  <a:lnTo>
                                    <a:pt x="3" y="1064"/>
                                  </a:lnTo>
                                  <a:lnTo>
                                    <a:pt x="3" y="1063"/>
                                  </a:lnTo>
                                  <a:lnTo>
                                    <a:pt x="3" y="1041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2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3" y="1024"/>
                                  </a:lnTo>
                                  <a:lnTo>
                                    <a:pt x="4" y="1004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6"/>
                                  </a:lnTo>
                                  <a:lnTo>
                                    <a:pt x="4" y="98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1" y="956"/>
                                  </a:lnTo>
                                  <a:lnTo>
                                    <a:pt x="3" y="898"/>
                                  </a:lnTo>
                                  <a:lnTo>
                                    <a:pt x="3" y="839"/>
                                  </a:lnTo>
                                  <a:lnTo>
                                    <a:pt x="3" y="780"/>
                                  </a:lnTo>
                                  <a:lnTo>
                                    <a:pt x="1" y="725"/>
                                  </a:lnTo>
                                  <a:lnTo>
                                    <a:pt x="1" y="722"/>
                                  </a:lnTo>
                                  <a:lnTo>
                                    <a:pt x="1" y="715"/>
                                  </a:lnTo>
                                  <a:lnTo>
                                    <a:pt x="1" y="708"/>
                                  </a:lnTo>
                                  <a:lnTo>
                                    <a:pt x="3" y="703"/>
                                  </a:lnTo>
                                  <a:lnTo>
                                    <a:pt x="1" y="684"/>
                                  </a:lnTo>
                                  <a:lnTo>
                                    <a:pt x="1" y="663"/>
                                  </a:lnTo>
                                  <a:lnTo>
                                    <a:pt x="1" y="644"/>
                                  </a:lnTo>
                                  <a:lnTo>
                                    <a:pt x="0" y="630"/>
                                  </a:lnTo>
                                  <a:lnTo>
                                    <a:pt x="1" y="614"/>
                                  </a:lnTo>
                                  <a:lnTo>
                                    <a:pt x="3" y="601"/>
                                  </a:lnTo>
                                  <a:lnTo>
                                    <a:pt x="3" y="593"/>
                                  </a:lnTo>
                                  <a:lnTo>
                                    <a:pt x="3" y="591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50"/>
                                  </a:lnTo>
                                  <a:lnTo>
                                    <a:pt x="1" y="529"/>
                                  </a:lnTo>
                                  <a:lnTo>
                                    <a:pt x="1" y="532"/>
                                  </a:lnTo>
                                  <a:lnTo>
                                    <a:pt x="1" y="510"/>
                                  </a:lnTo>
                                  <a:lnTo>
                                    <a:pt x="1" y="487"/>
                                  </a:lnTo>
                                  <a:lnTo>
                                    <a:pt x="3" y="469"/>
                                  </a:lnTo>
                                  <a:lnTo>
                                    <a:pt x="1" y="453"/>
                                  </a:lnTo>
                                  <a:lnTo>
                                    <a:pt x="1" y="435"/>
                                  </a:lnTo>
                                  <a:lnTo>
                                    <a:pt x="1" y="415"/>
                                  </a:lnTo>
                                  <a:lnTo>
                                    <a:pt x="0" y="398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10"/>
                                  </a:lnTo>
                                  <a:lnTo>
                                    <a:pt x="1" y="308"/>
                                  </a:lnTo>
                                  <a:lnTo>
                                    <a:pt x="3" y="307"/>
                                  </a:lnTo>
                                  <a:lnTo>
                                    <a:pt x="1" y="299"/>
                                  </a:lnTo>
                                  <a:lnTo>
                                    <a:pt x="1" y="290"/>
                                  </a:lnTo>
                                  <a:lnTo>
                                    <a:pt x="1" y="279"/>
                                  </a:lnTo>
                                  <a:lnTo>
                                    <a:pt x="1" y="272"/>
                                  </a:lnTo>
                                  <a:lnTo>
                                    <a:pt x="1" y="268"/>
                                  </a:lnTo>
                                  <a:lnTo>
                                    <a:pt x="1" y="257"/>
                                  </a:lnTo>
                                  <a:lnTo>
                                    <a:pt x="1" y="249"/>
                                  </a:lnTo>
                                  <a:lnTo>
                                    <a:pt x="1" y="24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31"/>
                                  </a:lnTo>
                                  <a:lnTo>
                                    <a:pt x="1" y="222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4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4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" y="177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171"/>
                                  </a:lnTo>
                                  <a:lnTo>
                                    <a:pt x="3" y="121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1"/>
                                  </a:lnTo>
                                  <a:lnTo>
                                    <a:pt x="1" y="69"/>
                                  </a:lnTo>
                                  <a:lnTo>
                                    <a:pt x="1" y="66"/>
                                  </a:lnTo>
                                  <a:lnTo>
                                    <a:pt x="1" y="64"/>
                                  </a:lnTo>
                                  <a:lnTo>
                                    <a:pt x="1" y="62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49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1" y="36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0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11600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1" name="Freeform 71"/>
                          <wps:cNvSpPr>
                            <a:spLocks/>
                          </wps:cNvSpPr>
                          <wps:spPr bwMode="auto">
                            <a:xfrm>
                              <a:off x="2928938" y="1276350"/>
                              <a:ext cx="0" cy="4763"/>
                            </a:xfrm>
                            <a:custGeom>
                              <a:avLst/>
                              <a:gdLst>
                                <a:gd name="T0" fmla="*/ 0 h 3"/>
                                <a:gd name="T1" fmla="*/ 3 h 3"/>
                                <a:gd name="T2" fmla="*/ 2 h 3"/>
                                <a:gd name="T3" fmla="*/ 0 h 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2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2925763" y="392113"/>
                              <a:ext cx="17463" cy="5573713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3511"/>
                                <a:gd name="T2" fmla="*/ 3 w 11"/>
                                <a:gd name="T3" fmla="*/ 249 h 3511"/>
                                <a:gd name="T4" fmla="*/ 4 w 11"/>
                                <a:gd name="T5" fmla="*/ 353 h 3511"/>
                                <a:gd name="T6" fmla="*/ 4 w 11"/>
                                <a:gd name="T7" fmla="*/ 397 h 3511"/>
                                <a:gd name="T8" fmla="*/ 5 w 11"/>
                                <a:gd name="T9" fmla="*/ 543 h 3511"/>
                                <a:gd name="T10" fmla="*/ 5 w 11"/>
                                <a:gd name="T11" fmla="*/ 709 h 3511"/>
                                <a:gd name="T12" fmla="*/ 5 w 11"/>
                                <a:gd name="T13" fmla="*/ 830 h 3511"/>
                                <a:gd name="T14" fmla="*/ 5 w 11"/>
                                <a:gd name="T15" fmla="*/ 956 h 3511"/>
                                <a:gd name="T16" fmla="*/ 5 w 11"/>
                                <a:gd name="T17" fmla="*/ 1022 h 3511"/>
                                <a:gd name="T18" fmla="*/ 4 w 11"/>
                                <a:gd name="T19" fmla="*/ 1133 h 3511"/>
                                <a:gd name="T20" fmla="*/ 5 w 11"/>
                                <a:gd name="T21" fmla="*/ 1151 h 3511"/>
                                <a:gd name="T22" fmla="*/ 5 w 11"/>
                                <a:gd name="T23" fmla="*/ 1312 h 3511"/>
                                <a:gd name="T24" fmla="*/ 5 w 11"/>
                                <a:gd name="T25" fmla="*/ 1596 h 3511"/>
                                <a:gd name="T26" fmla="*/ 7 w 11"/>
                                <a:gd name="T27" fmla="*/ 1843 h 3511"/>
                                <a:gd name="T28" fmla="*/ 8 w 11"/>
                                <a:gd name="T29" fmla="*/ 1945 h 3511"/>
                                <a:gd name="T30" fmla="*/ 7 w 11"/>
                                <a:gd name="T31" fmla="*/ 1978 h 3511"/>
                                <a:gd name="T32" fmla="*/ 8 w 11"/>
                                <a:gd name="T33" fmla="*/ 2088 h 3511"/>
                                <a:gd name="T34" fmla="*/ 9 w 11"/>
                                <a:gd name="T35" fmla="*/ 2436 h 3511"/>
                                <a:gd name="T36" fmla="*/ 8 w 11"/>
                                <a:gd name="T37" fmla="*/ 2487 h 3511"/>
                                <a:gd name="T38" fmla="*/ 7 w 11"/>
                                <a:gd name="T39" fmla="*/ 2522 h 3511"/>
                                <a:gd name="T40" fmla="*/ 8 w 11"/>
                                <a:gd name="T41" fmla="*/ 2669 h 3511"/>
                                <a:gd name="T42" fmla="*/ 8 w 11"/>
                                <a:gd name="T43" fmla="*/ 2805 h 3511"/>
                                <a:gd name="T44" fmla="*/ 8 w 11"/>
                                <a:gd name="T45" fmla="*/ 2907 h 3511"/>
                                <a:gd name="T46" fmla="*/ 9 w 11"/>
                                <a:gd name="T47" fmla="*/ 2976 h 3511"/>
                                <a:gd name="T48" fmla="*/ 9 w 11"/>
                                <a:gd name="T49" fmla="*/ 3092 h 3511"/>
                                <a:gd name="T50" fmla="*/ 9 w 11"/>
                                <a:gd name="T51" fmla="*/ 3209 h 3511"/>
                                <a:gd name="T52" fmla="*/ 9 w 11"/>
                                <a:gd name="T53" fmla="*/ 3259 h 3511"/>
                                <a:gd name="T54" fmla="*/ 8 w 11"/>
                                <a:gd name="T55" fmla="*/ 3298 h 3511"/>
                                <a:gd name="T56" fmla="*/ 8 w 11"/>
                                <a:gd name="T57" fmla="*/ 3320 h 3511"/>
                                <a:gd name="T58" fmla="*/ 8 w 11"/>
                                <a:gd name="T59" fmla="*/ 3387 h 3511"/>
                                <a:gd name="T60" fmla="*/ 9 w 11"/>
                                <a:gd name="T61" fmla="*/ 3439 h 3511"/>
                                <a:gd name="T62" fmla="*/ 9 w 11"/>
                                <a:gd name="T63" fmla="*/ 3472 h 3511"/>
                                <a:gd name="T64" fmla="*/ 7 w 11"/>
                                <a:gd name="T65" fmla="*/ 3499 h 3511"/>
                                <a:gd name="T66" fmla="*/ 5 w 11"/>
                                <a:gd name="T67" fmla="*/ 3511 h 3511"/>
                                <a:gd name="T68" fmla="*/ 2 w 11"/>
                                <a:gd name="T69" fmla="*/ 3503 h 3511"/>
                                <a:gd name="T70" fmla="*/ 2 w 11"/>
                                <a:gd name="T71" fmla="*/ 3490 h 3511"/>
                                <a:gd name="T72" fmla="*/ 3 w 11"/>
                                <a:gd name="T73" fmla="*/ 3489 h 3511"/>
                                <a:gd name="T74" fmla="*/ 5 w 11"/>
                                <a:gd name="T75" fmla="*/ 3467 h 3511"/>
                                <a:gd name="T76" fmla="*/ 5 w 11"/>
                                <a:gd name="T77" fmla="*/ 3455 h 3511"/>
                                <a:gd name="T78" fmla="*/ 5 w 11"/>
                                <a:gd name="T79" fmla="*/ 3451 h 3511"/>
                                <a:gd name="T80" fmla="*/ 4 w 11"/>
                                <a:gd name="T81" fmla="*/ 3417 h 3511"/>
                                <a:gd name="T82" fmla="*/ 3 w 11"/>
                                <a:gd name="T83" fmla="*/ 3371 h 3511"/>
                                <a:gd name="T84" fmla="*/ 5 w 11"/>
                                <a:gd name="T85" fmla="*/ 2955 h 3511"/>
                                <a:gd name="T86" fmla="*/ 5 w 11"/>
                                <a:gd name="T87" fmla="*/ 2614 h 3511"/>
                                <a:gd name="T88" fmla="*/ 4 w 11"/>
                                <a:gd name="T89" fmla="*/ 2321 h 3511"/>
                                <a:gd name="T90" fmla="*/ 4 w 11"/>
                                <a:gd name="T91" fmla="*/ 1731 h 3511"/>
                                <a:gd name="T92" fmla="*/ 2 w 11"/>
                                <a:gd name="T93" fmla="*/ 1419 h 3511"/>
                                <a:gd name="T94" fmla="*/ 3 w 11"/>
                                <a:gd name="T95" fmla="*/ 1320 h 3511"/>
                                <a:gd name="T96" fmla="*/ 2 w 11"/>
                                <a:gd name="T97" fmla="*/ 1051 h 3511"/>
                                <a:gd name="T98" fmla="*/ 2 w 11"/>
                                <a:gd name="T99" fmla="*/ 577 h 3511"/>
                                <a:gd name="T100" fmla="*/ 3 w 11"/>
                                <a:gd name="T101" fmla="*/ 463 h 3511"/>
                                <a:gd name="T102" fmla="*/ 0 w 11"/>
                                <a:gd name="T103" fmla="*/ 168 h 3511"/>
                                <a:gd name="T104" fmla="*/ 0 w 11"/>
                                <a:gd name="T105" fmla="*/ 94 h 3511"/>
                                <a:gd name="T106" fmla="*/ 0 w 11"/>
                                <a:gd name="T107" fmla="*/ 58 h 3511"/>
                                <a:gd name="T108" fmla="*/ 0 w 11"/>
                                <a:gd name="T109" fmla="*/ 50 h 3511"/>
                                <a:gd name="T110" fmla="*/ 0 w 11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" h="3511">
                                  <a:moveTo>
                                    <a:pt x="9" y="2552"/>
                                  </a:moveTo>
                                  <a:lnTo>
                                    <a:pt x="11" y="2554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9" y="255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2" y="156"/>
                                  </a:lnTo>
                                  <a:lnTo>
                                    <a:pt x="2" y="157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3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4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4" y="369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4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3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5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5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5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5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5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4" y="989"/>
                                  </a:lnTo>
                                  <a:lnTo>
                                    <a:pt x="4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4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4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4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4"/>
                                  </a:lnTo>
                                  <a:lnTo>
                                    <a:pt x="5" y="1137"/>
                                  </a:lnTo>
                                  <a:lnTo>
                                    <a:pt x="5" y="1140"/>
                                  </a:lnTo>
                                  <a:lnTo>
                                    <a:pt x="5" y="1151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5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8"/>
                                  </a:lnTo>
                                  <a:lnTo>
                                    <a:pt x="7" y="1731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7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7" y="1932"/>
                                  </a:lnTo>
                                  <a:lnTo>
                                    <a:pt x="7" y="1934"/>
                                  </a:lnTo>
                                  <a:lnTo>
                                    <a:pt x="8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7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7" y="2066"/>
                                  </a:lnTo>
                                  <a:lnTo>
                                    <a:pt x="7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7" y="2084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1"/>
                                  </a:lnTo>
                                  <a:lnTo>
                                    <a:pt x="9" y="2323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8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8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7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8" y="2538"/>
                                  </a:lnTo>
                                  <a:lnTo>
                                    <a:pt x="9" y="2552"/>
                                  </a:lnTo>
                                  <a:lnTo>
                                    <a:pt x="8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9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8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9" y="2864"/>
                                  </a:lnTo>
                                  <a:lnTo>
                                    <a:pt x="11" y="2878"/>
                                  </a:lnTo>
                                  <a:lnTo>
                                    <a:pt x="9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8" y="2915"/>
                                  </a:lnTo>
                                  <a:lnTo>
                                    <a:pt x="8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9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8" y="3039"/>
                                  </a:lnTo>
                                  <a:lnTo>
                                    <a:pt x="9" y="3054"/>
                                  </a:lnTo>
                                  <a:lnTo>
                                    <a:pt x="9" y="3073"/>
                                  </a:lnTo>
                                  <a:lnTo>
                                    <a:pt x="9" y="3092"/>
                                  </a:lnTo>
                                  <a:lnTo>
                                    <a:pt x="11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8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9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9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8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7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8" y="3337"/>
                                  </a:lnTo>
                                  <a:lnTo>
                                    <a:pt x="8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8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8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7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5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5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3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2" y="3506"/>
                                  </a:lnTo>
                                  <a:lnTo>
                                    <a:pt x="2" y="3503"/>
                                  </a:lnTo>
                                  <a:lnTo>
                                    <a:pt x="2" y="3501"/>
                                  </a:lnTo>
                                  <a:lnTo>
                                    <a:pt x="2" y="3497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2" y="3489"/>
                                  </a:lnTo>
                                  <a:lnTo>
                                    <a:pt x="2" y="3486"/>
                                  </a:lnTo>
                                  <a:lnTo>
                                    <a:pt x="2" y="3490"/>
                                  </a:lnTo>
                                  <a:lnTo>
                                    <a:pt x="2" y="3491"/>
                                  </a:lnTo>
                                  <a:lnTo>
                                    <a:pt x="2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89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4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5" y="3463"/>
                                  </a:lnTo>
                                  <a:lnTo>
                                    <a:pt x="5" y="3460"/>
                                  </a:lnTo>
                                  <a:lnTo>
                                    <a:pt x="5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3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5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5"/>
                                  </a:lnTo>
                                  <a:lnTo>
                                    <a:pt x="3" y="2828"/>
                                  </a:lnTo>
                                  <a:lnTo>
                                    <a:pt x="3" y="2741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4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4" y="2483"/>
                                  </a:lnTo>
                                  <a:lnTo>
                                    <a:pt x="4" y="2403"/>
                                  </a:lnTo>
                                  <a:lnTo>
                                    <a:pt x="4" y="2323"/>
                                  </a:lnTo>
                                  <a:lnTo>
                                    <a:pt x="4" y="2321"/>
                                  </a:lnTo>
                                  <a:lnTo>
                                    <a:pt x="3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4" y="1855"/>
                                  </a:lnTo>
                                  <a:lnTo>
                                    <a:pt x="4" y="1731"/>
                                  </a:lnTo>
                                  <a:lnTo>
                                    <a:pt x="4" y="1728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419"/>
                                  </a:lnTo>
                                  <a:lnTo>
                                    <a:pt x="2" y="1370"/>
                                  </a:lnTo>
                                  <a:lnTo>
                                    <a:pt x="2" y="1319"/>
                                  </a:lnTo>
                                  <a:lnTo>
                                    <a:pt x="2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2" y="1230"/>
                                  </a:lnTo>
                                  <a:lnTo>
                                    <a:pt x="0" y="1140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2" y="1051"/>
                                  </a:lnTo>
                                  <a:lnTo>
                                    <a:pt x="2" y="962"/>
                                  </a:lnTo>
                                  <a:lnTo>
                                    <a:pt x="2" y="796"/>
                                  </a:lnTo>
                                  <a:lnTo>
                                    <a:pt x="3" y="631"/>
                                  </a:lnTo>
                                  <a:lnTo>
                                    <a:pt x="2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2" y="577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60"/>
                                  </a:lnTo>
                                  <a:lnTo>
                                    <a:pt x="2" y="546"/>
                                  </a:lnTo>
                                  <a:lnTo>
                                    <a:pt x="2" y="543"/>
                                  </a:lnTo>
                                  <a:lnTo>
                                    <a:pt x="2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2" y="427"/>
                                  </a:lnTo>
                                  <a:lnTo>
                                    <a:pt x="2" y="301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3" name="Rectangle 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932113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4" name="Freeform 74"/>
                          <wps:cNvSpPr>
                            <a:spLocks/>
                          </wps:cNvSpPr>
                          <wps:spPr bwMode="auto">
                            <a:xfrm>
                              <a:off x="2940050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5" name="Freeform 75"/>
                          <wps:cNvSpPr>
                            <a:spLocks/>
                          </wps:cNvSpPr>
                          <wps:spPr bwMode="auto">
                            <a:xfrm>
                              <a:off x="1965325" y="5949950"/>
                              <a:ext cx="0" cy="9525"/>
                            </a:xfrm>
                            <a:custGeom>
                              <a:avLst/>
                              <a:gdLst>
                                <a:gd name="T0" fmla="*/ 0 h 6"/>
                                <a:gd name="T1" fmla="*/ 5 h 6"/>
                                <a:gd name="T2" fmla="*/ 6 h 6"/>
                                <a:gd name="T3" fmla="*/ 0 h 6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6" name="Freeform 76"/>
                          <wps:cNvSpPr>
                            <a:spLocks/>
                          </wps:cNvSpPr>
                          <wps:spPr bwMode="auto">
                            <a:xfrm>
                              <a:off x="1962150" y="5913438"/>
                              <a:ext cx="3175" cy="30163"/>
                            </a:xfrm>
                            <a:custGeom>
                              <a:avLst/>
                              <a:gdLst>
                                <a:gd name="T0" fmla="*/ 1 w 2"/>
                                <a:gd name="T1" fmla="*/ 0 h 19"/>
                                <a:gd name="T2" fmla="*/ 1 w 2"/>
                                <a:gd name="T3" fmla="*/ 3 h 19"/>
                                <a:gd name="T4" fmla="*/ 1 w 2"/>
                                <a:gd name="T5" fmla="*/ 7 h 19"/>
                                <a:gd name="T6" fmla="*/ 2 w 2"/>
                                <a:gd name="T7" fmla="*/ 11 h 19"/>
                                <a:gd name="T8" fmla="*/ 2 w 2"/>
                                <a:gd name="T9" fmla="*/ 15 h 19"/>
                                <a:gd name="T10" fmla="*/ 2 w 2"/>
                                <a:gd name="T11" fmla="*/ 19 h 19"/>
                                <a:gd name="T12" fmla="*/ 0 w 2"/>
                                <a:gd name="T13" fmla="*/ 2 h 19"/>
                                <a:gd name="T14" fmla="*/ 1 w 2"/>
                                <a:gd name="T15" fmla="*/ 2 h 19"/>
                                <a:gd name="T16" fmla="*/ 1 w 2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" h="19">
                                  <a:moveTo>
                                    <a:pt x="1" y="0"/>
                                  </a:moveTo>
                                  <a:lnTo>
                                    <a:pt x="1" y="3"/>
                                  </a:lnTo>
                                  <a:lnTo>
                                    <a:pt x="1" y="7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7" name="Freeform 77"/>
                          <wps:cNvSpPr>
                            <a:spLocks/>
                          </wps:cNvSpPr>
                          <wps:spPr bwMode="auto">
                            <a:xfrm>
                              <a:off x="1962150" y="5891213"/>
                              <a:ext cx="1588" cy="14288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9"/>
                                <a:gd name="T2" fmla="*/ 1 w 1"/>
                                <a:gd name="T3" fmla="*/ 1 h 9"/>
                                <a:gd name="T4" fmla="*/ 1 w 1"/>
                                <a:gd name="T5" fmla="*/ 3 h 9"/>
                                <a:gd name="T6" fmla="*/ 1 w 1"/>
                                <a:gd name="T7" fmla="*/ 5 h 9"/>
                                <a:gd name="T8" fmla="*/ 1 w 1"/>
                                <a:gd name="T9" fmla="*/ 9 h 9"/>
                                <a:gd name="T10" fmla="*/ 1 w 1"/>
                                <a:gd name="T11" fmla="*/ 9 h 9"/>
                                <a:gd name="T12" fmla="*/ 1 w 1"/>
                                <a:gd name="T13" fmla="*/ 9 h 9"/>
                                <a:gd name="T14" fmla="*/ 0 w 1"/>
                                <a:gd name="T15" fmla="*/ 6 h 9"/>
                                <a:gd name="T16" fmla="*/ 1 w 1"/>
                                <a:gd name="T17" fmla="*/ 4 h 9"/>
                                <a:gd name="T18" fmla="*/ 0 w 1"/>
                                <a:gd name="T19" fmla="*/ 1 h 9"/>
                                <a:gd name="T20" fmla="*/ 0 w 1"/>
                                <a:gd name="T2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9">
                                  <a:moveTo>
                                    <a:pt x="0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5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9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4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" name="Freeform 78"/>
                          <wps:cNvSpPr>
                            <a:spLocks/>
                          </wps:cNvSpPr>
                          <wps:spPr bwMode="auto">
                            <a:xfrm>
                              <a:off x="1963738" y="4994275"/>
                              <a:ext cx="0" cy="3175"/>
                            </a:xfrm>
                            <a:custGeom>
                              <a:avLst/>
                              <a:gdLst>
                                <a:gd name="T0" fmla="*/ 0 h 2"/>
                                <a:gd name="T1" fmla="*/ 1 h 2"/>
                                <a:gd name="T2" fmla="*/ 2 h 2"/>
                                <a:gd name="T3" fmla="*/ 0 h 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9" name="Freeform 79"/>
                          <wps:cNvSpPr>
                            <a:spLocks noEditPoints="1"/>
                          </wps:cNvSpPr>
                          <wps:spPr bwMode="auto">
                            <a:xfrm>
                              <a:off x="1949450" y="315913"/>
                              <a:ext cx="15875" cy="5567363"/>
                            </a:xfrm>
                            <a:custGeom>
                              <a:avLst/>
                              <a:gdLst>
                                <a:gd name="T0" fmla="*/ 8 w 10"/>
                                <a:gd name="T1" fmla="*/ 4 h 3507"/>
                                <a:gd name="T2" fmla="*/ 8 w 10"/>
                                <a:gd name="T3" fmla="*/ 16 h 3507"/>
                                <a:gd name="T4" fmla="*/ 6 w 10"/>
                                <a:gd name="T5" fmla="*/ 17 h 3507"/>
                                <a:gd name="T6" fmla="*/ 4 w 10"/>
                                <a:gd name="T7" fmla="*/ 44 h 3507"/>
                                <a:gd name="T8" fmla="*/ 5 w 10"/>
                                <a:gd name="T9" fmla="*/ 55 h 3507"/>
                                <a:gd name="T10" fmla="*/ 4 w 10"/>
                                <a:gd name="T11" fmla="*/ 56 h 3507"/>
                                <a:gd name="T12" fmla="*/ 6 w 10"/>
                                <a:gd name="T13" fmla="*/ 90 h 3507"/>
                                <a:gd name="T14" fmla="*/ 6 w 10"/>
                                <a:gd name="T15" fmla="*/ 135 h 3507"/>
                                <a:gd name="T16" fmla="*/ 4 w 10"/>
                                <a:gd name="T17" fmla="*/ 552 h 3507"/>
                                <a:gd name="T18" fmla="*/ 5 w 10"/>
                                <a:gd name="T19" fmla="*/ 938 h 3507"/>
                                <a:gd name="T20" fmla="*/ 6 w 10"/>
                                <a:gd name="T21" fmla="*/ 1283 h 3507"/>
                                <a:gd name="T22" fmla="*/ 6 w 10"/>
                                <a:gd name="T23" fmla="*/ 1780 h 3507"/>
                                <a:gd name="T24" fmla="*/ 8 w 10"/>
                                <a:gd name="T25" fmla="*/ 2137 h 3507"/>
                                <a:gd name="T26" fmla="*/ 8 w 10"/>
                                <a:gd name="T27" fmla="*/ 2186 h 3507"/>
                                <a:gd name="T28" fmla="*/ 8 w 10"/>
                                <a:gd name="T29" fmla="*/ 2545 h 3507"/>
                                <a:gd name="T30" fmla="*/ 9 w 10"/>
                                <a:gd name="T31" fmla="*/ 2947 h 3507"/>
                                <a:gd name="T32" fmla="*/ 9 w 10"/>
                                <a:gd name="T33" fmla="*/ 3080 h 3507"/>
                                <a:gd name="T34" fmla="*/ 10 w 10"/>
                                <a:gd name="T35" fmla="*/ 3344 h 3507"/>
                                <a:gd name="T36" fmla="*/ 10 w 10"/>
                                <a:gd name="T37" fmla="*/ 3448 h 3507"/>
                                <a:gd name="T38" fmla="*/ 9 w 10"/>
                                <a:gd name="T39" fmla="*/ 3452 h 3507"/>
                                <a:gd name="T40" fmla="*/ 10 w 10"/>
                                <a:gd name="T41" fmla="*/ 3460 h 3507"/>
                                <a:gd name="T42" fmla="*/ 9 w 10"/>
                                <a:gd name="T43" fmla="*/ 3504 h 3507"/>
                                <a:gd name="T44" fmla="*/ 9 w 10"/>
                                <a:gd name="T45" fmla="*/ 3428 h 3507"/>
                                <a:gd name="T46" fmla="*/ 6 w 10"/>
                                <a:gd name="T47" fmla="*/ 3168 h 3507"/>
                                <a:gd name="T48" fmla="*/ 5 w 10"/>
                                <a:gd name="T49" fmla="*/ 3138 h 3507"/>
                                <a:gd name="T50" fmla="*/ 6 w 10"/>
                                <a:gd name="T51" fmla="*/ 3105 h 3507"/>
                                <a:gd name="T52" fmla="*/ 4 w 10"/>
                                <a:gd name="T53" fmla="*/ 2961 h 3507"/>
                                <a:gd name="T54" fmla="*/ 4 w 10"/>
                                <a:gd name="T55" fmla="*/ 2753 h 3507"/>
                                <a:gd name="T56" fmla="*/ 5 w 10"/>
                                <a:gd name="T57" fmla="*/ 2658 h 3507"/>
                                <a:gd name="T58" fmla="*/ 5 w 10"/>
                                <a:gd name="T59" fmla="*/ 2515 h 3507"/>
                                <a:gd name="T60" fmla="*/ 5 w 10"/>
                                <a:gd name="T61" fmla="*/ 2488 h 3507"/>
                                <a:gd name="T62" fmla="*/ 5 w 10"/>
                                <a:gd name="T63" fmla="*/ 2374 h 3507"/>
                                <a:gd name="T64" fmla="*/ 4 w 10"/>
                                <a:gd name="T65" fmla="*/ 2346 h 3507"/>
                                <a:gd name="T66" fmla="*/ 5 w 10"/>
                                <a:gd name="T67" fmla="*/ 2169 h 3507"/>
                                <a:gd name="T68" fmla="*/ 5 w 10"/>
                                <a:gd name="T69" fmla="*/ 1911 h 3507"/>
                                <a:gd name="T70" fmla="*/ 3 w 10"/>
                                <a:gd name="T71" fmla="*/ 1573 h 3507"/>
                                <a:gd name="T72" fmla="*/ 3 w 10"/>
                                <a:gd name="T73" fmla="*/ 1547 h 3507"/>
                                <a:gd name="T74" fmla="*/ 3 w 10"/>
                                <a:gd name="T75" fmla="*/ 1529 h 3507"/>
                                <a:gd name="T76" fmla="*/ 3 w 10"/>
                                <a:gd name="T77" fmla="*/ 1423 h 3507"/>
                                <a:gd name="T78" fmla="*/ 3 w 10"/>
                                <a:gd name="T79" fmla="*/ 1072 h 3507"/>
                                <a:gd name="T80" fmla="*/ 3 w 10"/>
                                <a:gd name="T81" fmla="*/ 1023 h 3507"/>
                                <a:gd name="T82" fmla="*/ 4 w 10"/>
                                <a:gd name="T83" fmla="*/ 983 h 3507"/>
                                <a:gd name="T84" fmla="*/ 0 w 10"/>
                                <a:gd name="T85" fmla="*/ 724 h 3507"/>
                                <a:gd name="T86" fmla="*/ 0 w 10"/>
                                <a:gd name="T87" fmla="*/ 662 h 3507"/>
                                <a:gd name="T88" fmla="*/ 1 w 10"/>
                                <a:gd name="T89" fmla="*/ 590 h 3507"/>
                                <a:gd name="T90" fmla="*/ 1 w 10"/>
                                <a:gd name="T91" fmla="*/ 486 h 3507"/>
                                <a:gd name="T92" fmla="*/ 0 w 10"/>
                                <a:gd name="T93" fmla="*/ 309 h 3507"/>
                                <a:gd name="T94" fmla="*/ 1 w 10"/>
                                <a:gd name="T95" fmla="*/ 278 h 3507"/>
                                <a:gd name="T96" fmla="*/ 1 w 10"/>
                                <a:gd name="T97" fmla="*/ 229 h 3507"/>
                                <a:gd name="T98" fmla="*/ 3 w 10"/>
                                <a:gd name="T99" fmla="*/ 188 h 3507"/>
                                <a:gd name="T100" fmla="*/ 3 w 10"/>
                                <a:gd name="T101" fmla="*/ 179 h 3507"/>
                                <a:gd name="T102" fmla="*/ 1 w 10"/>
                                <a:gd name="T103" fmla="*/ 73 h 3507"/>
                                <a:gd name="T104" fmla="*/ 1 w 10"/>
                                <a:gd name="T105" fmla="*/ 63 h 3507"/>
                                <a:gd name="T106" fmla="*/ 1 w 10"/>
                                <a:gd name="T107" fmla="*/ 27 h 3507"/>
                                <a:gd name="T108" fmla="*/ 5 w 10"/>
                                <a:gd name="T109" fmla="*/ 4 h 3507"/>
                                <a:gd name="T110" fmla="*/ 8 w 10"/>
                                <a:gd name="T111" fmla="*/ 0 h 3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07">
                                  <a:moveTo>
                                    <a:pt x="0" y="953"/>
                                  </a:moveTo>
                                  <a:lnTo>
                                    <a:pt x="0" y="955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0" y="953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8" y="4"/>
                                  </a:lnTo>
                                  <a:lnTo>
                                    <a:pt x="9" y="8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9" y="21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8" y="16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8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6" y="17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4" y="44"/>
                                  </a:lnTo>
                                  <a:lnTo>
                                    <a:pt x="4" y="47"/>
                                  </a:lnTo>
                                  <a:lnTo>
                                    <a:pt x="4" y="4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5" y="51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4" y="59"/>
                                  </a:lnTo>
                                  <a:lnTo>
                                    <a:pt x="4" y="61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6" y="87"/>
                                  </a:lnTo>
                                  <a:lnTo>
                                    <a:pt x="5" y="9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6" y="124"/>
                                  </a:lnTo>
                                  <a:lnTo>
                                    <a:pt x="6" y="137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6" y="183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73"/>
                                  </a:lnTo>
                                  <a:lnTo>
                                    <a:pt x="4" y="365"/>
                                  </a:lnTo>
                                  <a:lnTo>
                                    <a:pt x="4" y="458"/>
                                  </a:lnTo>
                                  <a:lnTo>
                                    <a:pt x="4" y="552"/>
                                  </a:lnTo>
                                  <a:lnTo>
                                    <a:pt x="5" y="590"/>
                                  </a:lnTo>
                                  <a:lnTo>
                                    <a:pt x="5" y="595"/>
                                  </a:lnTo>
                                  <a:lnTo>
                                    <a:pt x="8" y="723"/>
                                  </a:lnTo>
                                  <a:lnTo>
                                    <a:pt x="5" y="853"/>
                                  </a:lnTo>
                                  <a:lnTo>
                                    <a:pt x="4" y="893"/>
                                  </a:lnTo>
                                  <a:lnTo>
                                    <a:pt x="5" y="938"/>
                                  </a:lnTo>
                                  <a:lnTo>
                                    <a:pt x="6" y="982"/>
                                  </a:lnTo>
                                  <a:lnTo>
                                    <a:pt x="5" y="1024"/>
                                  </a:lnTo>
                                  <a:lnTo>
                                    <a:pt x="5" y="1104"/>
                                  </a:lnTo>
                                  <a:lnTo>
                                    <a:pt x="6" y="1185"/>
                                  </a:lnTo>
                                  <a:lnTo>
                                    <a:pt x="6" y="1189"/>
                                  </a:lnTo>
                                  <a:lnTo>
                                    <a:pt x="6" y="1283"/>
                                  </a:lnTo>
                                  <a:lnTo>
                                    <a:pt x="6" y="1405"/>
                                  </a:lnTo>
                                  <a:lnTo>
                                    <a:pt x="6" y="1526"/>
                                  </a:lnTo>
                                  <a:lnTo>
                                    <a:pt x="5" y="1526"/>
                                  </a:lnTo>
                                  <a:lnTo>
                                    <a:pt x="6" y="1652"/>
                                  </a:lnTo>
                                  <a:lnTo>
                                    <a:pt x="6" y="1776"/>
                                  </a:lnTo>
                                  <a:lnTo>
                                    <a:pt x="6" y="1780"/>
                                  </a:lnTo>
                                  <a:lnTo>
                                    <a:pt x="6" y="1836"/>
                                  </a:lnTo>
                                  <a:lnTo>
                                    <a:pt x="8" y="1919"/>
                                  </a:lnTo>
                                  <a:lnTo>
                                    <a:pt x="8" y="2004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087"/>
                                  </a:lnTo>
                                  <a:lnTo>
                                    <a:pt x="8" y="2137"/>
                                  </a:lnTo>
                                  <a:lnTo>
                                    <a:pt x="8" y="2188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7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8" y="2186"/>
                                  </a:lnTo>
                                  <a:lnTo>
                                    <a:pt x="9" y="2278"/>
                                  </a:lnTo>
                                  <a:lnTo>
                                    <a:pt x="9" y="2369"/>
                                  </a:lnTo>
                                  <a:lnTo>
                                    <a:pt x="9" y="2373"/>
                                  </a:lnTo>
                                  <a:lnTo>
                                    <a:pt x="9" y="2458"/>
                                  </a:lnTo>
                                  <a:lnTo>
                                    <a:pt x="8" y="2545"/>
                                  </a:lnTo>
                                  <a:lnTo>
                                    <a:pt x="8" y="2711"/>
                                  </a:lnTo>
                                  <a:lnTo>
                                    <a:pt x="6" y="2876"/>
                                  </a:lnTo>
                                  <a:lnTo>
                                    <a:pt x="8" y="2892"/>
                                  </a:lnTo>
                                  <a:lnTo>
                                    <a:pt x="8" y="2912"/>
                                  </a:lnTo>
                                  <a:lnTo>
                                    <a:pt x="8" y="2930"/>
                                  </a:lnTo>
                                  <a:lnTo>
                                    <a:pt x="9" y="2947"/>
                                  </a:lnTo>
                                  <a:lnTo>
                                    <a:pt x="8" y="2947"/>
                                  </a:lnTo>
                                  <a:lnTo>
                                    <a:pt x="8" y="2961"/>
                                  </a:lnTo>
                                  <a:lnTo>
                                    <a:pt x="8" y="2966"/>
                                  </a:lnTo>
                                  <a:lnTo>
                                    <a:pt x="8" y="3006"/>
                                  </a:lnTo>
                                  <a:lnTo>
                                    <a:pt x="8" y="3045"/>
                                  </a:lnTo>
                                  <a:lnTo>
                                    <a:pt x="9" y="3080"/>
                                  </a:lnTo>
                                  <a:lnTo>
                                    <a:pt x="9" y="3206"/>
                                  </a:lnTo>
                                  <a:lnTo>
                                    <a:pt x="9" y="3330"/>
                                  </a:lnTo>
                                  <a:lnTo>
                                    <a:pt x="9" y="3331"/>
                                  </a:lnTo>
                                  <a:lnTo>
                                    <a:pt x="10" y="3335"/>
                                  </a:lnTo>
                                  <a:lnTo>
                                    <a:pt x="10" y="3339"/>
                                  </a:lnTo>
                                  <a:lnTo>
                                    <a:pt x="10" y="3344"/>
                                  </a:lnTo>
                                  <a:lnTo>
                                    <a:pt x="10" y="3352"/>
                                  </a:lnTo>
                                  <a:lnTo>
                                    <a:pt x="9" y="3361"/>
                                  </a:lnTo>
                                  <a:lnTo>
                                    <a:pt x="9" y="3372"/>
                                  </a:lnTo>
                                  <a:lnTo>
                                    <a:pt x="9" y="3378"/>
                                  </a:lnTo>
                                  <a:lnTo>
                                    <a:pt x="10" y="3412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8"/>
                                  </a:lnTo>
                                  <a:lnTo>
                                    <a:pt x="10" y="3447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9" y="3449"/>
                                  </a:lnTo>
                                  <a:lnTo>
                                    <a:pt x="9" y="3452"/>
                                  </a:lnTo>
                                  <a:lnTo>
                                    <a:pt x="9" y="3454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9" y="3456"/>
                                  </a:lnTo>
                                  <a:lnTo>
                                    <a:pt x="10" y="3456"/>
                                  </a:lnTo>
                                  <a:lnTo>
                                    <a:pt x="10" y="3457"/>
                                  </a:lnTo>
                                  <a:lnTo>
                                    <a:pt x="10" y="3460"/>
                                  </a:lnTo>
                                  <a:lnTo>
                                    <a:pt x="10" y="3462"/>
                                  </a:lnTo>
                                  <a:lnTo>
                                    <a:pt x="9" y="3461"/>
                                  </a:lnTo>
                                  <a:lnTo>
                                    <a:pt x="9" y="3483"/>
                                  </a:lnTo>
                                  <a:lnTo>
                                    <a:pt x="10" y="3507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4"/>
                                  </a:lnTo>
                                  <a:lnTo>
                                    <a:pt x="9" y="3505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507"/>
                                  </a:lnTo>
                                  <a:lnTo>
                                    <a:pt x="9" y="3428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1"/>
                                  </a:lnTo>
                                  <a:lnTo>
                                    <a:pt x="8" y="3350"/>
                                  </a:lnTo>
                                  <a:lnTo>
                                    <a:pt x="9" y="3348"/>
                                  </a:lnTo>
                                  <a:lnTo>
                                    <a:pt x="8" y="3257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6" y="3169"/>
                                  </a:lnTo>
                                  <a:lnTo>
                                    <a:pt x="6" y="3168"/>
                                  </a:lnTo>
                                  <a:lnTo>
                                    <a:pt x="5" y="3167"/>
                                  </a:lnTo>
                                  <a:lnTo>
                                    <a:pt x="5" y="3164"/>
                                  </a:lnTo>
                                  <a:lnTo>
                                    <a:pt x="6" y="3154"/>
                                  </a:lnTo>
                                  <a:lnTo>
                                    <a:pt x="5" y="3138"/>
                                  </a:lnTo>
                                  <a:lnTo>
                                    <a:pt x="5" y="3122"/>
                                  </a:lnTo>
                                  <a:lnTo>
                                    <a:pt x="6" y="3108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10"/>
                                  </a:lnTo>
                                  <a:lnTo>
                                    <a:pt x="6" y="3105"/>
                                  </a:lnTo>
                                  <a:lnTo>
                                    <a:pt x="5" y="3099"/>
                                  </a:lnTo>
                                  <a:lnTo>
                                    <a:pt x="5" y="3100"/>
                                  </a:lnTo>
                                  <a:lnTo>
                                    <a:pt x="6" y="3101"/>
                                  </a:lnTo>
                                  <a:lnTo>
                                    <a:pt x="5" y="3033"/>
                                  </a:lnTo>
                                  <a:lnTo>
                                    <a:pt x="4" y="2966"/>
                                  </a:lnTo>
                                  <a:lnTo>
                                    <a:pt x="4" y="2961"/>
                                  </a:lnTo>
                                  <a:lnTo>
                                    <a:pt x="4" y="2883"/>
                                  </a:lnTo>
                                  <a:lnTo>
                                    <a:pt x="4" y="2885"/>
                                  </a:lnTo>
                                  <a:lnTo>
                                    <a:pt x="4" y="2840"/>
                                  </a:lnTo>
                                  <a:lnTo>
                                    <a:pt x="4" y="2796"/>
                                  </a:lnTo>
                                  <a:lnTo>
                                    <a:pt x="5" y="2798"/>
                                  </a:lnTo>
                                  <a:lnTo>
                                    <a:pt x="4" y="2753"/>
                                  </a:lnTo>
                                  <a:lnTo>
                                    <a:pt x="4" y="2707"/>
                                  </a:lnTo>
                                  <a:lnTo>
                                    <a:pt x="5" y="2707"/>
                                  </a:lnTo>
                                  <a:lnTo>
                                    <a:pt x="4" y="2696"/>
                                  </a:lnTo>
                                  <a:lnTo>
                                    <a:pt x="5" y="2697"/>
                                  </a:lnTo>
                                  <a:lnTo>
                                    <a:pt x="4" y="2677"/>
                                  </a:lnTo>
                                  <a:lnTo>
                                    <a:pt x="5" y="2658"/>
                                  </a:lnTo>
                                  <a:lnTo>
                                    <a:pt x="4" y="2638"/>
                                  </a:lnTo>
                                  <a:lnTo>
                                    <a:pt x="4" y="2622"/>
                                  </a:lnTo>
                                  <a:lnTo>
                                    <a:pt x="5" y="2626"/>
                                  </a:lnTo>
                                  <a:lnTo>
                                    <a:pt x="4" y="2588"/>
                                  </a:lnTo>
                                  <a:lnTo>
                                    <a:pt x="4" y="2551"/>
                                  </a:lnTo>
                                  <a:lnTo>
                                    <a:pt x="5" y="2515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6"/>
                                  </a:lnTo>
                                  <a:lnTo>
                                    <a:pt x="5" y="2518"/>
                                  </a:lnTo>
                                  <a:lnTo>
                                    <a:pt x="5" y="2502"/>
                                  </a:lnTo>
                                  <a:lnTo>
                                    <a:pt x="5" y="2485"/>
                                  </a:lnTo>
                                  <a:lnTo>
                                    <a:pt x="5" y="2488"/>
                                  </a:lnTo>
                                  <a:lnTo>
                                    <a:pt x="5" y="2459"/>
                                  </a:lnTo>
                                  <a:lnTo>
                                    <a:pt x="5" y="2433"/>
                                  </a:lnTo>
                                  <a:lnTo>
                                    <a:pt x="6" y="2408"/>
                                  </a:lnTo>
                                  <a:lnTo>
                                    <a:pt x="5" y="2383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4"/>
                                  </a:lnTo>
                                  <a:lnTo>
                                    <a:pt x="5" y="2373"/>
                                  </a:lnTo>
                                  <a:lnTo>
                                    <a:pt x="4" y="2369"/>
                                  </a:lnTo>
                                  <a:lnTo>
                                    <a:pt x="4" y="2361"/>
                                  </a:lnTo>
                                  <a:lnTo>
                                    <a:pt x="4" y="2353"/>
                                  </a:lnTo>
                                  <a:lnTo>
                                    <a:pt x="4" y="2346"/>
                                  </a:lnTo>
                                  <a:lnTo>
                                    <a:pt x="5" y="2349"/>
                                  </a:lnTo>
                                  <a:lnTo>
                                    <a:pt x="4" y="2298"/>
                                  </a:lnTo>
                                  <a:lnTo>
                                    <a:pt x="5" y="2246"/>
                                  </a:lnTo>
                                  <a:lnTo>
                                    <a:pt x="4" y="2196"/>
                                  </a:lnTo>
                                  <a:lnTo>
                                    <a:pt x="5" y="2195"/>
                                  </a:lnTo>
                                  <a:lnTo>
                                    <a:pt x="5" y="2169"/>
                                  </a:lnTo>
                                  <a:lnTo>
                                    <a:pt x="4" y="2145"/>
                                  </a:lnTo>
                                  <a:lnTo>
                                    <a:pt x="4" y="2118"/>
                                  </a:lnTo>
                                  <a:lnTo>
                                    <a:pt x="5" y="2048"/>
                                  </a:lnTo>
                                  <a:lnTo>
                                    <a:pt x="5" y="1979"/>
                                  </a:lnTo>
                                  <a:lnTo>
                                    <a:pt x="4" y="1911"/>
                                  </a:lnTo>
                                  <a:lnTo>
                                    <a:pt x="5" y="1911"/>
                                  </a:lnTo>
                                  <a:lnTo>
                                    <a:pt x="4" y="1845"/>
                                  </a:lnTo>
                                  <a:lnTo>
                                    <a:pt x="4" y="1780"/>
                                  </a:lnTo>
                                  <a:lnTo>
                                    <a:pt x="4" y="1776"/>
                                  </a:lnTo>
                                  <a:lnTo>
                                    <a:pt x="3" y="1754"/>
                                  </a:lnTo>
                                  <a:lnTo>
                                    <a:pt x="3" y="1664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5"/>
                                  </a:lnTo>
                                  <a:lnTo>
                                    <a:pt x="3" y="1573"/>
                                  </a:lnTo>
                                  <a:lnTo>
                                    <a:pt x="1" y="1562"/>
                                  </a:lnTo>
                                  <a:lnTo>
                                    <a:pt x="3" y="1547"/>
                                  </a:lnTo>
                                  <a:lnTo>
                                    <a:pt x="1" y="1529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6"/>
                                  </a:lnTo>
                                  <a:lnTo>
                                    <a:pt x="3" y="1528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529"/>
                                  </a:lnTo>
                                  <a:lnTo>
                                    <a:pt x="3" y="1484"/>
                                  </a:lnTo>
                                  <a:lnTo>
                                    <a:pt x="3" y="1440"/>
                                  </a:lnTo>
                                  <a:lnTo>
                                    <a:pt x="3" y="1441"/>
                                  </a:lnTo>
                                  <a:lnTo>
                                    <a:pt x="3" y="144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23"/>
                                  </a:lnTo>
                                  <a:lnTo>
                                    <a:pt x="1" y="1189"/>
                                  </a:lnTo>
                                  <a:lnTo>
                                    <a:pt x="1" y="1185"/>
                                  </a:lnTo>
                                  <a:lnTo>
                                    <a:pt x="1" y="1068"/>
                                  </a:lnTo>
                                  <a:lnTo>
                                    <a:pt x="1" y="1071"/>
                                  </a:lnTo>
                                  <a:lnTo>
                                    <a:pt x="1" y="1072"/>
                                  </a:lnTo>
                                  <a:lnTo>
                                    <a:pt x="3" y="1072"/>
                                  </a:lnTo>
                                  <a:lnTo>
                                    <a:pt x="1" y="1063"/>
                                  </a:lnTo>
                                  <a:lnTo>
                                    <a:pt x="1" y="1062"/>
                                  </a:lnTo>
                                  <a:lnTo>
                                    <a:pt x="1" y="1040"/>
                                  </a:lnTo>
                                  <a:lnTo>
                                    <a:pt x="1" y="1020"/>
                                  </a:lnTo>
                                  <a:lnTo>
                                    <a:pt x="3" y="1021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23"/>
                                  </a:lnTo>
                                  <a:lnTo>
                                    <a:pt x="3" y="1003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5"/>
                                  </a:lnTo>
                                  <a:lnTo>
                                    <a:pt x="4" y="983"/>
                                  </a:lnTo>
                                  <a:lnTo>
                                    <a:pt x="1" y="969"/>
                                  </a:lnTo>
                                  <a:lnTo>
                                    <a:pt x="0" y="955"/>
                                  </a:lnTo>
                                  <a:lnTo>
                                    <a:pt x="1" y="897"/>
                                  </a:lnTo>
                                  <a:lnTo>
                                    <a:pt x="3" y="838"/>
                                  </a:lnTo>
                                  <a:lnTo>
                                    <a:pt x="1" y="779"/>
                                  </a:lnTo>
                                  <a:lnTo>
                                    <a:pt x="0" y="724"/>
                                  </a:lnTo>
                                  <a:lnTo>
                                    <a:pt x="1" y="721"/>
                                  </a:lnTo>
                                  <a:lnTo>
                                    <a:pt x="1" y="714"/>
                                  </a:lnTo>
                                  <a:lnTo>
                                    <a:pt x="1" y="707"/>
                                  </a:lnTo>
                                  <a:lnTo>
                                    <a:pt x="1" y="702"/>
                                  </a:lnTo>
                                  <a:lnTo>
                                    <a:pt x="1" y="683"/>
                                  </a:lnTo>
                                  <a:lnTo>
                                    <a:pt x="0" y="662"/>
                                  </a:lnTo>
                                  <a:lnTo>
                                    <a:pt x="0" y="643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0" y="613"/>
                                  </a:lnTo>
                                  <a:lnTo>
                                    <a:pt x="3" y="600"/>
                                  </a:lnTo>
                                  <a:lnTo>
                                    <a:pt x="1" y="595"/>
                                  </a:lnTo>
                                  <a:lnTo>
                                    <a:pt x="1" y="590"/>
                                  </a:lnTo>
                                  <a:lnTo>
                                    <a:pt x="1" y="571"/>
                                  </a:lnTo>
                                  <a:lnTo>
                                    <a:pt x="1" y="549"/>
                                  </a:lnTo>
                                  <a:lnTo>
                                    <a:pt x="0" y="528"/>
                                  </a:lnTo>
                                  <a:lnTo>
                                    <a:pt x="1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6"/>
                                  </a:lnTo>
                                  <a:lnTo>
                                    <a:pt x="1" y="468"/>
                                  </a:lnTo>
                                  <a:lnTo>
                                    <a:pt x="0" y="452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0" y="397"/>
                                  </a:lnTo>
                                  <a:lnTo>
                                    <a:pt x="0" y="309"/>
                                  </a:lnTo>
                                  <a:lnTo>
                                    <a:pt x="1" y="309"/>
                                  </a:lnTo>
                                  <a:lnTo>
                                    <a:pt x="1" y="307"/>
                                  </a:lnTo>
                                  <a:lnTo>
                                    <a:pt x="1" y="306"/>
                                  </a:lnTo>
                                  <a:lnTo>
                                    <a:pt x="1" y="298"/>
                                  </a:lnTo>
                                  <a:lnTo>
                                    <a:pt x="1" y="289"/>
                                  </a:lnTo>
                                  <a:lnTo>
                                    <a:pt x="1" y="278"/>
                                  </a:lnTo>
                                  <a:lnTo>
                                    <a:pt x="1" y="271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56"/>
                                  </a:lnTo>
                                  <a:lnTo>
                                    <a:pt x="0" y="24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29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30"/>
                                  </a:lnTo>
                                  <a:lnTo>
                                    <a:pt x="1" y="221"/>
                                  </a:lnTo>
                                  <a:lnTo>
                                    <a:pt x="1" y="209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3" y="188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9"/>
                                  </a:lnTo>
                                  <a:lnTo>
                                    <a:pt x="3" y="187"/>
                                  </a:lnTo>
                                  <a:lnTo>
                                    <a:pt x="3" y="183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" y="176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1" y="170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4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1" y="70"/>
                                  </a:lnTo>
                                  <a:lnTo>
                                    <a:pt x="1" y="68"/>
                                  </a:lnTo>
                                  <a:lnTo>
                                    <a:pt x="1" y="65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61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48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35"/>
                                  </a:lnTo>
                                  <a:lnTo>
                                    <a:pt x="1" y="2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4" y="9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8"/>
                                  </a:lnTo>
                                  <a:lnTo>
                                    <a:pt x="4" y="6"/>
                                  </a:lnTo>
                                  <a:lnTo>
                                    <a:pt x="5" y="4"/>
                                  </a:lnTo>
                                  <a:lnTo>
                                    <a:pt x="4" y="2"/>
                                  </a:lnTo>
                                  <a:lnTo>
                                    <a:pt x="4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" name="Rectangl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57388" y="5249863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reeform 81"/>
                          <wps:cNvSpPr>
                            <a:spLocks/>
                          </wps:cNvSpPr>
                          <wps:spPr bwMode="auto">
                            <a:xfrm>
                              <a:off x="682625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2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2 w 3"/>
                                <a:gd name="T11" fmla="*/ 12 h 19"/>
                                <a:gd name="T12" fmla="*/ 2 w 3"/>
                                <a:gd name="T13" fmla="*/ 8 h 19"/>
                                <a:gd name="T14" fmla="*/ 0 w 3"/>
                                <a:gd name="T15" fmla="*/ 4 h 19"/>
                                <a:gd name="T16" fmla="*/ 2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2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reeform 82"/>
                          <wps:cNvSpPr>
                            <a:spLocks/>
                          </wps:cNvSpPr>
                          <wps:spPr bwMode="auto">
                            <a:xfrm>
                              <a:off x="6831013" y="368300"/>
                              <a:ext cx="0" cy="15875"/>
                            </a:xfrm>
                            <a:custGeom>
                              <a:avLst/>
                              <a:gdLst>
                                <a:gd name="T0" fmla="*/ 0 h 10"/>
                                <a:gd name="T1" fmla="*/ 1 h 10"/>
                                <a:gd name="T2" fmla="*/ 3 h 10"/>
                                <a:gd name="T3" fmla="*/ 6 h 10"/>
                                <a:gd name="T4" fmla="*/ 9 h 10"/>
                                <a:gd name="T5" fmla="*/ 10 h 10"/>
                                <a:gd name="T6" fmla="*/ 9 h 10"/>
                                <a:gd name="T7" fmla="*/ 7 h 10"/>
                                <a:gd name="T8" fmla="*/ 3 h 10"/>
                                <a:gd name="T9" fmla="*/ 1 h 10"/>
                                <a:gd name="T10" fmla="*/ 0 h 1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  <a:cxn ang="0">
                                  <a:pos x="0" y="T6"/>
                                </a:cxn>
                                <a:cxn ang="0">
                                  <a:pos x="0" y="T7"/>
                                </a:cxn>
                                <a:cxn ang="0">
                                  <a:pos x="0" y="T8"/>
                                </a:cxn>
                                <a:cxn ang="0">
                                  <a:pos x="0" y="T9"/>
                                </a:cxn>
                                <a:cxn ang="0">
                                  <a:pos x="0" y="T10"/>
                                </a:cxn>
                              </a:cxnLst>
                              <a:rect l="0" t="0" r="r" b="b"/>
                              <a:pathLst>
                                <a:path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reeform 83"/>
                          <wps:cNvSpPr>
                            <a:spLocks/>
                          </wps:cNvSpPr>
                          <wps:spPr bwMode="auto">
                            <a:xfrm>
                              <a:off x="4763" y="371475"/>
                              <a:ext cx="1588" cy="6350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0 h 4"/>
                                <a:gd name="T2" fmla="*/ 0 w 1"/>
                                <a:gd name="T3" fmla="*/ 4 h 4"/>
                                <a:gd name="T4" fmla="*/ 0 w 1"/>
                                <a:gd name="T5" fmla="*/ 3 h 4"/>
                                <a:gd name="T6" fmla="*/ 0 w 1"/>
                                <a:gd name="T7" fmla="*/ 1 h 4"/>
                                <a:gd name="T8" fmla="*/ 1 w 1"/>
                                <a:gd name="T9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reeform 84"/>
                          <wps:cNvSpPr>
                            <a:spLocks/>
                          </wps:cNvSpPr>
                          <wps:spPr bwMode="auto">
                            <a:xfrm>
                              <a:off x="5854700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5" name="Freeform 85"/>
                          <wps:cNvSpPr>
                            <a:spLocks/>
                          </wps:cNvSpPr>
                          <wps:spPr bwMode="auto">
                            <a:xfrm>
                              <a:off x="4876800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2 w 3"/>
                                <a:gd name="T5" fmla="*/ 17 h 19"/>
                                <a:gd name="T6" fmla="*/ 2 w 3"/>
                                <a:gd name="T7" fmla="*/ 19 h 19"/>
                                <a:gd name="T8" fmla="*/ 2 w 3"/>
                                <a:gd name="T9" fmla="*/ 15 h 19"/>
                                <a:gd name="T10" fmla="*/ 2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" name="Freeform 86"/>
                          <wps:cNvSpPr>
                            <a:spLocks/>
                          </wps:cNvSpPr>
                          <wps:spPr bwMode="auto">
                            <a:xfrm>
                              <a:off x="4879975" y="368300"/>
                              <a:ext cx="1588" cy="1587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10"/>
                                <a:gd name="T2" fmla="*/ 0 w 1"/>
                                <a:gd name="T3" fmla="*/ 1 h 10"/>
                                <a:gd name="T4" fmla="*/ 1 w 1"/>
                                <a:gd name="T5" fmla="*/ 3 h 10"/>
                                <a:gd name="T6" fmla="*/ 0 w 1"/>
                                <a:gd name="T7" fmla="*/ 6 h 10"/>
                                <a:gd name="T8" fmla="*/ 1 w 1"/>
                                <a:gd name="T9" fmla="*/ 9 h 10"/>
                                <a:gd name="T10" fmla="*/ 1 w 1"/>
                                <a:gd name="T11" fmla="*/ 10 h 10"/>
                                <a:gd name="T12" fmla="*/ 0 w 1"/>
                                <a:gd name="T13" fmla="*/ 9 h 10"/>
                                <a:gd name="T14" fmla="*/ 0 w 1"/>
                                <a:gd name="T15" fmla="*/ 7 h 10"/>
                                <a:gd name="T16" fmla="*/ 0 w 1"/>
                                <a:gd name="T17" fmla="*/ 3 h 10"/>
                                <a:gd name="T18" fmla="*/ 0 w 1"/>
                                <a:gd name="T19" fmla="*/ 1 h 10"/>
                                <a:gd name="T20" fmla="*/ 0 w 1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1" y="9"/>
                                  </a:lnTo>
                                  <a:lnTo>
                                    <a:pt x="1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7" name="Freeform 87"/>
                          <wps:cNvSpPr>
                            <a:spLocks/>
                          </wps:cNvSpPr>
                          <wps:spPr bwMode="auto">
                            <a:xfrm>
                              <a:off x="3902075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8" name="Freeform 88"/>
                          <wps:cNvSpPr>
                            <a:spLocks/>
                          </wps:cNvSpPr>
                          <wps:spPr bwMode="auto">
                            <a:xfrm>
                              <a:off x="292417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3 w 3"/>
                                <a:gd name="T5" fmla="*/ 17 h 19"/>
                                <a:gd name="T6" fmla="*/ 3 w 3"/>
                                <a:gd name="T7" fmla="*/ 19 h 19"/>
                                <a:gd name="T8" fmla="*/ 3 w 3"/>
                                <a:gd name="T9" fmla="*/ 15 h 19"/>
                                <a:gd name="T10" fmla="*/ 1 w 3"/>
                                <a:gd name="T11" fmla="*/ 12 h 19"/>
                                <a:gd name="T12" fmla="*/ 1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1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292576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10"/>
                                <a:gd name="T2" fmla="*/ 2 w 2"/>
                                <a:gd name="T3" fmla="*/ 1 h 10"/>
                                <a:gd name="T4" fmla="*/ 2 w 2"/>
                                <a:gd name="T5" fmla="*/ 3 h 10"/>
                                <a:gd name="T6" fmla="*/ 2 w 2"/>
                                <a:gd name="T7" fmla="*/ 6 h 10"/>
                                <a:gd name="T8" fmla="*/ 2 w 2"/>
                                <a:gd name="T9" fmla="*/ 9 h 10"/>
                                <a:gd name="T10" fmla="*/ 2 w 2"/>
                                <a:gd name="T11" fmla="*/ 10 h 10"/>
                                <a:gd name="T12" fmla="*/ 2 w 2"/>
                                <a:gd name="T13" fmla="*/ 9 h 10"/>
                                <a:gd name="T14" fmla="*/ 2 w 2"/>
                                <a:gd name="T15" fmla="*/ 7 h 10"/>
                                <a:gd name="T16" fmla="*/ 0 w 2"/>
                                <a:gd name="T17" fmla="*/ 3 h 10"/>
                                <a:gd name="T18" fmla="*/ 2 w 2"/>
                                <a:gd name="T19" fmla="*/ 1 h 10"/>
                                <a:gd name="T20" fmla="*/ 2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2" y="0"/>
                                  </a:moveTo>
                                  <a:lnTo>
                                    <a:pt x="2" y="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6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9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0" name="Freeform 90"/>
                          <wps:cNvSpPr>
                            <a:spLocks/>
                          </wps:cNvSpPr>
                          <wps:spPr bwMode="auto">
                            <a:xfrm>
                              <a:off x="1951038" y="371475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4 h 4"/>
                                <a:gd name="T2" fmla="*/ 3 h 4"/>
                                <a:gd name="T3" fmla="*/ 1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1" name="Freeform 91"/>
                          <wps:cNvSpPr>
                            <a:spLocks/>
                          </wps:cNvSpPr>
                          <wps:spPr bwMode="auto">
                            <a:xfrm>
                              <a:off x="974725" y="331788"/>
                              <a:ext cx="4763" cy="30163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0 h 19"/>
                                <a:gd name="T2" fmla="*/ 3 w 3"/>
                                <a:gd name="T3" fmla="*/ 17 h 19"/>
                                <a:gd name="T4" fmla="*/ 1 w 3"/>
                                <a:gd name="T5" fmla="*/ 17 h 19"/>
                                <a:gd name="T6" fmla="*/ 1 w 3"/>
                                <a:gd name="T7" fmla="*/ 19 h 19"/>
                                <a:gd name="T8" fmla="*/ 1 w 3"/>
                                <a:gd name="T9" fmla="*/ 15 h 19"/>
                                <a:gd name="T10" fmla="*/ 1 w 3"/>
                                <a:gd name="T11" fmla="*/ 12 h 19"/>
                                <a:gd name="T12" fmla="*/ 0 w 3"/>
                                <a:gd name="T13" fmla="*/ 8 h 19"/>
                                <a:gd name="T14" fmla="*/ 0 w 3"/>
                                <a:gd name="T15" fmla="*/ 4 h 19"/>
                                <a:gd name="T16" fmla="*/ 0 w 3"/>
                                <a:gd name="T17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" h="19">
                                  <a:moveTo>
                                    <a:pt x="0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19"/>
                                  </a:lnTo>
                                  <a:lnTo>
                                    <a:pt x="1" y="15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2" name="Freeform 92"/>
                          <wps:cNvSpPr>
                            <a:spLocks/>
                          </wps:cNvSpPr>
                          <wps:spPr bwMode="auto">
                            <a:xfrm>
                              <a:off x="976313" y="368300"/>
                              <a:ext cx="3175" cy="158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10"/>
                                <a:gd name="T2" fmla="*/ 0 w 2"/>
                                <a:gd name="T3" fmla="*/ 1 h 10"/>
                                <a:gd name="T4" fmla="*/ 0 w 2"/>
                                <a:gd name="T5" fmla="*/ 3 h 10"/>
                                <a:gd name="T6" fmla="*/ 0 w 2"/>
                                <a:gd name="T7" fmla="*/ 6 h 10"/>
                                <a:gd name="T8" fmla="*/ 0 w 2"/>
                                <a:gd name="T9" fmla="*/ 9 h 10"/>
                                <a:gd name="T10" fmla="*/ 2 w 2"/>
                                <a:gd name="T11" fmla="*/ 10 h 10"/>
                                <a:gd name="T12" fmla="*/ 0 w 2"/>
                                <a:gd name="T13" fmla="*/ 9 h 10"/>
                                <a:gd name="T14" fmla="*/ 0 w 2"/>
                                <a:gd name="T15" fmla="*/ 7 h 10"/>
                                <a:gd name="T16" fmla="*/ 0 w 2"/>
                                <a:gd name="T17" fmla="*/ 3 h 10"/>
                                <a:gd name="T18" fmla="*/ 0 w 2"/>
                                <a:gd name="T19" fmla="*/ 1 h 10"/>
                                <a:gd name="T20" fmla="*/ 0 w 2"/>
                                <a:gd name="T2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" h="10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9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3" name="Freeform 93"/>
                          <wps:cNvSpPr>
                            <a:spLocks noEditPoints="1"/>
                          </wps:cNvSpPr>
                          <wps:spPr bwMode="auto">
                            <a:xfrm>
                              <a:off x="974725" y="392113"/>
                              <a:ext cx="15875" cy="5573713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3511"/>
                                <a:gd name="T2" fmla="*/ 3 w 10"/>
                                <a:gd name="T3" fmla="*/ 249 h 3511"/>
                                <a:gd name="T4" fmla="*/ 4 w 10"/>
                                <a:gd name="T5" fmla="*/ 353 h 3511"/>
                                <a:gd name="T6" fmla="*/ 4 w 10"/>
                                <a:gd name="T7" fmla="*/ 397 h 3511"/>
                                <a:gd name="T8" fmla="*/ 5 w 10"/>
                                <a:gd name="T9" fmla="*/ 544 h 3511"/>
                                <a:gd name="T10" fmla="*/ 5 w 10"/>
                                <a:gd name="T11" fmla="*/ 709 h 3511"/>
                                <a:gd name="T12" fmla="*/ 5 w 10"/>
                                <a:gd name="T13" fmla="*/ 830 h 3511"/>
                                <a:gd name="T14" fmla="*/ 7 w 10"/>
                                <a:gd name="T15" fmla="*/ 956 h 3511"/>
                                <a:gd name="T16" fmla="*/ 5 w 10"/>
                                <a:gd name="T17" fmla="*/ 1022 h 3511"/>
                                <a:gd name="T18" fmla="*/ 5 w 10"/>
                                <a:gd name="T19" fmla="*/ 1133 h 3511"/>
                                <a:gd name="T20" fmla="*/ 5 w 10"/>
                                <a:gd name="T21" fmla="*/ 1147 h 3511"/>
                                <a:gd name="T22" fmla="*/ 5 w 10"/>
                                <a:gd name="T23" fmla="*/ 1261 h 3511"/>
                                <a:gd name="T24" fmla="*/ 5 w 10"/>
                                <a:gd name="T25" fmla="*/ 1459 h 3511"/>
                                <a:gd name="T26" fmla="*/ 7 w 10"/>
                                <a:gd name="T27" fmla="*/ 1732 h 3511"/>
                                <a:gd name="T28" fmla="*/ 8 w 10"/>
                                <a:gd name="T29" fmla="*/ 1934 h 3511"/>
                                <a:gd name="T30" fmla="*/ 8 w 10"/>
                                <a:gd name="T31" fmla="*/ 1979 h 3511"/>
                                <a:gd name="T32" fmla="*/ 8 w 10"/>
                                <a:gd name="T33" fmla="*/ 2064 h 3511"/>
                                <a:gd name="T34" fmla="*/ 9 w 10"/>
                                <a:gd name="T35" fmla="*/ 2436 h 3511"/>
                                <a:gd name="T36" fmla="*/ 8 w 10"/>
                                <a:gd name="T37" fmla="*/ 2487 h 3511"/>
                                <a:gd name="T38" fmla="*/ 7 w 10"/>
                                <a:gd name="T39" fmla="*/ 2522 h 3511"/>
                                <a:gd name="T40" fmla="*/ 8 w 10"/>
                                <a:gd name="T41" fmla="*/ 2727 h 3511"/>
                                <a:gd name="T42" fmla="*/ 9 w 10"/>
                                <a:gd name="T43" fmla="*/ 2824 h 3511"/>
                                <a:gd name="T44" fmla="*/ 9 w 10"/>
                                <a:gd name="T45" fmla="*/ 2915 h 3511"/>
                                <a:gd name="T46" fmla="*/ 10 w 10"/>
                                <a:gd name="T47" fmla="*/ 2998 h 3511"/>
                                <a:gd name="T48" fmla="*/ 10 w 10"/>
                                <a:gd name="T49" fmla="*/ 3109 h 3511"/>
                                <a:gd name="T50" fmla="*/ 9 w 10"/>
                                <a:gd name="T51" fmla="*/ 3218 h 3511"/>
                                <a:gd name="T52" fmla="*/ 10 w 10"/>
                                <a:gd name="T53" fmla="*/ 3268 h 3511"/>
                                <a:gd name="T54" fmla="*/ 8 w 10"/>
                                <a:gd name="T55" fmla="*/ 3310 h 3511"/>
                                <a:gd name="T56" fmla="*/ 8 w 10"/>
                                <a:gd name="T57" fmla="*/ 3324 h 3511"/>
                                <a:gd name="T58" fmla="*/ 9 w 10"/>
                                <a:gd name="T59" fmla="*/ 3434 h 3511"/>
                                <a:gd name="T60" fmla="*/ 9 w 10"/>
                                <a:gd name="T61" fmla="*/ 3442 h 3511"/>
                                <a:gd name="T62" fmla="*/ 9 w 10"/>
                                <a:gd name="T63" fmla="*/ 3472 h 3511"/>
                                <a:gd name="T64" fmla="*/ 7 w 10"/>
                                <a:gd name="T65" fmla="*/ 3501 h 3511"/>
                                <a:gd name="T66" fmla="*/ 4 w 10"/>
                                <a:gd name="T67" fmla="*/ 3510 h 3511"/>
                                <a:gd name="T68" fmla="*/ 1 w 10"/>
                                <a:gd name="T69" fmla="*/ 3501 h 3511"/>
                                <a:gd name="T70" fmla="*/ 3 w 10"/>
                                <a:gd name="T71" fmla="*/ 3491 h 3511"/>
                                <a:gd name="T72" fmla="*/ 4 w 10"/>
                                <a:gd name="T73" fmla="*/ 3490 h 3511"/>
                                <a:gd name="T74" fmla="*/ 7 w 10"/>
                                <a:gd name="T75" fmla="*/ 3463 h 3511"/>
                                <a:gd name="T76" fmla="*/ 5 w 10"/>
                                <a:gd name="T77" fmla="*/ 3452 h 3511"/>
                                <a:gd name="T78" fmla="*/ 7 w 10"/>
                                <a:gd name="T79" fmla="*/ 3448 h 3511"/>
                                <a:gd name="T80" fmla="*/ 4 w 10"/>
                                <a:gd name="T81" fmla="*/ 3419 h 3511"/>
                                <a:gd name="T82" fmla="*/ 4 w 10"/>
                                <a:gd name="T83" fmla="*/ 3324 h 3511"/>
                                <a:gd name="T84" fmla="*/ 5 w 10"/>
                                <a:gd name="T85" fmla="*/ 2917 h 3511"/>
                                <a:gd name="T86" fmla="*/ 5 w 10"/>
                                <a:gd name="T87" fmla="*/ 2569 h 3511"/>
                                <a:gd name="T88" fmla="*/ 4 w 10"/>
                                <a:gd name="T89" fmla="*/ 2224 h 3511"/>
                                <a:gd name="T90" fmla="*/ 4 w 10"/>
                                <a:gd name="T91" fmla="*/ 1729 h 3511"/>
                                <a:gd name="T92" fmla="*/ 3 w 10"/>
                                <a:gd name="T93" fmla="*/ 1370 h 3511"/>
                                <a:gd name="T94" fmla="*/ 3 w 10"/>
                                <a:gd name="T95" fmla="*/ 1320 h 3511"/>
                                <a:gd name="T96" fmla="*/ 1 w 10"/>
                                <a:gd name="T97" fmla="*/ 962 h 3511"/>
                                <a:gd name="T98" fmla="*/ 1 w 10"/>
                                <a:gd name="T99" fmla="*/ 560 h 3511"/>
                                <a:gd name="T100" fmla="*/ 1 w 10"/>
                                <a:gd name="T101" fmla="*/ 427 h 3511"/>
                                <a:gd name="T102" fmla="*/ 0 w 10"/>
                                <a:gd name="T103" fmla="*/ 162 h 3511"/>
                                <a:gd name="T104" fmla="*/ 0 w 10"/>
                                <a:gd name="T105" fmla="*/ 59 h 3511"/>
                                <a:gd name="T106" fmla="*/ 1 w 10"/>
                                <a:gd name="T107" fmla="*/ 55 h 3511"/>
                                <a:gd name="T108" fmla="*/ 0 w 10"/>
                                <a:gd name="T109" fmla="*/ 47 h 3511"/>
                                <a:gd name="T110" fmla="*/ 1 w 10"/>
                                <a:gd name="T111" fmla="*/ 3 h 35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" h="3511">
                                  <a:moveTo>
                                    <a:pt x="10" y="2552"/>
                                  </a:moveTo>
                                  <a:lnTo>
                                    <a:pt x="10" y="2554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10" y="2552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1" y="79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1" y="157"/>
                                  </a:lnTo>
                                  <a:lnTo>
                                    <a:pt x="1" y="158"/>
                                  </a:lnTo>
                                  <a:lnTo>
                                    <a:pt x="3" y="249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38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4" y="340"/>
                                  </a:lnTo>
                                  <a:lnTo>
                                    <a:pt x="5" y="343"/>
                                  </a:lnTo>
                                  <a:lnTo>
                                    <a:pt x="4" y="353"/>
                                  </a:lnTo>
                                  <a:lnTo>
                                    <a:pt x="5" y="369"/>
                                  </a:lnTo>
                                  <a:lnTo>
                                    <a:pt x="5" y="385"/>
                                  </a:lnTo>
                                  <a:lnTo>
                                    <a:pt x="4" y="399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397"/>
                                  </a:lnTo>
                                  <a:lnTo>
                                    <a:pt x="4" y="402"/>
                                  </a:lnTo>
                                  <a:lnTo>
                                    <a:pt x="5" y="408"/>
                                  </a:lnTo>
                                  <a:lnTo>
                                    <a:pt x="4" y="407"/>
                                  </a:lnTo>
                                  <a:lnTo>
                                    <a:pt x="4" y="406"/>
                                  </a:lnTo>
                                  <a:lnTo>
                                    <a:pt x="5" y="475"/>
                                  </a:lnTo>
                                  <a:lnTo>
                                    <a:pt x="5" y="544"/>
                                  </a:lnTo>
                                  <a:lnTo>
                                    <a:pt x="5" y="546"/>
                                  </a:lnTo>
                                  <a:lnTo>
                                    <a:pt x="7" y="624"/>
                                  </a:lnTo>
                                  <a:lnTo>
                                    <a:pt x="5" y="622"/>
                                  </a:lnTo>
                                  <a:lnTo>
                                    <a:pt x="5" y="667"/>
                                  </a:lnTo>
                                  <a:lnTo>
                                    <a:pt x="7" y="710"/>
                                  </a:lnTo>
                                  <a:lnTo>
                                    <a:pt x="5" y="709"/>
                                  </a:lnTo>
                                  <a:lnTo>
                                    <a:pt x="7" y="754"/>
                                  </a:lnTo>
                                  <a:lnTo>
                                    <a:pt x="7" y="799"/>
                                  </a:lnTo>
                                  <a:lnTo>
                                    <a:pt x="5" y="799"/>
                                  </a:lnTo>
                                  <a:lnTo>
                                    <a:pt x="7" y="811"/>
                                  </a:lnTo>
                                  <a:lnTo>
                                    <a:pt x="5" y="810"/>
                                  </a:lnTo>
                                  <a:lnTo>
                                    <a:pt x="5" y="830"/>
                                  </a:lnTo>
                                  <a:lnTo>
                                    <a:pt x="5" y="849"/>
                                  </a:lnTo>
                                  <a:lnTo>
                                    <a:pt x="5" y="869"/>
                                  </a:lnTo>
                                  <a:lnTo>
                                    <a:pt x="7" y="884"/>
                                  </a:lnTo>
                                  <a:lnTo>
                                    <a:pt x="5" y="881"/>
                                  </a:lnTo>
                                  <a:lnTo>
                                    <a:pt x="5" y="918"/>
                                  </a:lnTo>
                                  <a:lnTo>
                                    <a:pt x="7" y="956"/>
                                  </a:lnTo>
                                  <a:lnTo>
                                    <a:pt x="5" y="992"/>
                                  </a:lnTo>
                                  <a:lnTo>
                                    <a:pt x="5" y="990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989"/>
                                  </a:lnTo>
                                  <a:lnTo>
                                    <a:pt x="5" y="1003"/>
                                  </a:lnTo>
                                  <a:lnTo>
                                    <a:pt x="5" y="1022"/>
                                  </a:lnTo>
                                  <a:lnTo>
                                    <a:pt x="5" y="1019"/>
                                  </a:lnTo>
                                  <a:lnTo>
                                    <a:pt x="5" y="1048"/>
                                  </a:lnTo>
                                  <a:lnTo>
                                    <a:pt x="5" y="1074"/>
                                  </a:lnTo>
                                  <a:lnTo>
                                    <a:pt x="4" y="1099"/>
                                  </a:lnTo>
                                  <a:lnTo>
                                    <a:pt x="5" y="1124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3"/>
                                  </a:lnTo>
                                  <a:lnTo>
                                    <a:pt x="5" y="1136"/>
                                  </a:lnTo>
                                  <a:lnTo>
                                    <a:pt x="5" y="1138"/>
                                  </a:lnTo>
                                  <a:lnTo>
                                    <a:pt x="5" y="1142"/>
                                  </a:lnTo>
                                  <a:lnTo>
                                    <a:pt x="5" y="1147"/>
                                  </a:lnTo>
                                  <a:lnTo>
                                    <a:pt x="7" y="1153"/>
                                  </a:lnTo>
                                  <a:lnTo>
                                    <a:pt x="7" y="1157"/>
                                  </a:lnTo>
                                  <a:lnTo>
                                    <a:pt x="7" y="1160"/>
                                  </a:lnTo>
                                  <a:lnTo>
                                    <a:pt x="5" y="1158"/>
                                  </a:lnTo>
                                  <a:lnTo>
                                    <a:pt x="7" y="1209"/>
                                  </a:lnTo>
                                  <a:lnTo>
                                    <a:pt x="5" y="1261"/>
                                  </a:lnTo>
                                  <a:lnTo>
                                    <a:pt x="7" y="1311"/>
                                  </a:lnTo>
                                  <a:lnTo>
                                    <a:pt x="5" y="1312"/>
                                  </a:lnTo>
                                  <a:lnTo>
                                    <a:pt x="5" y="1338"/>
                                  </a:lnTo>
                                  <a:lnTo>
                                    <a:pt x="5" y="1362"/>
                                  </a:lnTo>
                                  <a:lnTo>
                                    <a:pt x="5" y="1389"/>
                                  </a:lnTo>
                                  <a:lnTo>
                                    <a:pt x="5" y="1459"/>
                                  </a:lnTo>
                                  <a:lnTo>
                                    <a:pt x="5" y="1528"/>
                                  </a:lnTo>
                                  <a:lnTo>
                                    <a:pt x="7" y="1596"/>
                                  </a:lnTo>
                                  <a:lnTo>
                                    <a:pt x="5" y="1596"/>
                                  </a:lnTo>
                                  <a:lnTo>
                                    <a:pt x="7" y="1663"/>
                                  </a:lnTo>
                                  <a:lnTo>
                                    <a:pt x="7" y="1729"/>
                                  </a:lnTo>
                                  <a:lnTo>
                                    <a:pt x="7" y="1732"/>
                                  </a:lnTo>
                                  <a:lnTo>
                                    <a:pt x="8" y="1753"/>
                                  </a:lnTo>
                                  <a:lnTo>
                                    <a:pt x="8" y="1843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2"/>
                                  </a:lnTo>
                                  <a:lnTo>
                                    <a:pt x="8" y="1934"/>
                                  </a:lnTo>
                                  <a:lnTo>
                                    <a:pt x="9" y="1945"/>
                                  </a:lnTo>
                                  <a:lnTo>
                                    <a:pt x="8" y="1960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9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1978"/>
                                  </a:lnTo>
                                  <a:lnTo>
                                    <a:pt x="8" y="2022"/>
                                  </a:lnTo>
                                  <a:lnTo>
                                    <a:pt x="8" y="2067"/>
                                  </a:lnTo>
                                  <a:lnTo>
                                    <a:pt x="8" y="2066"/>
                                  </a:lnTo>
                                  <a:lnTo>
                                    <a:pt x="8" y="2064"/>
                                  </a:lnTo>
                                  <a:lnTo>
                                    <a:pt x="8" y="2088"/>
                                  </a:lnTo>
                                  <a:lnTo>
                                    <a:pt x="8" y="2084"/>
                                  </a:lnTo>
                                  <a:lnTo>
                                    <a:pt x="9" y="2322"/>
                                  </a:lnTo>
                                  <a:lnTo>
                                    <a:pt x="9" y="2326"/>
                                  </a:lnTo>
                                  <a:lnTo>
                                    <a:pt x="9" y="2438"/>
                                  </a:lnTo>
                                  <a:lnTo>
                                    <a:pt x="9" y="2436"/>
                                  </a:lnTo>
                                  <a:lnTo>
                                    <a:pt x="9" y="2434"/>
                                  </a:lnTo>
                                  <a:lnTo>
                                    <a:pt x="8" y="2434"/>
                                  </a:lnTo>
                                  <a:lnTo>
                                    <a:pt x="9" y="2444"/>
                                  </a:lnTo>
                                  <a:lnTo>
                                    <a:pt x="8" y="2445"/>
                                  </a:lnTo>
                                  <a:lnTo>
                                    <a:pt x="9" y="2466"/>
                                  </a:lnTo>
                                  <a:lnTo>
                                    <a:pt x="8" y="2487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484"/>
                                  </a:lnTo>
                                  <a:lnTo>
                                    <a:pt x="8" y="2504"/>
                                  </a:lnTo>
                                  <a:lnTo>
                                    <a:pt x="7" y="2523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7" y="2522"/>
                                  </a:lnTo>
                                  <a:lnTo>
                                    <a:pt x="9" y="2538"/>
                                  </a:lnTo>
                                  <a:lnTo>
                                    <a:pt x="10" y="2552"/>
                                  </a:lnTo>
                                  <a:lnTo>
                                    <a:pt x="9" y="2610"/>
                                  </a:lnTo>
                                  <a:lnTo>
                                    <a:pt x="8" y="2669"/>
                                  </a:lnTo>
                                  <a:lnTo>
                                    <a:pt x="8" y="2727"/>
                                  </a:lnTo>
                                  <a:lnTo>
                                    <a:pt x="10" y="2782"/>
                                  </a:lnTo>
                                  <a:lnTo>
                                    <a:pt x="9" y="2786"/>
                                  </a:lnTo>
                                  <a:lnTo>
                                    <a:pt x="9" y="2793"/>
                                  </a:lnTo>
                                  <a:lnTo>
                                    <a:pt x="9" y="2799"/>
                                  </a:lnTo>
                                  <a:lnTo>
                                    <a:pt x="9" y="2805"/>
                                  </a:lnTo>
                                  <a:lnTo>
                                    <a:pt x="9" y="2824"/>
                                  </a:lnTo>
                                  <a:lnTo>
                                    <a:pt x="9" y="2844"/>
                                  </a:lnTo>
                                  <a:lnTo>
                                    <a:pt x="10" y="2864"/>
                                  </a:lnTo>
                                  <a:lnTo>
                                    <a:pt x="10" y="2878"/>
                                  </a:lnTo>
                                  <a:lnTo>
                                    <a:pt x="10" y="2894"/>
                                  </a:lnTo>
                                  <a:lnTo>
                                    <a:pt x="8" y="2907"/>
                                  </a:lnTo>
                                  <a:lnTo>
                                    <a:pt x="9" y="2915"/>
                                  </a:lnTo>
                                  <a:lnTo>
                                    <a:pt x="9" y="2917"/>
                                  </a:lnTo>
                                  <a:lnTo>
                                    <a:pt x="9" y="2937"/>
                                  </a:lnTo>
                                  <a:lnTo>
                                    <a:pt x="9" y="2958"/>
                                  </a:lnTo>
                                  <a:lnTo>
                                    <a:pt x="9" y="2979"/>
                                  </a:lnTo>
                                  <a:lnTo>
                                    <a:pt x="9" y="2976"/>
                                  </a:lnTo>
                                  <a:lnTo>
                                    <a:pt x="10" y="2998"/>
                                  </a:lnTo>
                                  <a:lnTo>
                                    <a:pt x="9" y="3020"/>
                                  </a:lnTo>
                                  <a:lnTo>
                                    <a:pt x="9" y="3039"/>
                                  </a:lnTo>
                                  <a:lnTo>
                                    <a:pt x="10" y="3054"/>
                                  </a:lnTo>
                                  <a:lnTo>
                                    <a:pt x="10" y="3073"/>
                                  </a:lnTo>
                                  <a:lnTo>
                                    <a:pt x="10" y="3092"/>
                                  </a:lnTo>
                                  <a:lnTo>
                                    <a:pt x="10" y="3109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198"/>
                                  </a:lnTo>
                                  <a:lnTo>
                                    <a:pt x="9" y="3201"/>
                                  </a:lnTo>
                                  <a:lnTo>
                                    <a:pt x="9" y="3209"/>
                                  </a:lnTo>
                                  <a:lnTo>
                                    <a:pt x="9" y="3218"/>
                                  </a:lnTo>
                                  <a:lnTo>
                                    <a:pt x="9" y="3228"/>
                                  </a:lnTo>
                                  <a:lnTo>
                                    <a:pt x="9" y="3236"/>
                                  </a:lnTo>
                                  <a:lnTo>
                                    <a:pt x="10" y="3240"/>
                                  </a:lnTo>
                                  <a:lnTo>
                                    <a:pt x="9" y="3251"/>
                                  </a:lnTo>
                                  <a:lnTo>
                                    <a:pt x="9" y="3259"/>
                                  </a:lnTo>
                                  <a:lnTo>
                                    <a:pt x="10" y="3268"/>
                                  </a:lnTo>
                                  <a:lnTo>
                                    <a:pt x="9" y="3278"/>
                                  </a:lnTo>
                                  <a:lnTo>
                                    <a:pt x="9" y="3277"/>
                                  </a:lnTo>
                                  <a:lnTo>
                                    <a:pt x="9" y="3276"/>
                                  </a:lnTo>
                                  <a:lnTo>
                                    <a:pt x="9" y="3286"/>
                                  </a:lnTo>
                                  <a:lnTo>
                                    <a:pt x="9" y="3298"/>
                                  </a:lnTo>
                                  <a:lnTo>
                                    <a:pt x="8" y="3310"/>
                                  </a:lnTo>
                                  <a:lnTo>
                                    <a:pt x="7" y="3319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17"/>
                                  </a:lnTo>
                                  <a:lnTo>
                                    <a:pt x="8" y="3320"/>
                                  </a:lnTo>
                                  <a:lnTo>
                                    <a:pt x="8" y="3324"/>
                                  </a:lnTo>
                                  <a:lnTo>
                                    <a:pt x="8" y="3328"/>
                                  </a:lnTo>
                                  <a:lnTo>
                                    <a:pt x="8" y="3330"/>
                                  </a:lnTo>
                                  <a:lnTo>
                                    <a:pt x="8" y="3334"/>
                                  </a:lnTo>
                                  <a:lnTo>
                                    <a:pt x="9" y="3337"/>
                                  </a:lnTo>
                                  <a:lnTo>
                                    <a:pt x="9" y="3387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4"/>
                                  </a:lnTo>
                                  <a:lnTo>
                                    <a:pt x="9" y="3433"/>
                                  </a:lnTo>
                                  <a:lnTo>
                                    <a:pt x="8" y="3434"/>
                                  </a:lnTo>
                                  <a:lnTo>
                                    <a:pt x="9" y="3435"/>
                                  </a:lnTo>
                                  <a:lnTo>
                                    <a:pt x="9" y="3439"/>
                                  </a:lnTo>
                                  <a:lnTo>
                                    <a:pt x="9" y="3442"/>
                                  </a:lnTo>
                                  <a:lnTo>
                                    <a:pt x="9" y="3444"/>
                                  </a:lnTo>
                                  <a:lnTo>
                                    <a:pt x="9" y="3446"/>
                                  </a:lnTo>
                                  <a:lnTo>
                                    <a:pt x="9" y="3448"/>
                                  </a:lnTo>
                                  <a:lnTo>
                                    <a:pt x="8" y="3459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9" y="3472"/>
                                  </a:lnTo>
                                  <a:lnTo>
                                    <a:pt x="8" y="3480"/>
                                  </a:lnTo>
                                  <a:lnTo>
                                    <a:pt x="8" y="3487"/>
                                  </a:lnTo>
                                  <a:lnTo>
                                    <a:pt x="7" y="3498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499"/>
                                  </a:lnTo>
                                  <a:lnTo>
                                    <a:pt x="7" y="3501"/>
                                  </a:lnTo>
                                  <a:lnTo>
                                    <a:pt x="5" y="3502"/>
                                  </a:lnTo>
                                  <a:lnTo>
                                    <a:pt x="7" y="3504"/>
                                  </a:lnTo>
                                  <a:lnTo>
                                    <a:pt x="7" y="3508"/>
                                  </a:lnTo>
                                  <a:lnTo>
                                    <a:pt x="5" y="3510"/>
                                  </a:lnTo>
                                  <a:lnTo>
                                    <a:pt x="5" y="3511"/>
                                  </a:lnTo>
                                  <a:lnTo>
                                    <a:pt x="4" y="3510"/>
                                  </a:lnTo>
                                  <a:lnTo>
                                    <a:pt x="4" y="3508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7"/>
                                  </a:lnTo>
                                  <a:lnTo>
                                    <a:pt x="3" y="3506"/>
                                  </a:lnTo>
                                  <a:lnTo>
                                    <a:pt x="1" y="3503"/>
                                  </a:lnTo>
                                  <a:lnTo>
                                    <a:pt x="1" y="3501"/>
                                  </a:lnTo>
                                  <a:lnTo>
                                    <a:pt x="1" y="3497"/>
                                  </a:lnTo>
                                  <a:lnTo>
                                    <a:pt x="1" y="3493"/>
                                  </a:lnTo>
                                  <a:lnTo>
                                    <a:pt x="1" y="3489"/>
                                  </a:lnTo>
                                  <a:lnTo>
                                    <a:pt x="1" y="3486"/>
                                  </a:lnTo>
                                  <a:lnTo>
                                    <a:pt x="1" y="3490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3"/>
                                  </a:lnTo>
                                  <a:lnTo>
                                    <a:pt x="3" y="3491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3" y="3490"/>
                                  </a:lnTo>
                                  <a:lnTo>
                                    <a:pt x="4" y="3489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4" y="3490"/>
                                  </a:lnTo>
                                  <a:lnTo>
                                    <a:pt x="5" y="3487"/>
                                  </a:lnTo>
                                  <a:lnTo>
                                    <a:pt x="5" y="3481"/>
                                  </a:lnTo>
                                  <a:lnTo>
                                    <a:pt x="5" y="3473"/>
                                  </a:lnTo>
                                  <a:lnTo>
                                    <a:pt x="5" y="3467"/>
                                  </a:lnTo>
                                  <a:lnTo>
                                    <a:pt x="7" y="3463"/>
                                  </a:lnTo>
                                  <a:lnTo>
                                    <a:pt x="7" y="3460"/>
                                  </a:lnTo>
                                  <a:lnTo>
                                    <a:pt x="7" y="3459"/>
                                  </a:lnTo>
                                  <a:lnTo>
                                    <a:pt x="5" y="3457"/>
                                  </a:lnTo>
                                  <a:lnTo>
                                    <a:pt x="5" y="3456"/>
                                  </a:lnTo>
                                  <a:lnTo>
                                    <a:pt x="5" y="3455"/>
                                  </a:lnTo>
                                  <a:lnTo>
                                    <a:pt x="5" y="3452"/>
                                  </a:lnTo>
                                  <a:lnTo>
                                    <a:pt x="5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51"/>
                                  </a:lnTo>
                                  <a:lnTo>
                                    <a:pt x="7" y="3448"/>
                                  </a:lnTo>
                                  <a:lnTo>
                                    <a:pt x="7" y="3446"/>
                                  </a:lnTo>
                                  <a:lnTo>
                                    <a:pt x="5" y="3444"/>
                                  </a:lnTo>
                                  <a:lnTo>
                                    <a:pt x="5" y="3436"/>
                                  </a:lnTo>
                                  <a:lnTo>
                                    <a:pt x="4" y="3427"/>
                                  </a:lnTo>
                                  <a:lnTo>
                                    <a:pt x="4" y="3417"/>
                                  </a:lnTo>
                                  <a:lnTo>
                                    <a:pt x="4" y="3419"/>
                                  </a:lnTo>
                                  <a:lnTo>
                                    <a:pt x="5" y="3409"/>
                                  </a:lnTo>
                                  <a:lnTo>
                                    <a:pt x="4" y="3397"/>
                                  </a:lnTo>
                                  <a:lnTo>
                                    <a:pt x="4" y="3383"/>
                                  </a:lnTo>
                                  <a:lnTo>
                                    <a:pt x="4" y="3370"/>
                                  </a:lnTo>
                                  <a:lnTo>
                                    <a:pt x="4" y="3371"/>
                                  </a:lnTo>
                                  <a:lnTo>
                                    <a:pt x="4" y="3324"/>
                                  </a:lnTo>
                                  <a:lnTo>
                                    <a:pt x="5" y="3278"/>
                                  </a:lnTo>
                                  <a:lnTo>
                                    <a:pt x="5" y="3234"/>
                                  </a:lnTo>
                                  <a:lnTo>
                                    <a:pt x="7" y="3142"/>
                                  </a:lnTo>
                                  <a:lnTo>
                                    <a:pt x="5" y="3049"/>
                                  </a:lnTo>
                                  <a:lnTo>
                                    <a:pt x="7" y="2955"/>
                                  </a:lnTo>
                                  <a:lnTo>
                                    <a:pt x="5" y="2917"/>
                                  </a:lnTo>
                                  <a:lnTo>
                                    <a:pt x="5" y="2916"/>
                                  </a:lnTo>
                                  <a:lnTo>
                                    <a:pt x="4" y="2828"/>
                                  </a:lnTo>
                                  <a:lnTo>
                                    <a:pt x="3" y="2742"/>
                                  </a:lnTo>
                                  <a:lnTo>
                                    <a:pt x="5" y="2654"/>
                                  </a:lnTo>
                                  <a:lnTo>
                                    <a:pt x="5" y="2614"/>
                                  </a:lnTo>
                                  <a:lnTo>
                                    <a:pt x="5" y="2569"/>
                                  </a:lnTo>
                                  <a:lnTo>
                                    <a:pt x="4" y="2525"/>
                                  </a:lnTo>
                                  <a:lnTo>
                                    <a:pt x="5" y="2483"/>
                                  </a:lnTo>
                                  <a:lnTo>
                                    <a:pt x="5" y="2404"/>
                                  </a:lnTo>
                                  <a:lnTo>
                                    <a:pt x="4" y="2326"/>
                                  </a:lnTo>
                                  <a:lnTo>
                                    <a:pt x="4" y="2322"/>
                                  </a:lnTo>
                                  <a:lnTo>
                                    <a:pt x="4" y="2224"/>
                                  </a:lnTo>
                                  <a:lnTo>
                                    <a:pt x="4" y="2102"/>
                                  </a:lnTo>
                                  <a:lnTo>
                                    <a:pt x="4" y="1981"/>
                                  </a:lnTo>
                                  <a:lnTo>
                                    <a:pt x="5" y="1981"/>
                                  </a:lnTo>
                                  <a:lnTo>
                                    <a:pt x="4" y="1856"/>
                                  </a:lnTo>
                                  <a:lnTo>
                                    <a:pt x="4" y="1732"/>
                                  </a:lnTo>
                                  <a:lnTo>
                                    <a:pt x="4" y="1729"/>
                                  </a:lnTo>
                                  <a:lnTo>
                                    <a:pt x="4" y="1671"/>
                                  </a:lnTo>
                                  <a:lnTo>
                                    <a:pt x="3" y="1588"/>
                                  </a:lnTo>
                                  <a:lnTo>
                                    <a:pt x="3" y="1503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419"/>
                                  </a:lnTo>
                                  <a:lnTo>
                                    <a:pt x="3" y="1370"/>
                                  </a:lnTo>
                                  <a:lnTo>
                                    <a:pt x="3" y="1319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3" y="1320"/>
                                  </a:lnTo>
                                  <a:lnTo>
                                    <a:pt x="1" y="1231"/>
                                  </a:lnTo>
                                  <a:lnTo>
                                    <a:pt x="1" y="1142"/>
                                  </a:lnTo>
                                  <a:lnTo>
                                    <a:pt x="1" y="1138"/>
                                  </a:lnTo>
                                  <a:lnTo>
                                    <a:pt x="1" y="1052"/>
                                  </a:lnTo>
                                  <a:lnTo>
                                    <a:pt x="1" y="962"/>
                                  </a:lnTo>
                                  <a:lnTo>
                                    <a:pt x="3" y="796"/>
                                  </a:lnTo>
                                  <a:lnTo>
                                    <a:pt x="4" y="631"/>
                                  </a:lnTo>
                                  <a:lnTo>
                                    <a:pt x="3" y="615"/>
                                  </a:lnTo>
                                  <a:lnTo>
                                    <a:pt x="3" y="595"/>
                                  </a:lnTo>
                                  <a:lnTo>
                                    <a:pt x="3" y="577"/>
                                  </a:lnTo>
                                  <a:lnTo>
                                    <a:pt x="1" y="560"/>
                                  </a:lnTo>
                                  <a:lnTo>
                                    <a:pt x="3" y="560"/>
                                  </a:lnTo>
                                  <a:lnTo>
                                    <a:pt x="1" y="546"/>
                                  </a:lnTo>
                                  <a:lnTo>
                                    <a:pt x="1" y="544"/>
                                  </a:lnTo>
                                  <a:lnTo>
                                    <a:pt x="3" y="503"/>
                                  </a:lnTo>
                                  <a:lnTo>
                                    <a:pt x="3" y="463"/>
                                  </a:lnTo>
                                  <a:lnTo>
                                    <a:pt x="1" y="427"/>
                                  </a:lnTo>
                                  <a:lnTo>
                                    <a:pt x="1" y="301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1" y="174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2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" y="59"/>
                                  </a:lnTo>
                                  <a:lnTo>
                                    <a:pt x="1" y="58"/>
                                  </a:lnTo>
                                  <a:lnTo>
                                    <a:pt x="1" y="55"/>
                                  </a:lnTo>
                                  <a:lnTo>
                                    <a:pt x="1" y="53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1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" y="46"/>
                                  </a:lnTo>
                                  <a:lnTo>
                                    <a:pt x="1" y="2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2"/>
                                  </a:lnTo>
                                  <a:lnTo>
                                    <a:pt x="1" y="0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075" y="1025525"/>
                              <a:ext cx="1588" cy="1588"/>
                            </a:xfrm>
                            <a:prstGeom prst="rect">
                              <a:avLst/>
                            </a:pr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5" name="Freeform 95"/>
                          <wps:cNvSpPr>
                            <a:spLocks/>
                          </wps:cNvSpPr>
                          <wps:spPr bwMode="auto">
                            <a:xfrm>
                              <a:off x="989013" y="5897563"/>
                              <a:ext cx="0" cy="6350"/>
                            </a:xfrm>
                            <a:custGeom>
                              <a:avLst/>
                              <a:gdLst>
                                <a:gd name="T0" fmla="*/ 0 h 4"/>
                                <a:gd name="T1" fmla="*/ 1 h 4"/>
                                <a:gd name="T2" fmla="*/ 2 h 4"/>
                                <a:gd name="T3" fmla="*/ 4 h 4"/>
                                <a:gd name="T4" fmla="*/ 0 h 4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</a:cxnLst>
                              <a:rect l="0" t="0" r="r" b="b"/>
                              <a:pathLst>
                                <a:path h="4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8D7E7"/>
                            </a:solidFill>
                            <a:ln w="0"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6350" y="0"/>
                            <a:ext cx="6838950" cy="325438"/>
                            <a:chOff x="6350" y="0"/>
                            <a:chExt cx="6838950" cy="325438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014A4C" id="Calendar Grid Art" o:spid="_x0000_s1026" alt="Calendar Grid Art" style="position:absolute;margin-left:0;margin-top:0;width:543.6pt;height:470.9pt;z-index:-251657216;mso-position-horizontal:center;mso-position-horizontal-relative:page;mso-position-vertical:top;mso-position-vertical-relative:margin;mso-width-relative:margin;mso-height-relative:margin" coordsize="68453,59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" o:allowincell="f">
                <o:lock v:ext="edit" aspectratio="t"/>
                <v:group id="Group 2" o:spid="_x0000_s1027" style="position:absolute;top:3095;width:68453;height:56563" coordorigin=",3095" coordsize="68453,56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1" o:spid="_x0000_s1028" style="position:absolute;left:68310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becAA&#10;AADbAAAADwAAAGRycy9kb3ducmV2LnhtbESPzarCMBCF94LvEEa4O029C5FqFC0oggvxbz80Y1ts&#10;JiWJtdenvxEEdzOcc745M192phYtOV9ZVjAeJSCIc6srLhRczpvhFIQPyBpry6TgjzwsF/3eHFNt&#10;n3yk9hQKESHsU1RQhtCkUvq8JIN+ZBviqN2sMxji6gqpHT4j3NTyN0km0mDF8UKJDWUl5ffTw0RK&#10;Xtz32aE5b+V6176ujl+YsVI/g241AxGoC1/zJ73Tsf4Y3r/EAe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IbecAAAADbAAAADwAAAAAAAAAAAAAAAACYAgAAZHJzL2Rvd25y&#10;ZXYueG1sUEsFBgAAAAAEAAQA9QAAAIUDAAAAAA==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12" o:spid="_x0000_s1029" style="position:absolute;left:68294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H4E8IA&#10;AADbAAAADwAAAGRycy9kb3ducmV2LnhtbERPS2sCMRC+F/wPYYTealZpi64bRQrF3qQ+EG9DMrtZ&#10;3EzWTarrv28KBW/z8T2nWPauEVfqQu1ZwXiUgSDW3tRcKdjvPl+mIEJENth4JgV3CrBcDJ4KzI2/&#10;8Tddt7ESKYRDjgpsjG0uZdCWHIaRb4kTV/rOYUywq6Tp8JbCXSMnWfYuHdacGiy29GFJn7c/TsHU&#10;Hmx5eT3pvXvTs/E6rjen9qjU87BfzUFE6uND/O/+Mmn+BP5+SQfIx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fgTwgAAANsAAAAPAAAAAAAAAAAAAAAAAJgCAABkcnMvZG93&#10;bnJldi54bWxQSwUGAAAAAAQABAD1AAAAhwM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a8d7e7" strokecolor="#8ed6ef [1300]" strokeweight="0">
                    <v:path arrowok="t" o:connecttype="custom" o:connectlocs="14288,4759325;15875,4935538;14288,5108575;15875,5187950;12700,5254625;12700,5276850;14288,5451475;14288,5464175;14288,5511800;7938,5557838;6350,5572125;1588,5557838;1588,5541963;3175,5540375;7938,5497513;7938,5480050;9525,5473700;6350,5427663;6350,5276850;7938,4630738;15875,4051300;12700,3067050;12700,3141663;12700,3281363;14288,3870325;12700,3914775;9525,4005263;12700,4237038;14288,4452938;12700,4614863;7938,4149725;7938,3675063;6350,2946400;6350,1798638;7938,1838325;7938,2162175;9525,2640013;1588,2252663;3175,2095500;6350,1797050;7938,1125538;7938,1317625;9525,1517650;7938,1622425;6350,1797050;3175,1001713;1588,868363;1588,0;3175,395288;6350,560388;6350,630238;7938,860425;1588,477838;0,246063;0,93663;1588,84138;0,71438;0,4763" o:connectangles="0,0,0,0,0,0,0,0,0,0,0,0,0,0,0,0,0,0,0,0,0,0,0,0,0,0,0,0,0,0,0,0,0,0,0,0,0,0,0,0,0,0,0,0,0,0,0,0,0,0,0,0,0,0,0,0,0,0"/>
                    <o:lock v:ext="edit" verticies="t"/>
                  </v:shape>
                  <v:rect id="Rectangle 13" o:spid="_x0000_s1030" style="position:absolute;left:68357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frRL8A&#10;AADbAAAADwAAAGRycy9kb3ducmV2LnhtbERPS4vCMBC+C/6HMAteRNNVEOkaRWQFQTz4uPQ2NNPH&#10;bjMpSdT6740geJuP7zmLVWcacSPna8sKvscJCOLc6ppLBZfzdjQH4QOyxsYyKXiQh9Wy31tgqu2d&#10;j3Q7hVLEEPYpKqhCaFMpfV6RQT+2LXHkCusMhghdKbXDeww3jZwkyUwarDk2VNjSpqL8/3Q1Cmb7&#10;7LouMpLDh/f09+tCYbKDUoOvbv0DIlAXPuK3e6fj/Cm8fo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l+tEvwAAANsAAAAPAAAAAAAAAAAAAAAAAJgCAABkcnMvZG93bnJl&#10;di54bWxQSwUGAAAAAAQABAD1AAAAhAMAAAAA&#10;" fillcolor="#a8d7e7" strokecolor="#8ed6ef [1300]" strokeweight="0"/>
                  <v:shape id="Freeform 14" o:spid="_x0000_s1031" style="position:absolute;left:68437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mv78A&#10;AADbAAAADwAAAGRycy9kb3ducmV2LnhtbERP24rCMBB9F/Yfwizsm6YXKVKNIguCsCCo/YChGZti&#10;MylNVrv79UYQfJvDuc5qM9pO3GjwrWMF6SwBQVw73XKjoDrvpgsQPiBr7ByTgj/ysFl/TFZYanfn&#10;I91OoRExhH2JCkwIfSmlrw1Z9DPXE0fu4gaLIcKhkXrAewy3ncySpJAWW44NBnv6NlRfT79WQZEd&#10;0yzLq7Q45It/POSYmB9U6utz3C5BBBrDW/xy73WcP4fnL/EAuX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gma/vwAAANsAAAAPAAAAAAAAAAAAAAAAAJgCAABkcnMvZG93bnJl&#10;di54bWxQSwUGAAAAAAQABAD1AAAAhA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15" o:spid="_x0000_s1032" style="position:absolute;left:190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bzMMA&#10;AADbAAAADwAAAGRycy9kb3ducmV2LnhtbERPTWsCMRC9C/0PYQq9iGZbUMrWKEUQvRR1FcTbuBk3&#10;i5vJNkl1/femUOhtHu9zJrPONuJKPtSOFbwOMxDEpdM1Vwr2u8XgHUSIyBobx6TgTgFm06feBHPt&#10;brylaxErkUI45KjAxNjmUobSkMUwdC1x4s7OW4wJ+kpqj7cUbhv5lmVjabHm1GCwpbmh8lL8WAVy&#10;9728e7PeHPvnw9fJj+vTZVso9fLcfX6AiNTFf/Gfe6XT/BH8/pI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sbzMMAAADbAAAADwAAAAAAAAAAAAAAAACYAgAAZHJzL2Rv&#10;d25yZXYueG1sUEsFBgAAAAAEAAQA9QAAAIgDAAAAAA==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16" o:spid="_x0000_s1033" style="position:absolute;left:158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kwocEA&#10;AADbAAAADwAAAGRycy9kb3ducmV2LnhtbERPTWsCMRC9F/wPYYTealYPtmyNYgsVC/VQtXgdN9PN&#10;4mayJKNu/31TKHibx/uc2aL3rbpQTE1gA+NRAYq4Crbh2sB+9/bwBCoJssU2MBn4oQSL+eBuhqUN&#10;V/6ky1ZqlUM4lWjAiXSl1qly5DGNQkecue8QPUqGsdY24jWH+1ZPimKqPTacGxx29OqoOm3P3sDJ&#10;vcjBPn7Yev++XLmvuDnKeGPM/bBfPoMS6uUm/nevbZ4/hb9f8gF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ZMKHBAAAA2wAAAA8AAAAAAAAAAAAAAAAAmAIAAGRycy9kb3du&#10;cmV2LnhtbFBLBQYAAAAABAAEAPUAAACGAwAAAAA=&#10;" path="m,l,3,2,7r1,4l3,15r,4l,2r,l,xe" fillcolor="#a8d7e7" strokecolor="#8ed6ef [1300]" strokeweight="0">
                    <v:path arrowok="t" o:connecttype="custom" o:connectlocs="0,0;0,4763;3175,11113;4763,17463;4763,23813;4763,30163;0,3175;0,3175;0,0" o:connectangles="0,0,0,0,0,0,0,0,0"/>
                  </v:shape>
                  <v:shape id="Freeform 17" o:spid="_x0000_s1034" style="position:absolute;left:158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vWsEA&#10;AADbAAAADwAAAGRycy9kb3ducmV2LnhtbERPTYvCMBC9C/sfwizsTdN1QaUaRRYU9yR2V70OzdgW&#10;m0loYu36640geJvH+5zZojO1aKnxlWUFn4MEBHFudcWFgr/fVX8CwgdkjbVlUvBPHhbzt94MU22v&#10;vKM2C4WIIexTVFCG4FIpfV6SQT+wjjhyJ9sYDBE2hdQNXmO4qeUwSUbSYMWxoURH3yXl5+xiFBxc&#10;vdqvj+OJ1reh+1p220320yr18d4tpyACdeElfro3Os4fw+OXeIC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Xr1rBAAAA2wAAAA8AAAAAAAAAAAAAAAAAmAIAAGRycy9kb3du&#10;cmV2LnhtbFBLBQYAAAAABAAEAPUAAACGAwAAAAA=&#10;" path="m,l,1,2,3r,2l2,9,,9r,l,6,,4,,1,,xe" fillcolor="#a8d7e7" strokecolor="#8ed6ef [1300]" strokeweight="0">
                    <v:path arrowok="t" o:connecttype="custom" o:connectlocs="0,0;0,1588;3175,4763;3175,7938;3175,14288;0,14288;0,14288;0,9525;0,6350;0,1588;0,0" o:connectangles="0,0,0,0,0,0,0,0,0,0,0"/>
                  </v:shape>
                  <v:shape id="Freeform 18" o:spid="_x0000_s1035" style="position:absolute;left:158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emcQA&#10;AADbAAAADwAAAGRycy9kb3ducmV2LnhtbESPQW/CMAyF75P4D5GRdhtpOaCtEBBig+0wTYLtws1q&#10;TFvROFUSSuHXz4dJu9l6z+99XqwG16qeQmw8G8gnGSji0tuGKwM/39unZ1AxIVtsPZOBG0VYLUcP&#10;Cyysv/Ke+kOqlIRwLNBAnVJXaB3LmhzGie+IRTv54DDJGiptA14l3LV6mmUz7bBhaaixo01N5flw&#10;cQaae9ht7Wvv/Hv+ycev1L71L7kxj+NhPQeVaEj/5r/rDyv4Aiu/yAB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Knpn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19" o:spid="_x0000_s1036" style="position:absolute;left:15;top:3159;width:191;height:55673;visibility:visible;mso-wrap-style:square;v-text-anchor:top" coordsize="12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Kb8IA&#10;AADbAAAADwAAAGRycy9kb3ducmV2LnhtbERPTWsCMRC9F/ofwhR6q1l7qLoaZS0ItZ7UFjwOm9nd&#10;4GayJOm6/vtGELzN433OYjXYVvTkg3GsYDzKQBCXThuuFfwcN29TECEia2wdk4IrBVgtn58WmGt3&#10;4T31h1iLFMIhRwVNjF0uZSgbshhGriNOXOW8xZigr6X2eEnhtpXvWfYhLRpODQ129NlQeT78WQU7&#10;czXFyW8nxWT9W82+t1XYrHulXl+GYg4i0hAf4rv7S6f5M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pvwgAAANsAAAAPAAAAAAAAAAAAAAAAAJgCAABkcnMvZG93&#10;bnJldi54bWxQSwUGAAAAAAQABAD1AAAAhwM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a8d7e7" strokecolor="#8ed6ef [1300]" strokeweight="0">
                    <v:path arrowok="t" o:connecttype="custom" o:connectlocs="17463,5286375;17463,5335588;17463,5473700;17463,5486400;17463,5494338;17463,5564188;14288,5319713;11113,5029200;11113,4933950;11113,4921250;17463,3762375;14288,4622800;9525,4576763;9525,4297363;9525,4187825;11113,3994150;11113,3903663;9525,3767138;12700,3046413;14288,3471863;17463,3614738;9525,3730625;9525,3484563;9525,3033713;12700,1882775;11113,2830513;6350,2500313;4763,2425700;6350,2286000;11113,1885950;9525,0;14288,9525;14288,25400;12700,26988;9525,69850;9525,87313;9525,88900;12700,142875;12700,214313;9525,876300;11113,1354138;12700,1876425;4763,1700213;4763,1619250;6350,1563688;4763,1330325;4763,1114425;4763,952500;3175,771525;3175,490538;3175,441325;3175,363538;6350,298450;4763,284163;4763,115888;3175,100013;4763,42863;9525,6350" o:connectangles="0,0,0,0,0,0,0,0,0,0,0,0,0,0,0,0,0,0,0,0,0,0,0,0,0,0,0,0,0,0,0,0,0,0,0,0,0,0,0,0,0,0,0,0,0,0,0,0,0,0,0,0,0,0,0,0,0,0"/>
                    <o:lock v:ext="edit" verticies="t"/>
                  </v:shape>
                  <v:rect id="Rectangle 20" o:spid="_x0000_s1037" style="position:absolute;left:127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/jsAA&#10;AADbAAAADwAAAGRycy9kb3ducmV2LnhtbERPy4rCMBTdC/MP4QpuRNNxIVIbi8gMDAwufGy6uzS3&#10;j5nmpiSp1r83C8Hl4byzfDSduJHzrWUFn8sEBHFpdcu1guvle7EB4QOyxs4yKXiQh3z3Mckw1fbO&#10;J7qdQy1iCPsUFTQh9KmUvmzIoF/anjhylXUGQ4SultrhPYabTq6SZC0NthwbGuzp0FD5fx6MgvVv&#10;MeyrguT84T39fblQmeKo1Gw67rcgAo3hLX65f7SCVVwfv8QfIH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m/jsAAAADbAAAADwAAAAAAAAAAAAAAAACYAgAAZHJzL2Rvd25y&#10;ZXYueG1sUEsFBgAAAAAEAAQA9QAAAIUDAAAAAA==&#10;" fillcolor="#a8d7e7" strokecolor="#8ed6ef [1300]" strokeweight="0"/>
                  <v:shape id="Freeform 21" o:spid="_x0000_s1038" style="position:absolute;left:63;top:50276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N8MA&#10;AADbAAAADwAAAGRycy9kb3ducmV2LnhtbESPQWuDQBSE74X+h+UFcmtWPZTUZpVYKAiFgkkOHl/d&#10;V5W6b8Xdqvn33UCgx2FmvmEO+WoGMdPkessK4l0EgrixuudWweX8/rQH4TyyxsEyKbiSgzx7fDhg&#10;qu3CFc0n34oAYZeigs77MZXSNR0ZdDs7Egfv204GfZBTK/WES4CbQSZR9CwN9hwWOhzpraPm5/Rr&#10;FBSzO5u6fqn281f5mXzEK9d9odR2sx5fQXha/X/43i61giSG2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DVN8MAAADbAAAADwAAAAAAAAAAAAAAAACYAgAAZHJzL2Rv&#10;d25yZXYueG1sUEsFBgAAAAAEAAQA9QAAAIgDAAAAAA==&#10;" path="m8,l6,,3,1r,l,1,3,,6,,8,xe" fillcolor="#a8d7e7" strokecolor="#8ed6ef [1300]" strokeweight="0">
                    <v:path arrowok="t" o:connecttype="custom" o:connectlocs="12700,0;9525,0;4763,1588;4763,1588;0,1588;4763,0;9525,0;12700,0" o:connectangles="0,0,0,0,0,0,0,0"/>
                  </v:shape>
                  <v:shape id="Freeform 22" o:spid="_x0000_s1039" style="position:absolute;left:269;top:5024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ozsMA&#10;AADbAAAADwAAAGRycy9kb3ducmV2LnhtbESPQWsCMRSE7wX/Q3iCt5rtim3dGkWUQi89rBZ6fWye&#10;u4ublzWJbtpfbwoFj8PMfMMs19F04krOt5YVPE0zEMSV1S3XCr4O74+vIHxA1thZJgU/5GG9Gj0s&#10;sdB24JKu+1CLBGFfoIImhL6Q0lcNGfRT2xMn72idwZCkq6V2OCS46WSeZc/SYMtpocGetg1Vp/3F&#10;KCjj4sS/Mezm3+czus9ZObz4qNRkHDdvIALFcA//tz+0gjyHv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OozsMAAADbAAAADwAAAAAAAAAAAAAAAACYAgAAZHJzL2Rv&#10;d25yZXYueG1sUEsFBgAAAAAEAAQA9QAAAIgDAAAAAA==&#10;" path="m21,r,l22,,20,,17,,13,2,9,2,4,3,,3,21,xe" fillcolor="#a8d7e7" strokecolor="#8ed6ef [1300]" strokeweight="0">
                    <v:path arrowok="t" o:connecttype="custom" o:connectlocs="33338,0;33338,0;34925,0;31750,0;26988,0;20638,3175;14288,3175;6350,4763;0,4763;33338,0" o:connectangles="0,0,0,0,0,0,0,0,0,0"/>
                  </v:shape>
                  <v:shape id="Freeform 23" o:spid="_x0000_s1040" style="position:absolute;left:714;top:5024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f4DsEA&#10;AADbAAAADwAAAGRycy9kb3ducmV2LnhtbESPQYvCMBCF7wv+hzCCtzW1uiLVKLKw4lV3D3scmrEp&#10;NpM2ibb+eyMs7PHx5n1v3mY32EbcyYfasYLZNANBXDpdc6Xg5/vrfQUiRGSNjWNS8KAAu+3obYOF&#10;dj2f6H6OlUgQDgUqMDG2hZShNGQxTF1LnLyL8xZjkr6S2mOf4LaReZYtpcWaU4PBlj4NldfzzaY3&#10;usfl2vXG5O3tsOz8x6+PYaHUZDzs1yAiDfH/+C991AryOby2JAD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n+A7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24" o:spid="_x0000_s1041" style="position:absolute;left:11699;top:5024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lSsYA&#10;AADbAAAADwAAAGRycy9kb3ducmV2LnhtbESPT2vCQBTE74V+h+UVeqsbpZYSXcV/LQW9mOTS2yP7&#10;TKLZtyG7TWI/fbcgeBxm5jfMfDmYWnTUusqygvEoAkGcW11xoSBLP17eQTiPrLG2TAqu5GC5eHyY&#10;Y6xtz0fqEl+IAGEXo4LS+yaW0uUlGXQj2xAH72Rbgz7ItpC6xT7ATS0nUfQmDVYcFkpsaFNSfkl+&#10;jAK9/b5O19NDsf91+2x9OKebz12q1PPTsJqB8DT4e/jW/tIKJq/w/yX8AL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lSs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25" o:spid="_x0000_s1042" style="position:absolute;left:1000;top:50101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yg8UA&#10;AADbAAAADwAAAGRycy9kb3ducmV2LnhtbESPQWvCQBSE74L/YXmCl6KbxlokdRUrigUvVr14e80+&#10;k2D2bciuJvrru4WCx2FmvmGm89aU4ka1KywreB1GIIhTqwvOFBwP68EEhPPIGkvLpOBODuazbmeK&#10;ibYNf9Nt7zMRIOwSVJB7XyVSujQng25oK+LgnW1t0AdZZ1LX2AS4KWUcRe/SYMFhIceKljmll/3V&#10;KGiXb6tNan8OLw8/2sanqCk+Lzul+r128QHCU+uf4f/2l1YQj+HvS/g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fKDxQAAANsAAAAPAAAAAAAAAAAAAAAAAJgCAABkcnMv&#10;ZG93bnJldi54bWxQSwUGAAAAAAQABAD1AAAAigMAAAAA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a8d7e7" strokecolor="#8ed6ef [1300]" strokeweight="0">
                    <v:path arrowok="t" o:connecttype="custom" o:connectlocs="762000,11113;819150,14288;322263,17463;114300,17463;107950,14288;90488,17463;1588,17463;149225,14288;647700,11113;704850,11113;1589088,9525;1768475,9525;1528763,14288;1038225,14288;1198563,9525;1444625,9525;2517775,9525;2819400,9525;2578100,12700;2232025,17463;1901825,9525;2057400,11113;2187575,9525;3736975,4763;3802063,4763;3805238,11113;2913063,12700;3222625,6350;3713163,6350;4627563,3175;4716463,3175;4776788,4763;4271963,12700;3929063,4763;4341813,4763;6143625,3175;6192838,3175;6253163,3175;6294438,3175;6372225,4763;6594475,4763;6623050,4763;6678613,4763;6724650,9525;6743700,9525;6726238,14288;6705600,14288;6702425,12700;6665913,9525;6642100,9525;6627813,6350;6591300,11113;6535738,11113;6356350,11113;5767388,3175;5972175,0;5721350,3175;5314950,12700;4808538,6350;5027613,4763;5365750,3175;5500688,3175" o:connectangles="0,0,0,0,0,0,0,0,0,0,0,0,0,0,0,0,0,0,0,0,0,0,0,0,0,0,0,0,0,0,0,0,0,0,0,0,0,0,0,0,0,0,0,0,0,0,0,0,0,0,0,0,0,0,0,0,0,0,0,0,0,0"/>
                    <o:lock v:ext="edit" verticies="t"/>
                  </v:shape>
                  <v:rect id="Rectangle 26" o:spid="_x0000_s1043" style="position:absolute;left:8667;top:50212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CYcMA&#10;AADbAAAADwAAAGRycy9kb3ducmV2LnhtbESPzYvCMBTE78L+D+Et7EXWVA9FaqOI7IKwePDj0tuj&#10;ef1Ym5eSRK3/vREEj8PM/IbJV4PpxJWcby0rmE4SEMSl1S3XCk7H3+85CB+QNXaWScGdPKyWH6Mc&#10;M21vvKfrIdQiQthnqKAJoc+k9GVDBv3E9sTRq6wzGKJ0tdQObxFuOjlLklQabDkuNNjTpqHyfLgY&#10;BelfcVlXBcnx3Xv6/3GhMsVOqa/PYb0AEWgI7/CrvdUKZ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yCYcMAAADbAAAADwAAAAAAAAAAAAAAAACYAgAAZHJzL2Rv&#10;d25yZXYueG1sUEsFBgAAAAAEAAQA9QAAAIgDAAAAAA==&#10;" fillcolor="#a8d7e7" strokecolor="#8ed6ef [1300]" strokeweight="0"/>
                  <v:shape id="Freeform 27" o:spid="_x0000_s1044" style="position:absolute;left:67595;top:50133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gwcYA&#10;AADbAAAADwAAAGRycy9kb3ducmV2LnhtbESPT2vCQBTE74LfYXmFXkRf6qGt0VWK/YMVPFQ9eHxm&#10;X5Ng9m3IriZ+e1co9DjMzG+Y2aKzlbpw40snGp5GCSiWzJlScg373efwFZQPJIYqJ6zhyh4W835v&#10;RqlxrfzwZRtyFSHiU9JQhFCniD4r2JIfuZoler+usRSibHI0DbURbiscJ8kzWiolLhRU87Lg7LQ9&#10;Ww3H1r4PPvBrs9xkh0n3fVwjntdaPz50b1NQgbvwH/5rr4yG8Qvcv8Qfg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Zgwc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28" o:spid="_x0000_s1045" style="position:absolute;left:68246;top:40671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5qv78A&#10;AADbAAAADwAAAGRycy9kb3ducmV2LnhtbERPy4rCMBTdD/gP4QruxlQXIh2jDILiatD6AHd3mjtN&#10;aXNTmozGvzcLweXhvBeraFtxo97XjhVMxhkI4tLpmisFp+Pmcw7CB2SNrWNS8CAPq+XgY4G5dnc+&#10;0K0IlUgh7HNUYELocil9aciiH7uOOHF/rrcYEuwrqXu8p3DbymmWzaTFmlODwY7Whsqm+LcKrsci&#10;rmMjJ9vL9bz/NVv88Q0qNRrG7y8QgWJ4i1/unVYwTWPTl/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7mq/vwAAANsAAAAPAAAAAAAAAAAAAAAAAJgCAABkcnMvZG93bnJl&#10;di54bWxQSwUGAAAAAAQABAD1AAAAhAMAAAAA&#10;" path="m5,l7,,8,,7,2,,2,5,xe" fillcolor="#a8d7e7" strokecolor="#8ed6ef [1300]" strokeweight="0">
                    <v:path arrowok="t" o:connecttype="custom" o:connectlocs="7938,0;11113,0;12700,0;11113,3175;0,3175;7938,0" o:connectangles="0,0,0,0,0,0"/>
                  </v:shape>
                  <v:shape id="Freeform 29" o:spid="_x0000_s1046" style="position:absolute;left:67818;top:40671;width:349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c6v8QA&#10;AADbAAAADwAAAGRycy9kb3ducmV2LnhtbESPQWsCMRSE74L/ITyhNzdbS61ujVJaBC89rC30+tg8&#10;dxc3L2uSutFf3xQEj8PMfMOsNtF04kzOt5YVPGY5COLK6pZrBd9f2+kChA/IGjvLpOBCHjbr8WiF&#10;hbYDl3Teh1okCPsCFTQh9IWUvmrIoM9sT5y8g3UGQ5KultrhkOCmk7M8n0uDLaeFBnt6b6g67n+N&#10;gjIuj3yN4eP553RC9/lUDi8+KvUwiW+vIALFcA/f2jutYLaE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3Or/EAAAA2wAAAA8AAAAAAAAAAAAAAAAAmAIAAGRycy9k&#10;b3ducmV2LnhtbFBLBQYAAAAABAAEAPUAAACJAwAAAAA=&#10;" path="m18,r4,l1,3r,l,3r2,l5,3,9,2r4,l18,xe" fillcolor="#a8d7e7" strokecolor="#8ed6ef [1300]" strokeweight="0">
                    <v:path arrowok="t" o:connecttype="custom" o:connectlocs="28575,0;34925,0;1588,4763;1588,4763;0,4763;3175,4763;7938,4763;14288,3175;20638,3175;28575,0" o:connectangles="0,0,0,0,0,0,0,0,0,0"/>
                  </v:shape>
                  <v:shape id="Freeform 30" o:spid="_x0000_s1047" style="position:absolute;left:67516;top:40719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wpMIA&#10;AADbAAAADwAAAGRycy9kb3ducmV2LnhtbESPwW7CMAyG70h7h8iTdoN0jFVTR0DTpE1cYRx2tBrT&#10;VDROmwRa3h4fJu1o/f4/f15vJ9+pK8XUBjbwvChAEdfBttwYOP58zd9ApYxssQtMBm6UYLt5mK2x&#10;smHkPV0PuVEC4VShAZdzX2mdakce0yL0xJKdQvSYZYyNthFHgftOL4ui1B5blgsOe/p0VJ8PFy8a&#10;w+10Hkbnlv3luxzi62/MaWXM0+P08Q4q05T/l//aO2vgRezlFwGA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PCkwgAAANsAAAAPAAAAAAAAAAAAAAAAAJgCAABkcnMvZG93&#10;bnJldi54bWxQSwUGAAAAAAQABAD1AAAAhwMAAAAA&#10;" path="m8,r5,l12,,11,,9,,7,,5,,3,,,,2,,5,,8,xe" fillcolor="#a8d7e7" strokecolor="#8ed6ef [1300]" strokeweight="0">
                    <v:path arrowok="t" o:connecttype="custom" o:connectlocs="12700,0;20638,0;19050,0;17463,0;14288,0;11113,0;7938,0;4763,0;0,0;3175,0;7938,0;12700,0" o:connectangles="0,0,0,0,0,0,0,0,0,0,0,0"/>
                  </v:shape>
                  <v:shape id="Freeform 31" o:spid="_x0000_s1048" style="position:absolute;left:56689;top:40719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9QD8YA&#10;AADbAAAADwAAAGRycy9kb3ducmV2LnhtbESPT2vCQBTE7wW/w/KE3upGi6VEVzHpHwS91Hjp7ZF9&#10;JtHs25DdxqSfvisIPQ4z8xtmue5NLTpqXWVZwXQSgSDOra64UHDMPp5eQTiPrLG2TAoGcrBejR6W&#10;GGt75S/qDr4QAcIuRgWl900spctLMugmtiEO3sm2Bn2QbSF1i9cAN7WcRdGLNFhxWCixobSk/HL4&#10;MQr02/cwT+b7Yvfrdsdkf87Sz/dMqcdxv1mA8NT7//C9vdUKnqdw+xJ+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9QD8YAAADbAAAADwAAAAAAAAAAAAAAAACYAgAAZHJz&#10;L2Rvd25yZXYueG1sUEsFBgAAAAAEAAQA9QAAAIsDAAAAAA==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32" o:spid="_x0000_s1049" style="position:absolute;top:40703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I7fsUA&#10;AADbAAAADwAAAGRycy9kb3ducmV2LnhtbESP3WoCMRSE7wu+QzhC7zSrhaJbo4itYAsV3G57fdic&#10;/dHNyZqkun37piD0cpiZb5jFqjetuJDzjWUFk3ECgriwuuFKQf6xHc1A+ICssbVMCn7Iw2o5uFtg&#10;qu2VD3TJQiUihH2KCuoQulRKX9Rk0I9tRxy90jqDIUpXSe3wGuGmldMkeZQGG44LNXa0qak4Zd9G&#10;wde8bF2+22f95L18eX3O32afx7NS98N+/QQiUB/+w7f2Tit4m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jt+xQAAANsAAAAPAAAAAAAAAAAAAAAAAJgCAABkcnMv&#10;ZG93bnJldi54bWxQSwUGAAAAAAQABAD1AAAAigMAAAAA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a8d7e7" strokecolor="#8ed6ef [1300]" strokeweight="0">
                    <v:path arrowok="t" o:connecttype="custom" o:connectlocs="2058988,14288;2471738,3175;2814638,12700;2405063,12700;2046288,12700;1971675,12700;2408238,3175;1957388,12700;1841500,15875;1385888,14288;1279525,14288;1060450,14288;1427163,3175;3532188,9525;3032125,12700;2955925,12700;2940050,9525;3778250,3175;5849938,3175;5514975,7938;5208588,9525;5095875,7938;4892675,9525;5562600,3175;41275,1588;41275,3175;66675,7938;101600,7938;114300,7938;142875,7938;195263,7938;284163,6350;981075,7938;812800,14288;577850,14288;506413,14288;446088,14288;384175,12700;239713,12700;128588,14288;76200,14288;22225,9525;0,7938;11113,1588;4883150,1588;4833938,6350;4584700,7938;4543425,7938;4368800,7938;4075113,7938;4062413,1588;4206875,3175;6496050,1588;6629400,0;6645275,0;6711950,0;6743700,1588;6264275,3175;6069013,6350;5983288,6350;5867400,6350;6407150,0" o:connectangles="0,0,0,0,0,0,0,0,0,0,0,0,0,0,0,0,0,0,0,0,0,0,0,0,0,0,0,0,0,0,0,0,0,0,0,0,0,0,0,0,0,0,0,0,0,0,0,0,0,0,0,0,0,0,0,0,0,0,0,0,0,0"/>
                    <o:lock v:ext="edit" verticies="t"/>
                  </v:shape>
                  <v:rect id="Rectangle 33" o:spid="_x0000_s1050" style="position:absolute;left:59769;top:40767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K3JMIA&#10;AADbAAAADwAAAGRycy9kb3ducmV2LnhtbESPT4vCMBTE78J+h/AW9iLbVAWRrlFEFITFw6qX3h7N&#10;6x9tXkoStX57Iwh7HGbmN8x82ZtW3Mj5xrKCUZKCIC6sbrhScDpuv2cgfEDW2FomBQ/ysFx8DOaY&#10;aXvnP7odQiUihH2GCuoQukxKX9Rk0Ce2I45eaZ3BEKWrpHZ4j3DTynGaTqXBhuNCjR2tayouh6tR&#10;MP3Nr6syJzl8eE/njQulyfdKfX32qx8QgfrwH363d1rBZAKvL/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IrckwgAAANsAAAAPAAAAAAAAAAAAAAAAAJgCAABkcnMvZG93&#10;bnJldi54bWxQSwUGAAAAAAQABAD1AAAAhwMAAAAA&#10;" fillcolor="#a8d7e7" strokecolor="#8ed6ef [1300]" strokeweight="0"/>
                  <v:shape id="Freeform 34" o:spid="_x0000_s1051" style="position:absolute;left:762;top:40846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oa8YA&#10;AADbAAAADwAAAGRycy9kb3ducmV2LnhtbESPQWvCQBSE74L/YXlCL6IvtqVo6iqibWkFD1UPHp/Z&#10;1ySYfRuyq0n/fbdQ6HGYmW+Y+bKzlbpx40snGibjBBRL5kwpuYbj4XU0BeUDiaHKCWv4Zg/LRb83&#10;p9S4Vj75tg+5ihDxKWkoQqhTRJ8VbMmPXc0SvS/XWApRNjmahtoItxXeJ8kTWiolLhRU87rg7LK/&#10;Wg3n1m6GL/i2W++y06z7OG8Rr1ut7wbd6hlU4C78h//a70bDwyP8fok/A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1oa8YAAADbAAAADwAAAAAAAAAAAAAAAACYAgAAZHJz&#10;L2Rvd25yZXYueG1sUEsFBgAAAAAEAAQA9QAAAIsDAAAAAA==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35" o:spid="_x0000_s1052" style="position:absolute;left:63;top:31464;width:127;height:0;visibility:visible;mso-wrap-style:square;v-text-anchor:top" coordsize="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rc08QA&#10;AADbAAAADwAAAGRycy9kb3ducmV2LnhtbESPQWvCQBSE74L/YXlCb3WjpaJpVpHQglB7MLb3R/Y1&#10;Ccm+TXe3mvx7t1DwOMzMN0y2G0wnLuR8Y1nBYp6AIC6tbrhS8Hl+e1yD8AFZY2eZFIzkYbedTjJM&#10;tb3yiS5FqESEsE9RQR1Cn0rpy5oM+rntiaP3bZ3BEKWrpHZ4jXDTyWWSrKTBhuNCjT3lNZVt8WsU&#10;dKuNfR3e83FZtYfNx5fLj/wzKvUwG/YvIAIN4R7+bx+0gqdn+PsSf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q3NPEAAAA2wAAAA8AAAAAAAAAAAAAAAAAmAIAAGRycy9k&#10;b3ducmV2LnhtbFBLBQYAAAAABAAEAPUAAACJAwAAAAA=&#10;" path="m8,l4,,3,,1,,,,1,,4,,8,xe" fillcolor="#a8d7e7" strokecolor="#8ed6ef [1300]" strokeweight="0">
                    <v:path arrowok="t" o:connecttype="custom" o:connectlocs="12700,0;6350,0;4763,0;1588,0;0,0;1588,0;6350,0;12700,0" o:connectangles="0,0,0,0,0,0,0,0"/>
                  </v:shape>
                  <v:shape id="Freeform 36" o:spid="_x0000_s1053" style="position:absolute;left:269;top:31416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4EMQA&#10;AADbAAAADwAAAGRycy9kb3ducmV2LnhtbESPT2sCMRTE7wW/Q3iCt5q1Uv+sRpEWoZceVgWvj81z&#10;d3Hzsiapm/bTN4WCx2FmfsOst9G04k7ON5YVTMYZCOLS6oYrBafj/nkBwgdkja1lUvBNHrabwdMa&#10;c217Luh+CJVIEPY5KqhD6HIpfVmTQT+2HXHyLtYZDEm6SmqHfYKbVr5k2UwabDgt1NjRW03l9fBl&#10;FBRxeeWfGN5fz7cbus9p0c99VGo0jLsViEAxPML/7Q+tYDqDvy/p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xOBDEAAAA2wAAAA8AAAAAAAAAAAAAAAAAmAIAAGRycy9k&#10;b3ducmV2LnhtbFBLBQYAAAAABAAEAPUAAACJAwAAAAA=&#10;" path="m21,r,l22,1r-2,l17,1r-4,l9,3,4,3,,3,21,xe" fillcolor="#a8d7e7" strokecolor="#8ed6ef [1300]" strokeweight="0">
                    <v:path arrowok="t" o:connecttype="custom" o:connectlocs="33338,0;33338,0;34925,1588;31750,1588;26988,1588;20638,1588;14288,4763;6350,4763;0,4763;33338,0" o:connectangles="0,0,0,0,0,0,0,0,0,0"/>
                  </v:shape>
                  <v:shape id="Freeform 37" o:spid="_x0000_s1054" style="position:absolute;left:714;top:31416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lt78A&#10;AADbAAAADwAAAGRycy9kb3ducmV2LnhtbESPS4vCMBSF94L/IdyB2dlUB0atpkUEwe34Wl+aa1um&#10;uSlNbOO/nwjCLA/n8XG2RTCtGKh3jWUF8yQFQVxa3XCl4HI+zFYgnEfW2FomBU9yUOTTyRYzbUf+&#10;oeHkKxFH2GWooPa+y6R0ZU0GXWI74ujdbW/QR9lXUvc4xnHTykWafkuDDUdCjR3tayp/Tw8Tuddh&#10;P2/XdHh0OpT2/LyPtyCV+vwIuw0IT8H/h9/to1bwtYTXl/gDZP4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dKW3vwAAANsAAAAPAAAAAAAAAAAAAAAAAJgCAABkcnMvZG93bnJl&#10;di54bWxQSwUGAAAAAAQABAD1AAAAhAMAAAAA&#10;" path="m13,l11,1,7,1,5,1,,1r1,l2,,3,,6,,7,r3,l13,xe" fillcolor="#a8d7e7" strokecolor="#8ed6ef [1300]" strokeweight="0">
                    <v:path arrowok="t" o:connecttype="custom" o:connectlocs="20638,0;17463,1588;11113,1588;7938,1588;0,1588;1588,1588;3175,0;4763,0;9525,0;11113,0;15875,0;20638,0" o:connectangles="0,0,0,0,0,0,0,0,0,0,0,0"/>
                  </v:shape>
                  <v:shape id="Freeform 38" o:spid="_x0000_s1055" style="position:absolute;left:11699;top:31416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X5ksQA&#10;AADbAAAADwAAAGRycy9kb3ducmV2LnhtbERPy2rCQBTdF/oPwxW6aya2RCR1lPqoFHRjkk13l8xt&#10;kjZzJ2SmJvr1nYXg8nDei9VoWnGm3jWWFUyjGARxaXXDlYIi/3ieg3AeWWNrmRRcyMFq+fiwwFTb&#10;gU90znwlQgi7FBXU3neplK6syaCLbEccuG/bG/QB9pXUPQ4h3LTyJY5n0mDDoaHGjjY1lb/Zn1Gg&#10;t1+XZJ0cq8PVHYr18Sff7He5Uk+T8f0NhKfR38U396dW8BrGhi/h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F+ZLEAAAA2wAAAA8AAAAAAAAAAAAAAAAAmAIAAGRycy9k&#10;b3ducmV2LnhtbFBLBQYAAAAABAAEAPUAAACJAwAAAAA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39" o:spid="_x0000_s1056" style="position:absolute;left:1000;top:31289;width:67437;height:175;visibility:visible;mso-wrap-style:square;v-text-anchor:top" coordsize="424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uW8YA&#10;AADbAAAADwAAAGRycy9kb3ducmV2LnhtbESPT2vCQBTE74LfYXmCl1I3/qHUNBtRUSz00qqX3l6z&#10;r0kw+zZkVxP99F2h4HGYmd8wyaIzlbhQ40rLCsajCARxZnXJuYLjYfv8CsJ5ZI2VZVJwJQeLtN9L&#10;MNa25S+67H0uAoRdjAoK7+tYSpcVZNCNbE0cvF/bGPRBNrnUDbYBbio5iaIXabDksFBgTeuCstP+&#10;bBR069lml9mfw9PNTz8m31Fbrk6fSg0H3fINhKfOP8L/7XetYDqH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FuW8YAAADbAAAADwAAAAAAAAAAAAAAAACYAgAAZHJz&#10;L2Rvd25yZXYueG1sUEsFBgAAAAAEAAQA9QAAAIsD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a8d7e7" strokecolor="#8ed6ef [1300]" strokeweight="0">
                    <v:path arrowok="t" o:connecttype="custom" o:connectlocs="762000,11113;819150,12700;322263,17463;114300,17463;107950,14288;90488,17463;1588,14288;149225,14288;647700,11113;704850,7938;1535113,7938;1676400,6350;1855788,12700;1150938,12700;885825,12700;1266825,6350;2454275,7938;2703513,6350;2630488,12700;2381250,14288;1901825,7938;2000250,7938;2181225,6350;2228850,6350;3802063,3175;3802063,7938;2965450,11113;3198813,6350;3711575,4763;4684713,3175;4695825,3175;4772025,4763;4335463,11113;3868738,4763;4048125,4763;5972175,0;6178550,0;6245225,3175;6296025,0;6373813,4763;6596063,3175;6618288,3175;6665913,3175;6723063,6350;6743700,7938;6723063,12700;6708775,12700;6704013,11113;6662738,7938;6638925,7938;6627813,6350;6581775,11113;6521450,7938;6257925,6350;5802313,0;5527675,0;5716588,0;5097463,7938;4841875,4763;5156200,4763;5373688,3175;5527675,0" o:connectangles="0,0,0,0,0,0,0,0,0,0,0,0,0,0,0,0,0,0,0,0,0,0,0,0,0,0,0,0,0,0,0,0,0,0,0,0,0,0,0,0,0,0,0,0,0,0,0,0,0,0,0,0,0,0,0,0,0,0,0,0,0,0"/>
                    <o:lock v:ext="edit" verticies="t"/>
                  </v:shape>
                  <v:rect id="Rectangle 40" o:spid="_x0000_s1057" style="position:absolute;left:8667;top:31369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ZaLsAA&#10;AADbAAAADwAAAGRycy9kb3ducmV2LnhtbERPy4rCMBTdD/gP4QqzGcZUEZGOaRFREAYXPjbdXZrb&#10;x0xzU5Ko9e/NQnB5OO9VPphO3Mj51rKC6SQBQVxa3XKt4HLefS9B+ICssbNMCh7kIc9GHytMtb3z&#10;kW6nUIsYwj5FBU0IfSqlLxsy6Ce2J45cZZ3BEKGrpXZ4j+Gmk7MkWUiDLceGBnvaNFT+n65GweK3&#10;uK6rguTXw3v627pQmeKg1Od4WP+ACDSEt/jl3msF8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/ZaLsAAAADbAAAADwAAAAAAAAAAAAAAAACYAgAAZHJzL2Rvd25y&#10;ZXYueG1sUEsFBgAAAAAEAAQA9QAAAIUDAAAAAA==&#10;" fillcolor="#a8d7e7" strokecolor="#8ed6ef [1300]" strokeweight="0"/>
                  <v:shape id="Freeform 41" o:spid="_x0000_s1058" style="position:absolute;left:67595;top:31321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4jsUA&#10;AADbAAAADwAAAGRycy9kb3ducmV2LnhtbESPT2vCQBTE74LfYXmFXkRfLKXU6CrF/sEKHqoePD6z&#10;r0kw+zZkVxO/vSsUehxm5jfMbNHZSl248aUTDeNRAoolc6aUXMN+9zl8BeUDiaHKCWu4sofFvN+b&#10;UWpcKz982YZcRYj4lDQUIdQpos8KtuRHrmaJ3q9rLIUomxxNQ22E2wqfkuQFLZUSFwqqeVlwdtqe&#10;rYZja98HH/i1WW6yw6T7Pq4Rz2utHx+6tymowF34D/+1V0bD8xjuX+IPw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LiOxQAAANsAAAAPAAAAAAAAAAAAAAAAAJgCAABkcnMv&#10;ZG93bnJldi54bWxQSwUGAAAAAAQABAD1AAAAigMAAAAA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42" o:spid="_x0000_s1059" style="position:absolute;left:68246;top:21891;width:127;height:16;visibility:visible;mso-wrap-style:square;v-text-anchor:top" coordsize="8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2u4MIA&#10;AADbAAAADwAAAGRycy9kb3ducmV2LnhtbESPQYvCMBSE74L/ITzBm6YWEbcaRQVBEBbUPfT4bJ5t&#10;sXkpTaz1328EweMwM98wy3VnKtFS40rLCibjCARxZnXJuYK/y340B+E8ssbKMil4kYP1qt9bYqLt&#10;k0/Unn0uAoRdggoK7+tESpcVZNCNbU0cvJttDPogm1zqBp8BbioZR9FMGiw5LBRY066g7H5+GAXb&#10;1l1Mmv6c5u318BsfJx2n5Vap4aDbLEB46vw3/GkftIJpDO8v4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a7gwgAAANsAAAAPAAAAAAAAAAAAAAAAAJgCAABkcnMvZG93&#10;bnJldi54bWxQSwUGAAAAAAQABAD1AAAAhwMAAAAA&#10;" path="m5,l7,,8,,7,,3,1,,1,3,,5,xe" fillcolor="#a8d7e7" strokecolor="#8ed6ef [1300]" strokeweight="0">
                    <v:path arrowok="t" o:connecttype="custom" o:connectlocs="7938,0;11113,0;12700,0;11113,0;4763,1588;0,1588;4763,0;7938,0" o:connectangles="0,0,0,0,0,0,0,0"/>
                  </v:shape>
                  <v:shape id="Freeform 43" o:spid="_x0000_s1060" style="position:absolute;left:67818;top:21891;width:349;height:32;visibility:visible;mso-wrap-style:square;v-text-anchor:top" coordsize="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T7cQA&#10;AADbAAAADwAAAGRycy9kb3ducmV2LnhtbESPX2vCQBDE3wW/w7EFX0q9+Adbo6eIVBDxodr6vuTW&#10;JDS3F7JXjd/eEwo+DjPzG2a+bF2lLtRI6dnAoJ+AIs68LTk38PO9efsAJQHZYuWZDNxIYLnoduaY&#10;Wn/lA12OIVcRwpKigSKEOtVasoIcSt/XxNE7+8ZhiLLJtW3wGuGu0sMkmWiHJceFAmtaF5T9Hv+c&#10;gWS6p+3qtW53h8nopD9Fvt4HYkzvpV3NQAVqwzP8395aA+MRPL7EH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E+3EAAAA2wAAAA8AAAAAAAAAAAAAAAAAmAIAAGRycy9k&#10;b3ducmV2LnhtbFBLBQYAAAAABAAEAPUAAACJAwAAAAA=&#10;" path="m18,r4,l1,2r,l,2r2,l5,2,9,1,13,r5,xe" fillcolor="#a8d7e7" strokecolor="#8ed6ef [1300]" strokeweight="0">
                    <v:path arrowok="t" o:connecttype="custom" o:connectlocs="28575,0;34925,0;1588,3175;1588,3175;0,3175;3175,3175;7938,3175;14288,1588;20638,0;28575,0" o:connectangles="0,0,0,0,0,0,0,0,0,0"/>
                  </v:shape>
                  <v:shape id="Freeform 44" o:spid="_x0000_s1061" style="position:absolute;left:67516;top:21907;width:206;height:16;visibility:visible;mso-wrap-style:square;v-text-anchor:top" coordsize="13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IvbwA&#10;AADbAAAADwAAAGRycy9kb3ducmV2LnhtbESPywrCMBBF94L/EEZwp6kiotUoIghufa6HZmyLzaQ0&#10;sY1/bwTB5eU+Dne9DaYSLTWutKxgMk5AEGdWl5wruF4OowUI55E1VpZJwZscbDf93hpTbTs+UXv2&#10;uYgj7FJUUHhfp1K6rCCDbmxr4ug9bGPQR9nkUjfYxXFTyWmSzKXBkiOhwJr2BWXP88tE7q3dT6ol&#10;HV61Dpm9vB/dPUilhoOwW4HwFPw//GsftYLZDL5f4g+Qmw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oEi9vAAAANsAAAAPAAAAAAAAAAAAAAAAAJgCAABkcnMvZG93bnJldi54&#10;bWxQSwUGAAAAAAQABAD1AAAAgQMAAAAA&#10;" path="m8,r5,1l12,1r-1,l9,1,7,1,5,1,3,1,,1r2,l5,1,8,xe" fillcolor="#a8d7e7" strokecolor="#8ed6ef [1300]" strokeweight="0">
                    <v:path arrowok="t" o:connecttype="custom" o:connectlocs="12700,0;20638,1588;19050,1588;17463,1588;14288,1588;11113,1588;7938,1588;4763,1588;0,1588;3175,1588;7938,1588;12700,0" o:connectangles="0,0,0,0,0,0,0,0,0,0,0,0"/>
                  </v:shape>
                  <v:shape id="Freeform 45" o:spid="_x0000_s1062" style="position:absolute;left:56689;top:21923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IlccUA&#10;AADbAAAADwAAAGRycy9kb3ducmV2LnhtbESPQWvCQBSE74L/YXlCb7pRGimpm1BtLYJearz09sg+&#10;k9js25BdNfbXu0Khx2FmvmEWWW8acaHO1ZYVTCcRCOLC6ppLBYd8PX4B4TyyxsYyKbiRgywdDhaY&#10;aHvlL7rsfSkChF2CCirv20RKV1Rk0E1sSxy8o+0M+iC7UuoOrwFuGjmLork0WHNYqLClVUXFz/5s&#10;FOj371u8jHfl9tdtD8vdKV99fuRKPY36t1cQnnr/H/5rb7SC5xgeX8IPk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iVxxQAAANsAAAAPAAAAAAAAAAAAAAAAAJgCAABkcnMv&#10;ZG93bnJldi54bWxQSwUGAAAAAAQABAD1AAAAigMAAAAA&#10;" path="m2,l3,,,,2,xe" fillcolor="#a8d7e7" strokecolor="#8ed6ef [1300]" strokeweight="0">
                    <v:path arrowok="t" o:connecttype="custom" o:connectlocs="3175,0;4763,0;0,0;3175,0" o:connectangles="0,0,0,0"/>
                  </v:shape>
                  <v:shape id="Freeform 46" o:spid="_x0000_s1063" style="position:absolute;top:21907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9OAMUA&#10;AADbAAAADwAAAGRycy9kb3ducmV2LnhtbESP3WoCMRSE7wu+QzhC7zRrKWJXo4htwRYqdF29PmzO&#10;/ujmZJukun37piD0cpiZb5jFqjetuJDzjWUFk3ECgriwuuFKQb5/Hc1A+ICssbVMCn7Iw2o5uFtg&#10;qu2VP+mShUpECPsUFdQhdKmUvqjJoB/bjjh6pXUGQ5SuktrhNcJNKx+SZCoNNhwXauxoU1Nxzr6N&#10;guNT2bp8u8v6yUf58vacv88Opy+l7of9eg4iUB/+w7f2Vit4nMLf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04AxQAAANsAAAAPAAAAAAAAAAAAAAAAAJgCAABkcnMv&#10;ZG93bnJldi54bWxQSwUGAAAAAAQABAD1AAAAigMAAAAA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a8d7e7" strokecolor="#8ed6ef [1300]" strokeweight="0">
                    <v:path arrowok="t" o:connecttype="custom" o:connectlocs="2058988,14288;2925763,6350;2732088,12700;2065338,12700;1968500,12700;1974850,6350;1809750,6350;1900238,11113;1398588,14288;1358900,14288;1158875,12700;982663,14288;3806825,7938;3225800,11113;2987675,12700;2943225,12700;3165475,6350;3902075,4763;5854700,6350;5438775,7938;5184775,7938;5051425,7938;4895850,1588;5634038,1588;34925,1588;39688,4763;80963,6350;103188,7938;115888,7938;161925,6350;222250,6350;533400,7938;908050,12700;600075,14288;536575,14288;482600,14288;450850,14288;365125,12700;149225,12700;112713,12700;53975,12700;15875,7938;0,6350;20638,1588;4838700,7938;4781550,7938;4567238,7938;4529138,7938;4224338,7938;3924300,7938;4164013,1588;4511675,0;6629400,0;6635750,0;6651625,0;6742113,0;6594475,0;6096000,4763;6038850,6350;5981700,6350;5924550,1588;6421438,0" o:connectangles="0,0,0,0,0,0,0,0,0,0,0,0,0,0,0,0,0,0,0,0,0,0,0,0,0,0,0,0,0,0,0,0,0,0,0,0,0,0,0,0,0,0,0,0,0,0,0,0,0,0,0,0,0,0,0,0,0,0,0,0,0,0"/>
                    <o:lock v:ext="edit" verticies="t"/>
                  </v:shape>
                  <v:rect id="Rectangle 47" o:spid="_x0000_s1064" style="position:absolute;left:59769;top:21971;width:16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/CWsMA&#10;AADbAAAADwAAAGRycy9kb3ducmV2LnhtbESPzYoCMRCE78K+Q2hhL6IZF3FlNIosLiyIB3Uvc2sm&#10;PT866QxJ1PHtjSB4LKrqK2qx6kwjruR8bVnBeJSAIM6trrlU8H/8Hc5A+ICssbFMCu7kYbX86C0w&#10;1fbGe7oeQikihH2KCqoQ2lRKn1dk0I9sSxy9wjqDIUpXSu3wFuGmkV9JMpUGa44LFbb0U1F+PlyM&#10;guk2u6yLjOTg7j2dNi4UJtsp9dnv1nMQgbrwDr/af1rB5Bu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/CWsMAAADbAAAADwAAAAAAAAAAAAAAAACYAgAAZHJzL2Rv&#10;d25yZXYueG1sUEsFBgAAAAAEAAQA9QAAAIgDAAAAAA==&#10;" fillcolor="#a8d7e7" strokecolor="#8ed6ef [1300]" strokeweight="0"/>
                  <v:shape id="Freeform 48" o:spid="_x0000_s1065" style="position:absolute;left:762;top:22050;width:63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RE8IA&#10;AADbAAAADwAAAGRycy9kb3ducmV2LnhtbERPTWvCQBC9F/oflin0UupEEdHUVUStVMGDtocex+w0&#10;CWZnQ3Y16b93D4LHx/uezjtbqSs3vnSiod9LQLFkzpSSa/j5/nwfg/KBxFDlhDX8s4f57PlpSqlx&#10;rRz4egy5iiHiU9JQhFCniD4r2JLvuZolcn+usRQibHI0DbUx3FY4SJIRWiolNhRU87Lg7Hy8WA2n&#10;1q7e1rjZL/fZ76TbnnaIl53Wry/d4gNU4C48xHf3l9EwjGPjl/gDcH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hETwgAAANsAAAAPAAAAAAAAAAAAAAAAAJgCAABkcnMvZG93&#10;bnJldi54bWxQSwUGAAAAAAQABAD1AAAAhwMAAAAA&#10;" path="m,l4,,3,,2,,,xe" fillcolor="#a8d7e7" strokecolor="#8ed6ef [1300]" strokeweight="0">
                    <v:path arrowok="t" o:connecttype="custom" o:connectlocs="0,0;6350,0;4763,0;3175,0;0,0" o:connectangles="0,0,0,0,0"/>
                  </v:shape>
                  <v:shape id="Freeform 49" o:spid="_x0000_s1066" style="position:absolute;left:63;top:12620;width:127;height:32;visibility:visible;mso-wrap-style:square;v-text-anchor:top" coordsize="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qhMQA&#10;AADbAAAADwAAAGRycy9kb3ducmV2LnhtbESPQWsCMRSE7wX/Q3hCb92sUordGkUEpadS17bg7bl5&#10;bpbdvCybqOm/bwShx2FmvmHmy2g7caHBN44VTLIcBHHldMO1gq/95mkGwgdkjZ1jUvBLHpaL0cMc&#10;C+2uvKNLGWqRIOwLVGBC6AspfWXIos9cT5y8kxsshiSHWuoBrwluOznN8xdpseG0YLCntaGqLc9W&#10;wWFfxnVs5WT7c/j+PJotfvgWlXocx9UbiEAx/Ifv7Xet4PkVbl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9KoTEAAAA2wAAAA8AAAAAAAAAAAAAAAAAmAIAAGRycy9k&#10;b3ducmV2LnhtbFBLBQYAAAAABAAEAPUAAACJAwAAAAA=&#10;" path="m8,l4,2,3,2,,2,4,,8,xe" fillcolor="#a8d7e7" strokecolor="#8ed6ef [1300]" strokeweight="0">
                    <v:path arrowok="t" o:connecttype="custom" o:connectlocs="12700,0;6350,3175;4763,3175;0,3175;6350,0;12700,0" o:connectangles="0,0,0,0,0,0"/>
                  </v:shape>
                  <v:shape id="Freeform 50" o:spid="_x0000_s1067" style="position:absolute;left:269;top:12604;width:350;height:48;visibility:visible;mso-wrap-style:square;v-text-anchor:top" coordsize="2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gX8AA&#10;AADbAAAADwAAAGRycy9kb3ducmV2LnhtbERPz2vCMBS+C/sfwht403QT3dYZZSiCFw/Vwa6P5q0t&#10;Ni81iTb615uD4PHj+z1fRtOKCznfWFbwNs5AEJdWN1wp+D1sRp8gfEDW2FomBVfysFy8DOaYa9tz&#10;QZd9qEQKYZ+jgjqELpfSlzUZ9GPbESfu3zqDIUFXSe2wT+Gmle9ZNpMGG04NNXa0qqk87s9GQRG/&#10;jnyLYT39O53Q7SZF/+GjUsPX+PMNIlAMT/HDvdUKpml9+pJ+gFzc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UvgX8AAAADbAAAADwAAAAAAAAAAAAAAAACYAgAAZHJzL2Rvd25y&#10;ZXYueG1sUEsFBgAAAAAEAAQA9QAAAIUDAAAAAA==&#10;" path="m21,r,l22,,20,,17,,13,1,9,1,4,3,,3,21,xe" fillcolor="#a8d7e7" strokecolor="#8ed6ef [1300]" strokeweight="0">
                    <v:path arrowok="t" o:connecttype="custom" o:connectlocs="33338,0;33338,0;34925,0;31750,0;26988,0;20638,1588;14288,1588;6350,4763;0,4763;33338,0" o:connectangles="0,0,0,0,0,0,0,0,0,0"/>
                  </v:shape>
                  <v:shape id="Freeform 51" o:spid="_x0000_s1068" style="position:absolute;left:714;top:12604;width:206;height:0;visibility:visible;mso-wrap-style:square;v-text-anchor:top" coordsize="1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+wn8EA&#10;AADbAAAADwAAAGRycy9kb3ducmV2LnhtbESPT4vCMBDF78J+hzCCN5sqq0g1iizsslf/HDwOzdgU&#10;m0mbRFu/vREW9vh4835v3mY32EY8yIfasYJZloMgLp2uuVJwPn1PVyBCRNbYOCYFTwqw236MNlho&#10;1/OBHsdYiQThUKACE2NbSBlKQxZD5lri5F2dtxiT9JXUHvsEt42c5/lSWqw5NRhs6ctQeTvebXqj&#10;e15vXW/MvL3/LDu/uPgYPpWajIf9GkSkIf4f/6V/tYLFDN5bEgD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/sJ/BAAAA2wAAAA8AAAAAAAAAAAAAAAAAmAIAAGRycy9kb3du&#10;cmV2LnhtbFBLBQYAAAAABAAEAPUAAACGAwAAAAA=&#10;" path="m13,l11,,9,,5,,,,1,,2,,3,,6,,7,r3,l13,xe" fillcolor="#a8d7e7" strokecolor="#8ed6ef [1300]" strokeweight="0">
                    <v:path arrowok="t" o:connecttype="custom" o:connectlocs="20638,0;17463,0;14288,0;7938,0;0,0;1588,0;3175,0;4763,0;9525,0;11113,0;15875,0;20638,0" o:connectangles="0,0,0,0,0,0,0,0,0,0,0,0"/>
                  </v:shape>
                  <v:shape id="Freeform 52" o:spid="_x0000_s1069" style="position:absolute;left:11699;top:12604;width:48;height:0;visibility:visible;mso-wrap-style:square;v-text-anchor:top" coordsize="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r2MYA&#10;AADbAAAADwAAAGRycy9kb3ducmV2LnhtbESPQWvCQBSE7wX/w/KE3upGIaVEV6nalkJyqfHi7ZF9&#10;JrHZtyG7NUl/vSsUehxm5htmtRlMI67UudqygvksAkFcWF1zqeCYvz+9gHAeWWNjmRSM5GCznjys&#10;MNG25y+6HnwpAoRdggoq79tESldUZNDNbEscvLPtDPogu1LqDvsAN41cRNGzNFhzWKiwpV1Fxffh&#10;xyjQ+9MYb+OsTH9detxml3z38ZYr9TgdXpcgPA3+P/zX/tQK4gXcv4Qf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XIr2MYAAADbAAAADwAAAAAAAAAAAAAAAACYAgAAZHJz&#10;L2Rvd25yZXYueG1sUEsFBgAAAAAEAAQA9QAAAIsDAAAAAA==&#10;" path="m3,l1,,,,3,xe" fillcolor="#a8d7e7" strokecolor="#8ed6ef [1300]" strokeweight="0">
                    <v:path arrowok="t" o:connecttype="custom" o:connectlocs="4763,0;1588,0;0,0;4763,0" o:connectangles="0,0,0,0"/>
                  </v:shape>
                  <v:shape id="Freeform 53" o:spid="_x0000_s1070" style="position:absolute;left:1000;top:12461;width:67437;height:159;visibility:visible;mso-wrap-style:square;v-text-anchor:top" coordsize="424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7RcYA&#10;AADbAAAADwAAAGRycy9kb3ducmV2LnhtbESPW2sCMRSE3wX/QzhC3zRrS8WuRim9gBUsuN32+bA5&#10;e7Gbk22S6vrvG6Hg4zAz3zDLdW9acSTnG8sKppMEBHFhdcOVgvzjdTwH4QOyxtYyKTiTh/VqOFhi&#10;qu2J93TMQiUihH2KCuoQulRKX9Rk0E9sRxy90jqDIUpXSe3wFOGmlbdJMpMGG44LNXb0VFPxnf0a&#10;BV8PZevyzXvWT3fly9tzvp1/Hn6Uuhn1jwsQgfpwDf+3N1rB/R1cvs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F7RcYAAADbAAAADwAAAAAAAAAAAAAAAACYAgAAZHJz&#10;L2Rvd25yZXYueG1sUEsFBgAAAAAEAAQA9QAAAIsD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a8d7e7" strokecolor="#8ed6ef [1300]" strokeweight="0">
                    <v:path arrowok="t" o:connecttype="custom" o:connectlocs="762000,9525;819150,14288;322263,15875;114300,15875;107950,14288;90488,15875;1588,15875;149225,14288;647700,9525;704850,9525;1589088,7938;1768475,7938;1528763,14288;1038225,14288;1198563,7938;1444625,7938;2517775,7938;2819400,7938;2578100,12700;2232025,15875;1901825,7938;2057400,9525;2187575,7938;3736975,3175;3802063,3175;3805238,9525;2913063,12700;3209925,6350;3711575,3175;4684713,1588;4695825,3175;4772025,3175;4335463,12700;3811588,6350;4002088,3175;4903788,0;6165850,1588;6235700,1588;6296025,1588;6359525,3175;6503988,3175;6615113,1588;6665913,1588;6719888,6350;6742113,7938;6737350,12700;6696075,14288;6702425,12700;6686550,7938;6645275,6350;6629400,7938;6608763,7938;6557963,9525;6475413,9525;5770563,7938;5908675,1588;5646738,1588;5495925,9525;4787900,3175;4902200,0;5357813,1588;5462588,1588" o:connectangles="0,0,0,0,0,0,0,0,0,0,0,0,0,0,0,0,0,0,0,0,0,0,0,0,0,0,0,0,0,0,0,0,0,0,0,0,0,0,0,0,0,0,0,0,0,0,0,0,0,0,0,0,0,0,0,0,0,0,0,0,0,0"/>
                    <o:lock v:ext="edit" verticies="t"/>
                  </v:shape>
                  <v:rect id="Rectangle 54" o:spid="_x0000_s1071" style="position:absolute;left:8667;top:12557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8MMA&#10;AADbAAAADwAAAGRycy9kb3ducmV2LnhtbESPzYoCMRCE78K+Q+gFL6KZFZVlNIosCoJ4UPcyt2bS&#10;87M76QxJ1PHtjSB4LKrqK2qx6kwjruR8bVnB1ygBQZxbXXOp4Pe8HX6D8AFZY2OZFNzJw2r50Vtg&#10;qu2Nj3Q9hVJECPsUFVQhtKmUPq/IoB/Zljh6hXUGQ5SulNrhLcJNI8dJMpMGa44LFbb0U1H+f7oY&#10;BbN9dlkXGcnB3Xv627hQmOygVP+zW89BBOrCO/xq77SC6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K8MMAAADbAAAADwAAAAAAAAAAAAAAAACYAgAAZHJzL2Rv&#10;d25yZXYueG1sUEsFBgAAAAAEAAQA9QAAAIgDAAAAAA==&#10;" fillcolor="#a8d7e7" strokecolor="#8ed6ef [1300]" strokeweight="0"/>
                  <v:shape id="Freeform 55" o:spid="_x0000_s1072" style="position:absolute;left:67595;top:12477;width:64;height:0;visibility:visible;mso-wrap-style:square;v-text-anchor:top" coordsize="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4oUMYA&#10;AADbAAAADwAAAGRycy9kb3ducmV2LnhtbESPT2vCQBTE7wW/w/IKXkp9qWCxqasUtcUKHvxz6PGZ&#10;fU2C2bchu5r47bsFweMwM79hJrPOVurCjS+daHgZJKBYMmdKyTUc9p/PY1A+kBiqnLCGK3uYTXsP&#10;E0qNa2XLl13IVYSIT0lDEUKdIvqsYEt+4GqW6P26xlKIssnRNNRGuK1wmCSvaKmUuFBQzfOCs9Pu&#10;bDUcW7t4WuLXZr7Jft667+Ma8bzWuv/YfbyDCtyFe/jWXhkNoxH8f4k/A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4oUMYAAADbAAAADwAAAAAAAAAAAAAAAACYAgAAZHJz&#10;L2Rvd25yZXYueG1sUEsFBgAAAAAEAAQA9QAAAIsDAAAAAA==&#10;" path="m,l2,,3,,4,,,xe" fillcolor="#a8d7e7" strokecolor="#8ed6ef [1300]" strokeweight="0">
                    <v:path arrowok="t" o:connecttype="custom" o:connectlocs="0,0;3175,0;4763,0;6350,0;0,0" o:connectangles="0,0,0,0,0"/>
                  </v:shape>
                  <v:shape id="Freeform 56" o:spid="_x0000_s1073" style="position:absolute;left:5868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M8e8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YwyuH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zx7xQAAANsAAAAPAAAAAAAAAAAAAAAAAJgCAABkcnMv&#10;ZG93bnJldi54bWxQSwUGAAAAAAQABAD1AAAAigMAAAAA&#10;" path="m,l1,5,,6,,xe" fillcolor="#a8d7e7" strokecolor="#8ed6ef [1300]" strokeweight="0">
                    <v:path arrowok="t" o:connecttype="custom" o:connectlocs="0,0;1588,7938;0,9525;0,0" o:connectangles="0,0,0,0"/>
                  </v:shape>
                  <v:shape id="Freeform 57" o:spid="_x0000_s1074" style="position:absolute;left:58642;top:59134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8s+sQA&#10;AADbAAAADwAAAGRycy9kb3ducmV2LnhtbESPQWsCMRSE70L/Q3iF3mrWQmvZGsUWFAv1oLX0+rp5&#10;3SxuXpbkqeu/N4WCx2FmvmEms9636kgxNYENjIYFKOIq2IZrA7vPxf0zqCTIFtvAZOBMCWbTm8EE&#10;SxtOvKHjVmqVIZxKNOBEulLrVDnymIahI87eb4geJctYaxvxlOG+1Q9F8aQ9NpwXHHb05qjabw/e&#10;wN69yrcdf9h69z5fuq+4/pHR2pi7237+Akqol2v4v72yBh7H8Pcl/wA9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/LPrEAAAA2wAAAA8AAAAAAAAAAAAAAAAAmAIAAGRycy9k&#10;b3ducmV2LnhtbFBLBQYAAAAABAAEAPUAAACJAwAAAAA=&#10;" path="m2,r,3l2,7r1,4l3,15r,4l,2r2,l2,xe" fillcolor="#a8d7e7" strokecolor="#8ed6ef [1300]" strokeweight="0">
                    <v:path arrowok="t" o:connecttype="custom" o:connectlocs="3175,0;3175,4763;3175,11113;4763,17463;4763,23813;4763,30163;0,3175;3175,3175;3175,0" o:connectangles="0,0,0,0,0,0,0,0,0"/>
                  </v:shape>
                  <v:shape id="Freeform 58" o:spid="_x0000_s1075" style="position:absolute;left:58642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C6MEA&#10;AADbAAAADwAAAGRycy9kb3ducmV2LnhtbERPy4rCMBTdD/gP4QruxlQHR6lGEcFBV8PU1/bSXNti&#10;cxOaWOt8/WQx4PJw3otVZ2rRUuMrywpGwwQEcW51xYWC42H7PgPhA7LG2jIpeJKH1bL3tsBU2wf/&#10;UJuFQsQQ9ikqKENwqZQ+L8mgH1pHHLmrbQyGCJtC6gYfMdzUcpwkn9JgxbGhREebkvJbdjcKzq7e&#10;nr4u05nWv2P3se6+d9m+VWrQ79ZzEIG68BL/u3dawSSOjV/iD5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igujBAAAA2wAAAA8AAAAAAAAAAAAAAAAAmAIAAGRycy9kb3du&#10;cmV2LnhtbFBLBQYAAAAABAAEAPUAAACGAwAAAAA=&#10;" path="m,l2,1r,2l2,5r,4l2,9r,l2,6,2,4,2,1,,xe" fillcolor="#a8d7e7" strokecolor="#8ed6ef [1300]" strokeweight="0">
                    <v:path arrowok="t" o:connecttype="custom" o:connectlocs="0,0;3175,1588;3175,4763;3175,7938;3175,14288;3175,14288;3175,14288;3175,9525;3175,6350;3175,1588;0,0" o:connectangles="0,0,0,0,0,0,0,0,0,0,0"/>
                  </v:shape>
                  <v:shape id="Freeform 59" o:spid="_x0000_s1076" style="position:absolute;left:58674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CwsQA&#10;AADbAAAADwAAAGRycy9kb3ducmV2LnhtbESPQWvCQBSE74X+h+UJ3nSTgqVGN0FatT2UQm0v3h7Z&#10;ZxLMvg27a4z+ercg9DjMzDfMshhMK3pyvrGsIJ0mIIhLqxuuFPz+bCYvIHxA1thaJgUX8lDkjw9L&#10;zLQ98zf1u1CJCGGfoYI6hC6T0pc1GfRT2xFH72CdwRClq6R2eI5w08qnJHmWBhuOCzV29FpTedyd&#10;jILm6rYb/dYb+55+8v4rtOt+nio1Hg2rBYhAQ/gP39sfWsFsDn9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sgsLEAAAA2wAAAA8AAAAAAAAAAAAAAAAAmAIAAGRycy9k&#10;b3ducmV2LnhtbFBLBQYAAAAABAAEAPUAAACJAwAAAAA=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0" o:spid="_x0000_s1077" style="position:absolute;left:58515;top:3095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fAr8A&#10;AADbAAAADwAAAGRycy9kb3ducmV2LnhtbERPy4rCMBTdC/5DuIIb0XRciFSj+GBARIRR0e2lubbF&#10;5qY0sca/Nwthlofzni+DqURLjSstK/gZJSCIM6tLzhVczr/DKQjnkTVWlknBmxwsF93OHFNtX/xH&#10;7cnnIoawS1FB4X2dSumyggy6ka2JI3e3jUEfYZNL3eArhptKjpNkIg2WHBsKrGlTUPY4PY0CNz7c&#10;wlruj9eWB3U5levtzgal+r2wmoHwFPy/+OveaQWTuD5+i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ot8CvwAAANsAAAAPAAAAAAAAAAAAAAAAAJgCAABkcnMvZG93bnJl&#10;di54bWxQSwUGAAAAAAQABAD1AAAAhAMA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a8d7e7" strokecolor="#8ed6ef [1300]" strokeweight="0">
                    <v:path arrowok="t" o:connecttype="custom" o:connectlocs="11113,1588;15875,15875;12700,31750;11113,33338;6350,76200;9525,93663;6350,95250;11113,149225;11113,220663;6350,882650;9525,1423988;11113,1887538;11113,2819400;12700,3319463;12700,3476625;15875,3903663;12700,4657725;12700,4838700;17463,5307013;17463,5422900;15875,5481638;17463,5494338;17463,5568950;15875,5573713;12700,5176838;11113,5013325;11113,4943475;9525,4710113;9525,4448175;9525,4256088;6350,4056063;9525,3951288;9525,3775075;9525,3746500;9525,3490913;6350,3040063;4763,2647950;3175,2486025;4763,2433638;4763,2259013;3175,1708150;4763,1627188;6350,1570038;4763,1243013;3175,1090613;3175,944563;3175,777875;3175,496888;3175,447675;3175,369888;6350,304800;4763,290513;3175,122238;3175,106363;4763,49213;9525,12700" o:connectangles="0,0,0,0,0,0,0,0,0,0,0,0,0,0,0,0,0,0,0,0,0,0,0,0,0,0,0,0,0,0,0,0,0,0,0,0,0,0,0,0,0,0,0,0,0,0,0,0,0,0,0,0,0,0,0,0"/>
                    <o:lock v:ext="edit" verticies="t"/>
                  </v:shape>
                  <v:rect id="Rectangle 61" o:spid="_x0000_s1078" style="position:absolute;left:58626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j1cMA&#10;AADbAAAADwAAAGRycy9kb3ducmV2LnhtbESPzWrDMBCE74G+g9hCLqGWk4MprmUTSguF0kPcXnxb&#10;rPVPa62MpCTO21eBQI7DzDfDFNViJnEi50fLCrZJCoK4tXrkXsHP9/vTMwgfkDVOlknBhTxU5cOq&#10;wFzbMx/oVIdexBL2OSoYQphzKX07kEGf2Jk4ep11BkOUrpfa4TmWm0nu0jSTBkeOCwPO9DpQ+1cf&#10;jYLssznuu4bk5uI9/b650JnmS6n147J/ARFoCffwjf7QkdvC9Uv8AbL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+j1cMAAADbAAAADwAAAAAAAAAAAAAAAACYAgAAZHJzL2Rv&#10;d25yZXYueG1sUEsFBgAAAAAEAAQA9QAAAIgDAAAAAA==&#10;" fillcolor="#a8d7e7" strokecolor="#8ed6ef [1300]" strokeweight="0"/>
                  <v:shape id="Freeform 62" o:spid="_x0000_s1079" style="position:absolute;left:48768;top:3921;width:174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k7sQA&#10;AADbAAAADwAAAGRycy9kb3ducmV2LnhtbESPzWrDMBCE74W8g9hALqWR44MxTpSQHwomhELTkl4X&#10;a2ubWitjqbb69lWg0OMwM98wm10wnRhpcK1lBatlAoK4srrlWsH72/NTDsJ5ZI2dZVLwQw5229nD&#10;BgttJ36l8eprESHsClTQeN8XUrqqIYNuaXvi6H3awaCPcqilHnCKcNPJNEkyabDluNBgT8eGqq/r&#10;t1Hg0stHOMjzy23kx77N5eFU2qDUYh72axCegv8P/7VLrSBL4f4l/gC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85O7EAAAA2wAAAA8AAAAAAAAAAAAAAAAAmAIAAGRycy9k&#10;b3ducmV2LnhtbFBLBQYAAAAABAAEAPUAAACJAw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a8d7e7" strokecolor="#8ed6ef [1300]" strokeweight="0">
                    <v:path arrowok="t" o:connecttype="custom" o:connectlocs="3175,0;4763,395288;6350,560388;6350,630238;11113,857250;9525,1125538;11113,1317625;11113,1517650;9525,1622425;9525,1798638;11113,1825625;9525,2082800;11113,2533650;12700,2925763;15875,3087688;12700,3140075;12700,3314700;15875,3863975;12700,3943350;11113,4003675;15875,4329113;15875,4483100;15875,4622800;17463,4759325;17463,4935538;15875,5108575;17463,5187950;12700,5254625;12700,5276850;15875,5451475;15875,5464175;15875,5511800;11113,5557838;6350,5572125;3175,5557838;4763,5541963;6350,5540375;11113,5497513;9525,5480050;11113,5473700;6350,5427663;6350,5276850;9525,4629150;6350,4008438;6350,3336925;6350,2652713;4763,2093913;4763,2095500;4763,1263650;4763,889000;3175,477838;0,246063;0,93663;3175,84138;0,71438;3175,4763" o:connectangles="0,0,0,0,0,0,0,0,0,0,0,0,0,0,0,0,0,0,0,0,0,0,0,0,0,0,0,0,0,0,0,0,0,0,0,0,0,0,0,0,0,0,0,0,0,0,0,0,0,0,0,0,0,0,0,0"/>
                    <o:lock v:ext="edit" verticies="t"/>
                  </v:shape>
                  <v:shape id="Freeform 63" o:spid="_x0000_s1080" style="position:absolute;left:48831;top:10255;width:32;height:0;visibility:visible;mso-wrap-style:square;v-text-anchor:top" coordsize="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25ZMQA&#10;AADbAAAADwAAAGRycy9kb3ducmV2LnhtbESPQWsCMRSE74L/ITyhN81uRSmrUWxLoRY8aD3o7bF5&#10;bhY3L2uS6vbfNwXB4zAz3zDzZWcbcSUfascK8lEGgrh0uuZKwf77Y/gCIkRkjY1jUvBLAZaLfm+O&#10;hXY33tJ1FyuRIBwKVGBibAspQ2nIYhi5ljh5J+ctxiR9JbXHW4LbRj5n2VRarDktGGzpzVB53v1Y&#10;BWg321fz7i+VzteHybG5nPPxl1JPg241AxGpi4/wvf2pFUzH8P8l/QC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NuWTEAAAA2wAAAA8AAAAAAAAAAAAAAAAAmAIAAGRycy9k&#10;b3ducmV2LnhtbFBLBQYAAAAABAAEAPUAAACJAwAAAAA=&#10;" path="m,l2,,,,,xe" fillcolor="#a8d7e7" strokecolor="#8ed6ef [1300]" strokeweight="0">
                    <v:path arrowok="t" o:connecttype="custom" o:connectlocs="0,0;3175,0;0,0;0,0" o:connectangles="0,0,0,0"/>
                  </v:shape>
                  <v:shape id="Freeform 64" o:spid="_x0000_s1081" style="position:absolute;left:48926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QVwsEA&#10;AADbAAAADwAAAGRycy9kb3ducmV2LnhtbESP3YrCMBSE74V9h3AW9k7THylSjSILgrAgqH2AQ3Ns&#10;is1JabLa3ac3guDlMPPNMKvNaDtxo8G3jhWkswQEce10y42C6rybLkD4gKyxc0wK/sjDZv0xWWGp&#10;3Z2PdDuFRsQS9iUqMCH0pZS+NmTRz1xPHL2LGyyGKIdG6gHvsdx2MkuSQlpsOS4Y7OnbUH09/VoF&#10;RXZMsyyv0uKQL/7xkGNiflCpr89xuwQRaAzv8Ive68jN4fkl/gC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EFcLBAAAA2wAAAA8AAAAAAAAAAAAAAAAAmAIAAGRycy9kb3du&#10;cmV2LnhtbFBLBQYAAAAABAAEAPUAAACGAwAAAAA=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65" o:spid="_x0000_s1082" style="position:absolute;left:39179;top:59499;width:16;height:95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1oscUA&#10;AADbAAAADwAAAGRycy9kb3ducmV2LnhtbESPQWsCMRSE74X+h/AKvZSateAiW6MUQfRSrGuh9Pbc&#10;PDeLm5c1SXX9940geBxm5htmMuttK07kQ+NYwXCQgSCunG64VvC9XbyOQYSIrLF1TAouFGA2fXyY&#10;YKHdmTd0KmMtEoRDgQpMjF0hZagMWQwD1xEnb++8xZikr6X2eE5w28q3LMulxYbTgsGO5oaqQ/ln&#10;FcjtcXnxZv31+7L/+dz5vNkdNqVSz0/9xzuISH28h2/tlVaQj+D6Jf0A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WixxQAAANsAAAAPAAAAAAAAAAAAAAAAAJgCAABkcnMv&#10;ZG93bnJldi54bWxQSwUGAAAAAAQABAD1AAAAigMAAAAA&#10;" path="m,l1,5r,1l,xe" fillcolor="#a8d7e7" strokecolor="#8ed6ef [1300]" strokeweight="0">
                    <v:path arrowok="t" o:connecttype="custom" o:connectlocs="0,0;1588,7938;1588,9525;0,0" o:connectangles="0,0,0,0"/>
                  </v:shape>
                  <v:shape id="Freeform 66" o:spid="_x0000_s1083" style="position:absolute;left:39147;top:59134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9D3MQA&#10;AADbAAAADwAAAGRycy9kb3ducmV2LnhtbESPQUsDMRSE74L/ITyhN5ttD6usTUsVLBbswbbi9bl5&#10;bpZuXpbk2a7/3hQKPQ4z8w0zWwy+U0eKqQ1sYDIuQBHXwbbcGNjvXu8fQSVBttgFJgN/lGAxv72Z&#10;YWXDiT/ouJVGZQinCg04kb7SOtWOPKZx6Imz9xOiR8kyNtpGPGW47/S0KErtseW84LCnF0f1Yfvr&#10;DRzcs3zZh3fb7NfLlfuMm2+ZbIwZ3Q3LJ1BCg1zDl/abNVCWcP6Sf4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Q9zEAAAA2wAAAA8AAAAAAAAAAAAAAAAAmAIAAGRycy9k&#10;b3ducmV2LnhtbFBLBQYAAAAABAAEAPUAAACJAwAAAAA=&#10;" path="m,l,3,2,7r,4l3,15r,4l,2r,l,xe" fillcolor="#a8d7e7" strokecolor="#8ed6ef [1300]" strokeweight="0">
                    <v:path arrowok="t" o:connecttype="custom" o:connectlocs="0,0;0,4763;3175,11113;3175,17463;4763,23813;4763,30163;0,3175;0,3175;0,0" o:connectangles="0,0,0,0,0,0,0,0,0"/>
                  </v:shape>
                  <v:shape id="Freeform 67" o:spid="_x0000_s1084" style="position:absolute;left:39147;top:58912;width:32;height:143;visibility:visible;mso-wrap-style:square;v-text-anchor:top" coordsize="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cJ8QA&#10;AADbAAAADwAAAGRycy9kb3ducmV2LnhtbESPQWvCQBSE70L/w/IK3uqmCiqpmyAFi57EqO31kX1N&#10;QrNvl+wa0/56Vyh4HGbmG2aVD6YVPXW+sazgdZKAIC6tbrhScDpuXpYgfEDW2FomBb/kIc+eRitM&#10;tb3ygfoiVCJC2KeooA7BpVL6siaDfmIdcfS+bWcwRNlVUnd4jXDTymmSzKXBhuNCjY7eayp/iotR&#10;8Onazfnja7HU+m/qZuthvy12vVLj52H9BiLQEB7h//ZWK5gv4P4l/gC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3CfEAAAA2wAAAA8AAAAAAAAAAAAAAAAAmAIAAGRycy9k&#10;b3ducmV2LnhtbFBLBQYAAAAABAAEAPUAAACJAwAAAAA=&#10;" path="m,l,1,,3,2,5,,9r,l,9,,6,,4,,1,,xe" fillcolor="#a8d7e7" strokecolor="#8ed6ef [1300]" strokeweight="0">
                    <v:path arrowok="t" o:connecttype="custom" o:connectlocs="0,0;0,1588;0,4763;3175,7938;0,14288;0,14288;0,14288;0,9525;0,6350;0,1588;0,0" o:connectangles="0,0,0,0,0,0,0,0,0,0,0"/>
                  </v:shape>
                  <v:shape id="Freeform 68" o:spid="_x0000_s1085" style="position:absolute;left:3914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t5MIA&#10;AADbAAAADwAAAGRycy9kb3ducmV2LnhtbERPPW/CMBDdK/EfrEPq1jjpEEGKQRWUlgEhEbqwneIj&#10;iRqfI9tN0v56PFTq+PS+V5vJdGIg51vLCrIkBUFcWd1yreDzsn9agPABWWNnmRT8kIfNevawwkLb&#10;kc80lKEWMYR9gQqaEPpCSl81ZNAntieO3M06gyFCV0vtcIzhppPPaZpLgy3HhgZ72jZUfZXfRkH7&#10;6973ejcY+5Ed+XoK3duwzJR6nE+vLyACTeFf/Oc+aAV5HBu/x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O3k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69" o:spid="_x0000_s1086" style="position:absolute;left:39004;top:3143;width:175;height:55689;visibility:visible;mso-wrap-style:square;v-text-anchor:top" coordsize="11,35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eMGr4A&#10;AADbAAAADwAAAGRycy9kb3ducmV2LnhtbESPzQrCMBCE74LvEFbwpqk/SK1GEUXw6s8DrM3aVptN&#10;aaJWn94IgsdhZr5h5svGlOJBtSssKxj0IxDEqdUFZwpOx20vBuE8ssbSMil4kYPlot2aY6Ltk/f0&#10;OPhMBAi7BBXk3leJlC7NyaDr24o4eBdbG/RB1pnUNT4D3JRyGEUTabDgsJBjReuc0tvhbhTQBsdr&#10;uzvdyL453VxH8X14jpXqdprVDISnxv/Dv/ZOK5hM4fsl/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HjBq+AAAA2wAAAA8AAAAAAAAAAAAAAAAAmAIAAGRycy9kb3ducmV2&#10;LnhtbFBLBQYAAAAABAAEAPUAAACDAwAAAAA=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a8d7e7" strokecolor="#8ed6ef [1300]" strokeweight="0">
                    <v:path arrowok="t" o:connecttype="custom" o:connectlocs="11113,0;14288,4763;14288,28575;12700,30163;7938,65088;7938,84138;7938,90488;11113,128588;11113,219075;7938,728663;7938,1355725;11113,1881188;11113,2622550;14288,3314700;12700,3471863;17463,3763963;12700,4624388;14288,4770438;17463,5295900;14288,5364163;17463,5475288;17463,5487988;17463,5568950;14288,5568950;14288,5316538;11113,5024438;11113,4938713;7938,4814888;6350,4440238;7938,4283075;7938,4110038;11113,3973513;7938,3784600;7938,3759200;7938,3487738;7938,3143250;4763,2786063;6350,2498725;4763,2427288;6350,2292350;1588,1701800;4763,1620838;6350,1565275;4763,1331913;4763,1116013;4763,954088;1588,844550;1588,658813;1588,474663;1588,395288;4763,333375;4763,298450;4763,192088;1588,109538;1588,57150;6350,14288;11113,0" o:connectangles="0,0,0,0,0,0,0,0,0,0,0,0,0,0,0,0,0,0,0,0,0,0,0,0,0,0,0,0,0,0,0,0,0,0,0,0,0,0,0,0,0,0,0,0,0,0,0,0,0,0,0,0,0,0,0,0,0"/>
                    <o:lock v:ext="edit" verticies="t"/>
                  </v:shape>
                  <v:rect id="Rectangle 70" o:spid="_x0000_s1087" style="position:absolute;left:39116;top:52498;width:15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k8AA&#10;AADbAAAADwAAAGRycy9kb3ducmV2LnhtbERPy4rCMBTdD/gP4QpuhjHVhSMd0yKiIIiLUTfdXZrb&#10;x0xzU5Ko9e/NQnB5OO9VPphO3Mj51rKC2TQBQVxa3XKt4HLefS1B+ICssbNMCh7kIc9GHytMtb3z&#10;L91OoRYxhH2KCpoQ+lRKXzZk0E9tTxy5yjqDIUJXS+3wHsNNJ+dJspAGW44NDfa0aaj8P12NgsWh&#10;uK6rguTnw3v627pQmeKo1GQ8rH9ABBrCW/xy77WC77g+fok/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qQk8AAAADbAAAADwAAAAAAAAAAAAAAAACYAgAAZHJzL2Rvd25y&#10;ZXYueG1sUEsFBgAAAAAEAAQA9QAAAIUDAAAAAA==&#10;" fillcolor="#a8d7e7" strokecolor="#8ed6ef [1300]" strokeweight="0"/>
                  <v:shape id="Freeform 71" o:spid="_x0000_s1088" style="position:absolute;left:29289;top:12763;width:0;height:48;visibility:visible;mso-wrap-style:square;v-text-anchor:top" coordsize="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3+2cIA&#10;AADbAAAADwAAAGRycy9kb3ducmV2LnhtbESPQWvCQBSE74L/YXlCb7rRQ1uiq2jAEuihGNv7I/tM&#10;gtm3YXebpPn13YLQ4zAz3zC7w2ha0ZPzjWUF61UCgri0uuFKwef1vHwF4QOyxtYyKfghD4f9fLbD&#10;VNuBL9QXoRIRwj5FBXUIXSqlL2sy6Fe2I47ezTqDIUpXSe1wiHDTyk2SPEuDDceFGjvKairvxbeJ&#10;lLK6v2cf3fVNnvJ++nI8YcZKPS3G4xZEoDH8hx/tXCt4WcPfl/gD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rf7ZwgAAANsAAAAPAAAAAAAAAAAAAAAAAJgCAABkcnMvZG93&#10;bnJldi54bWxQSwUGAAAAAAQABAD1AAAAhwMAAAAA&#10;" path="m,l,3,,2,,xe" fillcolor="#a8d7e7" strokecolor="#8ed6ef [1300]" strokeweight="0">
                    <v:path arrowok="t" o:connecttype="custom" o:connectlocs="0,0;0,4763;0,3175;0,0" o:connectangles="0,0,0,0"/>
                  </v:shape>
                  <v:shape id="Freeform 72" o:spid="_x0000_s1089" style="position:absolute;left:29257;top:3921;width:175;height:55737;visibility:visible;mso-wrap-style:square;v-text-anchor:top" coordsize="11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VyM8QA&#10;AADbAAAADwAAAGRycy9kb3ducmV2LnhtbESPT4vCMBTE7wt+h/CEvSya2sOuVKP4B0EWWVgVvT6a&#10;Z1tsXkoTa/bbG0HY4zAzv2Gm82Bq0VHrKssKRsMEBHFudcWFguNhMxiDcB5ZY22ZFPyRg/ms9zbF&#10;TNs7/1K394WIEHYZKii9bzIpXV6SQTe0DXH0LrY16KNsC6lbvEe4qWWaJJ/SYMVxocSGViXl1/3N&#10;KHDp7hyW8vvn1PFHU43lcr21Qan3flhMQHgK/j/8am+1gq8Unl/i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lcjPEAAAA2wAAAA8AAAAAAAAAAAAAAAAAmAIAAGRycy9k&#10;b3ducmV2LnhtbFBLBQYAAAAABAAEAPUAAACJAw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a8d7e7" strokecolor="#8ed6ef [1300]" strokeweight="0">
                    <v:path arrowok="t" o:connecttype="custom" o:connectlocs="3175,0;4763,395288;6350,560388;6350,630238;7938,862013;7938,1125538;7938,1317625;7938,1517650;7938,1622425;6350,1798638;7938,1827213;7938,2082800;7938,2533650;11113,2925763;12700,3087688;11113,3140075;12700,3314700;14288,3867150;12700,3948113;11113,4003675;12700,4237038;12700,4452938;12700,4614863;14288,4724400;14288,4908550;14288,5094288;14288,5173663;12700,5235575;12700,5270500;12700,5376863;14288,5459413;14288,5511800;11113,5554663;7938,5573713;3175,5561013;3175,5540375;4763,5538788;7938,5503863;7938,5484813;7938,5478463;6350,5424488;4763,5351463;7938,4691063;7938,4149725;6350,3684588;6350,2747963;3175,2252663;4763,2095500;3175,1668463;3175,915988;4763,735013;0,266700;0,149225;0,92075;0,79375;0,4763" o:connectangles="0,0,0,0,0,0,0,0,0,0,0,0,0,0,0,0,0,0,0,0,0,0,0,0,0,0,0,0,0,0,0,0,0,0,0,0,0,0,0,0,0,0,0,0,0,0,0,0,0,0,0,0,0,0,0,0"/>
                    <o:lock v:ext="edit" verticies="t"/>
                  </v:shape>
                  <v:rect id="Rectangle 73" o:spid="_x0000_s1090" style="position:absolute;left:29321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O5MMA&#10;AADbAAAADwAAAGRycy9kb3ducmV2LnhtbESPzYoCMRCE78K+Q2hhL6IZV3BlNIosLiyIB3Uvc2sm&#10;PT866QxJ1PHtjSB4LKrqK2qx6kwjruR8bVnBeJSAIM6trrlU8H/8Hc5A+ICssbFMCu7kYbX86C0w&#10;1fbGe7oeQikihH2KCqoQ2lRKn1dk0I9sSxy9wjqDIUpXSu3wFuGmkV9JMpUGa44LFbb0U1F+PlyM&#10;guk2u6yLjOTg7j2dNi4UJtsp9dnv1nMQgbrwDr/af1rB9w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gO5MMAAADbAAAADwAAAAAAAAAAAAAAAACYAgAAZHJzL2Rv&#10;d25yZXYueG1sUEsFBgAAAAAEAAQA9QAAAIgDAAAAAA==&#10;" fillcolor="#a8d7e7" strokecolor="#8ed6ef [1300]" strokeweight="0"/>
                  <v:shape id="Freeform 74" o:spid="_x0000_s1091" style="position:absolute;left:2940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DH8IA&#10;AADbAAAADwAAAGRycy9kb3ducmV2LnhtbESP3YrCMBSE7xd8h3AE79b0Z6lSjSILC8KC4M8DHJpj&#10;U2xOShO1+vSbBcHLYWa+YZbrwbbiRr1vHCtIpwkI4srphmsFp+PP5xyED8gaW8ek4EEe1qvRxxJL&#10;7e68p9sh1CJC2JeowITQlVL6ypBFP3UdcfTOrrcYouxrqXu8R7htZZYkhbTYcFww2NG3oepyuFoF&#10;RbZPsyw/pcUunz9xl2NiflGpyXjYLEAEGsI7/GpvtYLZ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YMf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  <v:shape id="Freeform 75" o:spid="_x0000_s1092" style="position:absolute;left:19653;top:59499;width:0;height:95;visibility:visible;mso-wrap-style:square;v-text-anchor:top" coordsize="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Sf8QA&#10;AADbAAAADwAAAGRycy9kb3ducmV2LnhtbESPQWvCQBSE7wX/w/IKvdWNgtZGV9FCoYdCqbHg8Zl9&#10;JrHZt2H3VeO/7xYKHoeZ+YZZrHrXqjOF2Hg2MBpmoIhLbxuuDOyK18cZqCjIFlvPZOBKEVbLwd0C&#10;c+sv/EnnrVQqQTjmaKAW6XKtY1mTwzj0HXHyjj44lCRDpW3AS4K7Vo+zbKodNpwWauzopabye/vj&#10;DISvyci17+HwURSaj/4k++eNGPNw36/noIR6uYX/22/WwNME/r6kH6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En/EAAAA2wAAAA8AAAAAAAAAAAAAAAAAmAIAAGRycy9k&#10;b3ducmV2LnhtbFBLBQYAAAAABAAEAPUAAACJAwAAAAA=&#10;" path="m,l,5,,6,,xe" fillcolor="#a8d7e7" strokecolor="#8ed6ef [1300]" strokeweight="0">
                    <v:path arrowok="t" o:connecttype="custom" o:connectlocs="0,0;0,7938;0,9525;0,0" o:connectangles="0,0,0,0"/>
                  </v:shape>
                  <v:shape id="Freeform 76" o:spid="_x0000_s1093" style="position:absolute;left:19621;top:59134;width:32;height:302;visibility:visible;mso-wrap-style:square;v-text-anchor:top" coordsize="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0y8cA&#10;AADbAAAADwAAAGRycy9kb3ducmV2LnhtbESPQWvCQBSE74X+h+UVequbtmBrdBWrtAQP0kZBvD2y&#10;zyQ1+zbsbk3013eFQo/DzHzDTGa9acSJnK8tK3gcJCCIC6trLhVsN+8PryB8QNbYWCYFZ/Iwm97e&#10;TDDVtuMvOuWhFBHCPkUFVQhtKqUvKjLoB7Yljt7BOoMhSldK7bCLcNPIpyQZSoM1x4UKW1pUVBzz&#10;H6PguHSjj+98n2Xz3fPlsCq6z/VbqdT9XT8fgwjUh//wXzvTCl6GcP0Sf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vNMvHAAAA2wAAAA8AAAAAAAAAAAAAAAAAmAIAAGRy&#10;cy9kb3ducmV2LnhtbFBLBQYAAAAABAAEAPUAAACMAwAAAAA=&#10;" path="m1,r,3l1,7r1,4l2,15r,4l,2r1,l1,xe" fillcolor="#a8d7e7" strokecolor="#8ed6ef [1300]" strokeweight="0">
                    <v:path arrowok="t" o:connecttype="custom" o:connectlocs="1588,0;1588,4763;1588,11113;3175,17463;3175,23813;3175,30163;0,3175;1588,3175;1588,0" o:connectangles="0,0,0,0,0,0,0,0,0"/>
                  </v:shape>
                  <v:shape id="Freeform 77" o:spid="_x0000_s1094" style="position:absolute;left:19621;top:58912;width:16;height:143;visibility:visible;mso-wrap-style:square;v-text-anchor:top" coordsize="1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mEMcMA&#10;AADbAAAADwAAAGRycy9kb3ducmV2LnhtbESPQYvCMBSE78L+h/AWvIimerBuNcoiCKsIYt2Lt0fz&#10;bMs2LyXJav33RhA8DjPzDbNYdaYRV3K+tqxgPEpAEBdW11wq+D1thjMQPiBrbCyTgjt5WC0/egvM&#10;tL3xka55KEWEsM9QQRVCm0npi4oM+pFtiaN3sc5giNKVUju8Rbhp5CRJptJgzXGhwpbWFRV/+b9R&#10;0Bwu3Wyfp+4ot2uj5eB8/tq1SvU/u+85iEBdeIdf7R+tIE3h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mEMcMAAADbAAAADwAAAAAAAAAAAAAAAACYAgAAZHJzL2Rv&#10;d25yZXYueG1sUEsFBgAAAAAEAAQA9QAAAIgDAAAAAA==&#10;" path="m,l1,1r,2l1,5r,4l1,9r,l,6,1,4,,1,,xe" fillcolor="#a8d7e7" strokecolor="#8ed6ef [1300]" strokeweight="0">
                    <v:path arrowok="t" o:connecttype="custom" o:connectlocs="0,0;1588,1588;1588,4763;1588,7938;1588,14288;1588,14288;1588,14288;0,9525;1588,6350;0,1588;0,0" o:connectangles="0,0,0,0,0,0,0,0,0,0,0"/>
                  </v:shape>
                  <v:shape id="Freeform 78" o:spid="_x0000_s1095" style="position:absolute;left:19637;top:49942;width:0;height:32;visibility:visible;mso-wrap-style:square;v-text-anchor:top" coordsize="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7OcIA&#10;AADbAAAADwAAAGRycy9kb3ducmV2LnhtbERPPW/CMBDdK/EfrEPqVpx0oCXgRAhK6VBVamBhO8VH&#10;EhGfI9uE0F9fD5U6Pr3vVTGaTgzkfGtZQTpLQBBXVrdcKzgedk+vIHxA1thZJgV38lDkk4cVZtre&#10;+JuGMtQihrDPUEETQp9J6auGDPqZ7Ykjd7bOYIjQ1VI7vMVw08nnJJlLgy3HhgZ72jRUXcqrUdD+&#10;uPed3g7G7tNPPn2F7m1YpEo9Tsf1EkSgMfyL/9wfWsFLHBu/xB8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Xs5wgAAANsAAAAPAAAAAAAAAAAAAAAAAJgCAABkcnMvZG93&#10;bnJldi54bWxQSwUGAAAAAAQABAD1AAAAhwMAAAAA&#10;" path="m,l,1,,2,,xe" fillcolor="#a8d7e7" strokecolor="#8ed6ef [1300]" strokeweight="0">
                    <v:path arrowok="t" o:connecttype="custom" o:connectlocs="0,0;0,1588;0,3175;0,0" o:connectangles="0,0,0,0"/>
                  </v:shape>
                  <v:shape id="Freeform 79" o:spid="_x0000_s1096" style="position:absolute;left:19494;top:3159;width:159;height:55673;visibility:visible;mso-wrap-style:square;v-text-anchor:top" coordsize="10,3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RKMYA&#10;AADbAAAADwAAAGRycy9kb3ducmV2LnhtbESPT2vCQBTE7wW/w/IEL8Vs6qFpo6vYQv+AB0kaweMz&#10;+0yC2bchu2r67d2C0OMwM79hFqvBtOJCvWssK3iKYhDEpdUNVwqKn4/pCwjnkTW2lknBLzlYLUcP&#10;C0y1vXJGl9xXIkDYpaig9r5LpXRlTQZdZDvi4B1tb9AH2VdS93gNcNPKWRw/S4MNh4UaO3qvqTzl&#10;Z6Pgc/uo91hkh6LYnb/i9XZzwLdEqcl4WM9BeBr8f/je/tYKklf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RKMYAAADbAAAADwAAAAAAAAAAAAAAAACYAgAAZHJz&#10;L2Rvd25yZXYueG1sUEsFBgAAAAAEAAQA9QAAAIsD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a8d7e7" strokecolor="#8ed6ef [1300]" strokeweight="0">
                    <v:path arrowok="t" o:connecttype="custom" o:connectlocs="12700,6350;12700,25400;9525,26988;6350,69850;7938,87313;6350,88900;9525,142875;9525,214313;6350,876300;7938,1489075;9525,2036763;9525,2825750;12700,3392488;12700,3470275;12700,4040188;14288,4678363;14288,4889500;15875,5308600;15875,5473700;14288,5480050;15875,5492750;14288,5562600;14288,5441950;9525,5029200;7938,4981575;9525,4929188;6350,4700588;6350,4370388;7938,4219575;7938,3992563;7938,3949700;7938,3768725;6350,3724275;7938,3443288;7938,3033713;4763,2497138;4763,2455863;4763,2427288;4763,2259013;4763,1701800;4763,1624013;6350,1560513;0,1149350;0,1050925;1588,936625;1588,771525;0,490538;1588,441325;1588,363538;4763,298450;4763,284163;1588,115888;1588,100013;1588,42863;7938,6350;12700,0" o:connectangles="0,0,0,0,0,0,0,0,0,0,0,0,0,0,0,0,0,0,0,0,0,0,0,0,0,0,0,0,0,0,0,0,0,0,0,0,0,0,0,0,0,0,0,0,0,0,0,0,0,0,0,0,0,0,0,0"/>
                    <o:lock v:ext="edit" verticies="t"/>
                  </v:shape>
                  <v:rect id="Rectangle 80" o:spid="_x0000_s1097" style="position:absolute;left:19573;top:52498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/gtL4A&#10;AADbAAAADwAAAGRycy9kb3ducmV2LnhtbERPy4rCMBTdC/5DuIIbGVNdiHQaRURBEBc+Nt1dmtvH&#10;THNTkqj1781CcHk472zdm1Y8yPnGsoLZNAFBXFjdcKXgdt3/LEH4gKyxtUwKXuRhvRoOMky1ffKZ&#10;HpdQiRjCPkUFdQhdKqUvajLop7YjjlxpncEQoaukdviM4aaV8yRZSIMNx4YaO9rWVPxf7kbB4pjf&#10;N2VOcvLynv52LpQmPyk1HvWbXxCB+vAVf9wHrWAZ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P4LS+AAAA2wAAAA8AAAAAAAAAAAAAAAAAmAIAAGRycy9kb3ducmV2&#10;LnhtbFBLBQYAAAAABAAEAPUAAACDAwAAAAA=&#10;" fillcolor="#a8d7e7" strokecolor="#8ed6ef [1300]" strokeweight="0"/>
                  <v:shape id="Freeform 81" o:spid="_x0000_s1098" style="position:absolute;left:68262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9UsQA&#10;AADbAAAADwAAAGRycy9kb3ducmV2LnhtbESPQUsDMRSE74L/ITzBm81uD1rWpqUKlgr20Frx+tw8&#10;N0s3L0vy2q7/vikUPA4z8w0znQ++U0eKqQ1soBwVoIjrYFtuDOw+3x4moJIgW+wCk4E/SjCf3d5M&#10;sbLhxBs6bqVRGcKpQgNOpK+0TrUjj2kUeuLs/YboUbKMjbYRTxnuOz0uikftseW84LCnV0f1fnvw&#10;BvbuRb7t04dtdu+LpfuK6x8p18bc3w2LZ1BCg/yHr+2VNTAp4fIl/wA9O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6PVLEAAAA2wAAAA8AAAAAAAAAAAAAAAAAmAIAAGRycy9k&#10;b3ducmV2LnhtbFBLBQYAAAAABAAEAPUAAACJAwAAAAA=&#10;" path="m2,l3,17r,l3,19r,-4l2,12,2,8,,4,2,xe" fillcolor="#a8d7e7" strokecolor="#8ed6ef [1300]" strokeweight="0">
                    <v:path arrowok="t" o:connecttype="custom" o:connectlocs="3175,0;4763,26988;4763,26988;4763,30163;4763,23813;3175,19050;3175,12700;0,6350;3175,0" o:connectangles="0,0,0,0,0,0,0,0,0"/>
                  </v:shape>
                  <v:shape id="Freeform 82" o:spid="_x0000_s1099" style="position:absolute;left:68310;top:3683;width:0;height:158;visibility:visible;mso-wrap-style:square;v-text-anchor:top" coordsize="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WLdMMA&#10;AADbAAAADwAAAGRycy9kb3ducmV2LnhtbESPQWsCMRSE7wX/Q3hCbzWrBVlXo4jQotBL1YPenpu3&#10;m8XNy7KJGv99Uyj0OMzMN8xiFW0r7tT7xrGC8SgDQVw63XCt4Hj4eMtB+ICssXVMCp7kYbUcvCyw&#10;0O7B33Tfh1okCPsCFZgQukJKXxqy6EeuI05e5XqLIcm+lrrHR4LbVk6ybCotNpwWDHa0MVRe9zer&#10;4H321Zhzbi+nXTV2h88q2mwalXodxvUcRKAY/sN/7a1WkE/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WLdMMAAADbAAAADwAAAAAAAAAAAAAAAACYAgAAZHJzL2Rv&#10;d25yZXYueG1sUEsFBgAAAAAEAAQA9QAAAIgDAAAAAA==&#10;" path="m,l,1,,3,,6,,9r,1l,9,,7,,3,,1,,xe" fillcolor="#a8d7e7" strokecolor="#8ed6ef [1300]" strokeweight="0">
                    <v:path arrowok="t" o:connecttype="custom" o:connectlocs="0,0;0,1588;0,4763;0,9525;0,14288;0,15875;0,14288;0,11113;0,4763;0,1588;0,0" o:connectangles="0,0,0,0,0,0,0,0,0,0,0"/>
                  </v:shape>
                  <v:shape id="Freeform 83" o:spid="_x0000_s1100" style="position:absolute;left:47;top:3714;width:16;height:6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KKsYA&#10;AADbAAAADwAAAGRycy9kb3ducmV2LnhtbESPQWvCQBSE7wX/w/KEXkQ31SIxuorUVorgwagHb4/s&#10;Mwlm34bsVqO/vlsoeBxm5htmtmhNJa7UuNKygrdBBII4s7rkXMFh/9WPQTiPrLGyTAru5GAx77zM&#10;MNH2xju6pj4XAcIuQQWF93UipcsKMugGtiYO3tk2Bn2QTS51g7cAN5UcRtFYGiw5LBRY00dB2SX9&#10;MQrM5+oU616ersfryWNzP25753et1Gu3XU5BeGr9M/zf/tYK4hH8fQk/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UKKsYAAADbAAAADwAAAAAAAAAAAAAAAACYAgAAZHJz&#10;L2Rvd25yZXYueG1sUEsFBgAAAAAEAAQA9QAAAIsDAAAAAA==&#10;" path="m1,l,4,,3,,1,1,xe" fillcolor="#a8d7e7" strokecolor="#8ed6ef [1300]" strokeweight="0">
                    <v:path arrowok="t" o:connecttype="custom" o:connectlocs="1588,0;0,6350;0,4763;0,1588;1588,0" o:connectangles="0,0,0,0,0"/>
                  </v:shape>
                  <v:shape id="Freeform 84" o:spid="_x0000_s1101" style="position:absolute;left:58547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jzOMIA&#10;AADbAAAADwAAAGRycy9kb3ducmV2LnhtbESP3YrCMBSE7wXfIRxh7zT9WUrpGkUEQVgQ/HmAQ3O2&#10;KTYnpYlaffrNwoKXw8x8wyzXo+3EnQbfOlaQLhIQxLXTLTcKLufdvAThA7LGzjEpeJKH9Wo6WWKl&#10;3YOPdD+FRkQI+woVmBD6SkpfG7LoF64njt6PGyyGKIdG6gEfEW47mSVJIS22HBcM9rQ1VF9PN6ug&#10;yI5pluWXtDjk5QsPOSbmG5X6mI2bLxCBxvAO/7f3WkH5CX9f4g+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PM4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5" o:spid="_x0000_s1102" style="position:absolute;left:48768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7UcQA&#10;AADbAAAADwAAAGRycy9kb3ducmV2LnhtbESPQWsCMRSE70L/Q3iF3jRroVW2RrGFFgv1UGvp9XXz&#10;ulncvCzJU9d/bwqCx2FmvmFmi9636kAxNYENjEcFKOIq2IZrA9uv1+EUVBJki21gMnCiBIv5zWCG&#10;pQ1H/qTDRmqVIZxKNOBEulLrVDnymEahI87eX4geJctYaxvxmOG+1fdF8ag9NpwXHHb04qjabfbe&#10;wM49y4+dfNh6+758c99x/SvjtTF3t/3yCZRQL9fwpb2yBqYP8P8l/wA9P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BO1HEAAAA2wAAAA8AAAAAAAAAAAAAAAAAmAIAAGRycy9k&#10;b3ducmV2LnhtbFBLBQYAAAAABAAEAPUAAACJAwAAAAA=&#10;" path="m,l3,17r-1,l2,19r,-4l2,12,,8,,4,,xe" fillcolor="#a8d7e7" strokecolor="#8ed6ef [1300]" strokeweight="0">
                    <v:path arrowok="t" o:connecttype="custom" o:connectlocs="0,0;4763,26988;3175,26988;3175,30163;3175,23813;3175,19050;0,12700;0,6350;0,0" o:connectangles="0,0,0,0,0,0,0,0,0"/>
                  </v:shape>
                  <v:shape id="Freeform 86" o:spid="_x0000_s1103" style="position:absolute;left:48799;top:3683;width:16;height:158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sdcQA&#10;AADbAAAADwAAAGRycy9kb3ducmV2LnhtbESPwWrDMBBE74H+g9hAb4mclBrHjRJKoGDoqYkPyW2x&#10;1paptTKSkrj9+qpQ6HGYmTfMdj/ZQdzIh96xgtUyA0HcON1zp6A+vS0KECEiaxwck4IvCrDfPcy2&#10;WGp35w+6HWMnEoRDiQpMjGMpZWgMWQxLNxInr3XeYkzSd1J7vCe4HeQ6y3Jpsee0YHCkg6Hm83i1&#10;Ck5hXW0uppLn5+9N/uTf27wuWqUe59PrC4hIU/wP/7UrraDI4f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GbHXEAAAA2wAAAA8AAAAAAAAAAAAAAAAAmAIAAGRycy9k&#10;b3ducmV2LnhtbFBLBQYAAAAABAAEAPUAAACJAwAAAAA=&#10;" path="m,l,1,1,3,,6,1,9r,1l,9,,7,,3,,1,,xe" fillcolor="#a8d7e7" strokecolor="#8ed6ef [1300]" strokeweight="0">
                    <v:path arrowok="t" o:connecttype="custom" o:connectlocs="0,0;0,1588;1588,4763;0,9525;1588,14288;1588,15875;0,14288;0,11113;0,4763;0,1588;0,0" o:connectangles="0,0,0,0,0,0,0,0,0,0,0"/>
                  </v:shape>
                  <v:shape id="Freeform 87" o:spid="_x0000_s1104" style="position:absolute;left:3902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T8IA&#10;AADbAAAADwAAAGRycy9kb3ducmV2LnhtbESP3YrCMBSE7xd8h3CEvVvTH6ilGkUEQVgQ/HmAQ3Ns&#10;is1JaaJWn36zsLCXw8x8wyzXo+3EgwbfOlaQzhIQxLXTLTcKLufdVwnCB2SNnWNS8CIP69XkY4mV&#10;dk8+0uMUGhEh7CtUYELoKyl9bciin7meOHpXN1gMUQ6N1AM+I9x2MkuSQlpsOS4Y7GlrqL6d7lZB&#10;kR3TLMsvaXHIyzceckzMNyr1OR03CxCBxvAf/mvvtYJyDr9f4g+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Wm1PwgAAANsAAAAPAAAAAAAAAAAAAAAAAJgCAABkcnMvZG93&#10;bnJldi54bWxQSwUGAAAAAAQABAD1AAAAhwMAAAAA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88" o:spid="_x0000_s1105" style="position:absolute;left:29241;top:3317;width:48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CUz8EA&#10;AADbAAAADwAAAGRycy9kb3ducmV2LnhtbERPTWsCMRC9F/ofwhS81awerGyNYgsVC/VQtXgdN9PN&#10;4mayJKNu/705CD0+3vds0ftWXSimJrCB0bAARVwF23BtYL/7eJ6CSoJssQ1MBv4owWL++DDD0oYr&#10;f9NlK7XKIZxKNOBEulLrVDnymIahI87cb4geJcNYaxvxmsN9q8dFMdEeG84NDjt6d1Sdtmdv4OTe&#10;5GBfvmy9/1yu3E/cHGW0MWbw1C9fQQn18i++u9fWwDSPzV/yD9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lM/BAAAA2wAAAA8AAAAAAAAAAAAAAAAAmAIAAGRycy9kb3du&#10;cmV2LnhtbFBLBQYAAAAABAAEAPUAAACGAwAAAAA=&#10;" path="m,l3,17r,l3,19r,-4l1,12,1,8,,4,,xe" fillcolor="#a8d7e7" strokecolor="#8ed6ef [1300]" strokeweight="0">
                    <v:path arrowok="t" o:connecttype="custom" o:connectlocs="0,0;4763,26988;4763,26988;4763,30163;4763,23813;1588,19050;1588,12700;0,6350;0,0" o:connectangles="0,0,0,0,0,0,0,0,0"/>
                  </v:shape>
                  <v:shape id="Freeform 89" o:spid="_x0000_s1106" style="position:absolute;left:29257;top:3683;width:32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6OIcQA&#10;AADbAAAADwAAAGRycy9kb3ducmV2LnhtbESPT2sCMRTE70K/Q3iFXqRm9WDXrVFEKhTpof7B82Pz&#10;3CxuXpZNjNtvbwqCx2FmfsPMl71tRKTO144VjEcZCOLS6ZorBcfD5j0H4QOyxsYxKfgjD8vFy2CO&#10;hXY33lHch0okCPsCFZgQ2kJKXxqy6EeuJU7e2XUWQ5JdJXWHtwS3jZxk2VRarDktGGxpbai87K9W&#10;QZycYvmx3XxNhyuOp1/UP1czU+rttV99ggjUh2f40f7WCvIZ/H9JP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+jiHEAAAA2wAAAA8AAAAAAAAAAAAAAAAAmAIAAGRycy9k&#10;b3ducmV2LnhtbFBLBQYAAAAABAAEAPUAAACJAwAAAAA=&#10;" path="m2,r,1l2,3r,3l2,9r,1l2,9,2,7,,3,2,1,2,xe" fillcolor="#a8d7e7" strokecolor="#8ed6ef [1300]" strokeweight="0">
                    <v:path arrowok="t" o:connecttype="custom" o:connectlocs="3175,0;3175,1588;3175,4763;3175,9525;3175,14288;3175,15875;3175,14288;3175,11113;0,4763;3175,1588;3175,0" o:connectangles="0,0,0,0,0,0,0,0,0,0,0"/>
                  </v:shape>
                  <v:shape id="Freeform 90" o:spid="_x0000_s1107" style="position:absolute;left:19510;top:3714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j5sAA&#10;AADbAAAADwAAAGRycy9kb3ducmV2LnhtbERP3UrDMBS+H/gO4QjebekPlK02LUMQBGHQugc4NMem&#10;rDkpTeyqT28uBC8/vv+q2ewkVlr86FhBekhAEPdOjzwouH687o8gfEDWODkmBd/koakfdhWW2t25&#10;pbULg4gh7EtUYEKYSyl9b8iiP7iZOHKfbrEYIlwGqRe8x3A7ySxJCmlx5NhgcKYXQ/2t+7IKiqxN&#10;syy/psUlP/7gJcfEvKNST4/b+RlEoC38i//cb1rBKa6PX+IPk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pj5sAAAADbAAAADwAAAAAAAAAAAAAAAACYAgAAZHJzL2Rvd25y&#10;ZXYueG1sUEsFBgAAAAAEAAQA9QAAAIUDAAAAAA==&#10;" path="m,l,4,,3,,1,,xe" fillcolor="#a8d7e7" strokecolor="#8ed6ef [1300]" strokeweight="0">
                    <v:path arrowok="t" o:connecttype="custom" o:connectlocs="0,0;0,6350;0,4763;0,1588;0,0" o:connectangles="0,0,0,0,0"/>
                  </v:shape>
                  <v:shape id="Freeform 91" o:spid="_x0000_s1108" style="position:absolute;left:9747;top:3317;width:47;height:302;visibility:visible;mso-wrap-style:square;v-text-anchor:top" coordsize="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rj8UA&#10;AADbAAAADwAAAGRycy9kb3ducmV2LnhtbESPT0sDMRTE74LfITyhN5vdHvyzNi1VqLTQHqwVr8/N&#10;c7N087Ikr+367RtB8DjMzG+Y6XzwnTpRTG1gA+W4AEVcB9tyY2D/vrx9AJUE2WIXmAz8UIL57Ppq&#10;ipUNZ36j004alSGcKjTgRPpK61Q78pjGoSfO3neIHiXL2Ggb8ZzhvtOTorjTHlvOCw57enFUH3ZH&#10;b+DgnuXT3m9ss18vXt1H3H5JuTVmdDMsnkAJDfIf/muvrIHHEn6/5B+gZ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6uPxQAAANsAAAAPAAAAAAAAAAAAAAAAAJgCAABkcnMv&#10;ZG93bnJldi54bWxQSwUGAAAAAAQABAD1AAAAigMAAAAA&#10;" path="m,l3,17r-2,l1,19r,-4l1,12,,8,,4,,xe" fillcolor="#a8d7e7" strokecolor="#8ed6ef [1300]" strokeweight="0">
                    <v:path arrowok="t" o:connecttype="custom" o:connectlocs="0,0;4763,26988;1588,26988;1588,30163;1588,23813;1588,19050;0,12700;0,6350;0,0" o:connectangles="0,0,0,0,0,0,0,0,0"/>
                  </v:shape>
                  <v:shape id="Freeform 92" o:spid="_x0000_s1109" style="position:absolute;left:9763;top:3683;width:31;height:158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KjcMA&#10;AADbAAAADwAAAGRycy9kb3ducmV2LnhtbESPQWsCMRSE74L/ITyhF9Gse7C6GkWkQpEeqi2eH5vX&#10;zdLNy7KJcfvvTUHwOMzMN8x629tGROp87VjBbJqBIC6drrlS8P11mCxA+ICssXFMCv7Iw3YzHKyx&#10;0O7GJ4rnUIkEYV+gAhNCW0jpS0MW/dS1xMn7cZ3FkGRXSd3hLcFtI/Msm0uLNacFgy3tDZW/56tV&#10;EPNLLF+Ph7f5eMfx8on642qWSr2M+t0KRKA+PMOP9rtWsMzh/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OKjcMAAADbAAAADwAAAAAAAAAAAAAAAACYAgAAZHJzL2Rv&#10;d25yZXYueG1sUEsFBgAAAAAEAAQA9QAAAIgDAAAAAA==&#10;" path="m,l,1,,3,,6,,9r2,1l,9,,7,,3,,1,,xe" fillcolor="#a8d7e7" strokecolor="#8ed6ef [1300]" strokeweight="0">
                    <v:path arrowok="t" o:connecttype="custom" o:connectlocs="0,0;0,1588;0,4763;0,9525;0,14288;3175,15875;0,14288;0,11113;0,4763;0,1588;0,0" o:connectangles="0,0,0,0,0,0,0,0,0,0,0"/>
                  </v:shape>
                  <v:shape id="Freeform 93" o:spid="_x0000_s1110" style="position:absolute;left:9747;top:3921;width:159;height:55737;visibility:visible;mso-wrap-style:square;v-text-anchor:top" coordsize="10,3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5e0sQA&#10;AADbAAAADwAAAGRycy9kb3ducmV2LnhtbESPT2sCMRTE70K/Q3iCN81atehqlFIo9lb8U8TbI3lu&#10;Fjcv202q67dvBMHjMDO/YRar1lXiQk0oPSsYDjIQxNqbkgsF+91nfwoiRGSDlWdScKMAq+VLZ4G5&#10;8Vfe0GUbC5EgHHJUYGOscymDtuQwDHxNnLyTbxzGJJtCmgavCe4q+Zplb9JhyWnBYk0flvR5++cU&#10;TO2PPf2Oj3rvJno2XMf197E+KNXrtu9zEJHa+Aw/2l9GwWwE9y/p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+XtLEAAAA2wAAAA8AAAAAAAAAAAAAAAAAmAIAAGRycy9k&#10;b3ducmV2LnhtbFBLBQYAAAAABAAEAPUAAACJAw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a8d7e7" strokecolor="#8ed6ef [1300]" strokeweight="0">
                    <v:path arrowok="t" o:connecttype="custom" o:connectlocs="1588,0;4763,395288;6350,560388;6350,630238;7938,863600;7938,1125538;7938,1317625;11113,1517650;7938,1622425;7938,1798638;7938,1820863;7938,2001838;7938,2316163;11113,2749550;12700,3070225;12700,3141663;12700,3276600;14288,3867150;12700,3948113;11113,4003675;12700,4329113;14288,4483100;14288,4627563;15875,4759325;15875,4935538;14288,5108575;15875,5187950;12700,5254625;12700,5276850;14288,5451475;14288,5464175;14288,5511800;11113,5557838;6350,5572125;1588,5557838;4763,5541963;6350,5540375;11113,5497513;7938,5480050;11113,5473700;6350,5427663;6350,5276850;7938,4630738;7938,4078288;6350,3530600;6350,2744788;4763,2174875;4763,2095500;1588,1527175;1588,889000;1588,677863;0,257175;0,93663;1588,87313;0,74613;1588,4763" o:connectangles="0,0,0,0,0,0,0,0,0,0,0,0,0,0,0,0,0,0,0,0,0,0,0,0,0,0,0,0,0,0,0,0,0,0,0,0,0,0,0,0,0,0,0,0,0,0,0,0,0,0,0,0,0,0,0,0"/>
                    <o:lock v:ext="edit" verticies="t"/>
                  </v:shape>
                  <v:rect id="Rectangle 94" o:spid="_x0000_s1111" style="position:absolute;left:9810;top:10255;width:16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wasMA&#10;AADbAAAADwAAAGRycy9kb3ducmV2LnhtbESPzYoCMRCE78K+Q2hhL6IZF5F1NIosLiyIB3Uvc2sm&#10;PT866QxJ1PHtjSB4LKrqK2qx6kwjruR8bVnBeJSAIM6trrlU8H/8HX6D8AFZY2OZFNzJw2r50Vtg&#10;qu2N93Q9hFJECPsUFVQhtKmUPq/IoB/Zljh6hXUGQ5SulNrhLcJNI7+SZCoN1hwXKmzpp6L8fLgY&#10;BdNtdlkXGcnB3Xs6bVwoTLZT6rPfrecgAnXhHX61/7SC2QSeX+I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1wasMAAADbAAAADwAAAAAAAAAAAAAAAACYAgAAZHJzL2Rv&#10;d25yZXYueG1sUEsFBgAAAAAEAAQA9QAAAIgDAAAAAA==&#10;" fillcolor="#a8d7e7" strokecolor="#8ed6ef [1300]" strokeweight="0"/>
                  <v:shape id="Freeform 95" o:spid="_x0000_s1112" style="position:absolute;left:9890;top:58975;width:0;height:64;visibility:visible;mso-wrap-style:square;v-text-anchor:top" coordsize="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AfsIA&#10;AADbAAAADwAAAGRycy9kb3ducmV2LnhtbESP3YrCMBSE7xd8h3AE79b0hy1ajSILC8KC4M8DHJpj&#10;U2xOShO1+vSbBcHLYWa+YZbrwbbiRr1vHCtIpwkI4srphmsFp+PP5wyED8gaW8ek4EEe1qvRxxJL&#10;7e68p9sh1CJC2JeowITQlVL6ypBFP3UdcfTOrrcYouxrqXu8R7htZZYkhbTYcFww2NG3oepyuFoF&#10;RbZPsyw/pcUunz1xl2NiflGpyXjYLEAEGsI7/GpvtYL5F/x/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cB+wgAAANsAAAAPAAAAAAAAAAAAAAAAAJgCAABkcnMvZG93&#10;bnJldi54bWxQSwUGAAAAAAQABAD1AAAAhwMAAAAA&#10;" path="m,l,1,,2,,4,,xe" fillcolor="#a8d7e7" strokecolor="#8ed6ef [1300]" strokeweight="0">
                    <v:path arrowok="t" o:connecttype="custom" o:connectlocs="0,0;0,1588;0,3175;0,6350;0,0" o:connectangles="0,0,0,0,0"/>
                  </v:shape>
                </v:group>
                <v:group id="Group 3" o:spid="_x0000_s1113" style="position:absolute;left:63;width:68390;height:3254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114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/gcUA&#10;AADaAAAADwAAAGRycy9kb3ducmV2LnhtbESPW2sCMRSE3wX/QziCbzVr7UVWo9iCUBBpvYG+HTbH&#10;3dDNybKJ6/rvTaHg4zAz3zDTeWtL0VDtjWMFw0ECgjhz2nCuYL9bPo1B+ICssXRMCm7kYT7rdqaY&#10;anflDTXbkIsIYZ+igiKEKpXSZwVZ9ANXEUfv7GqLIco6l7rGa4TbUj4nyZu0aDguFFjRZ0HZ7/Zi&#10;Ffwsvo/ucF6Z0+a1WZv3UfaRD8dK9XvtYgIiUBse4f/2l1bwAn9X4g2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r+BxQAAANoAAAAPAAAAAAAAAAAAAAAAAJgCAABkcnMv&#10;ZG93bnJldi54bWxQSwUGAAAAAAQABAD1AAAAig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1782a6 [32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5" o:spid="_x0000_s1115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3XcIA&#10;AADaAAAADwAAAGRycy9kb3ducmV2LnhtbESPS2vDMBCE74X8B7GF3hq5j5jiWAmhaSCXHPLofbE2&#10;lrG0MpaaKP8+KhR6HGbmG6ZeJmfFhcbQeVbwMi1AEDded9wqOB03zx8gQkTWaD2TghsFWC4mDzVW&#10;2l95T5dDbEWGcKhQgYlxqKQMjSGHYeoH4uyd/egwZjm2Uo94zXBn5WtRlNJhx3nB4ECfhpr+8OMU&#10;fL2tZ6W3u+49mb1dl2n33Set1NNjWs1BRErxP/zX3moFM/i9km+AX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fddwgAAANoAAAAPAAAAAAAAAAAAAAAAAJgCAABkcnMvZG93&#10;bnJldi54bWxQSwUGAAAAAAQABAD1AAAAhw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1782a6 [32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6" o:spid="_x0000_s1116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EZsEA&#10;AADaAAAADwAAAGRycy9kb3ducmV2LnhtbESPT4vCMBTE7wt+h/AWvCxruh5Eu42iC4J48x9eH81r&#10;U7d5KU209dsbQfA4zMxvmGzR21rcqPWVYwU/owQEce50xaWC42H9PQXhA7LG2jEpuJOHxXzwkWGq&#10;Xcc7uu1DKSKEfYoKTAhNKqXPDVn0I9cQR69wrcUQZVtK3WIX4baW4ySZSIsVxwWDDf0Zyv/3V6ug&#10;Mnj6mq4O5+PsUjS2k+gvy61Sw89++QsiUB/e4Vd7oxVM4Hkl3g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HxGbBAAAA2g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1782a6 [32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7" o:spid="_x0000_s1117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I3E8QA&#10;AADaAAAADwAAAGRycy9kb3ducmV2LnhtbESPQWsCMRSE7wX/Q3iCt5qtB7VboxSpoAeRbkvp8XXz&#10;ulncvCybNK7+elMQPA4z8w2zWPW2EZE6XztW8DTOQBCXTtdcKfj82DzOQfiArLFxTArO5GG1HDws&#10;MNfuxO8Ui1CJBGGfowITQptL6UtDFv3YtcTJ+3WdxZBkV0nd4SnBbSMnWTaVFmtOCwZbWhsqj8Wf&#10;VbA/7i9x0/xMv5xZv+0mz4fvWESlRsP+9QVEoD7cw7f2ViuYwf+VdA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yNxPEAAAA2g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1782a6 [32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8" o:spid="_x0000_s1118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umMIA&#10;AADaAAAADwAAAGRycy9kb3ducmV2LnhtbERPz2vCMBS+C/4P4Qm7DE23g53VKLIx1tPYqqLHR/Ns&#10;i81LSbK2+++Xw8Djx/d7sxtNK3pyvrGs4GmRgCAurW64UnA8vM9fQPiArLG1TAp+ycNuO51sMNN2&#10;4G/qi1CJGMI+QwV1CF0mpS9rMugXtiOO3NU6gyFCV0ntcIjhppXPSbKUBhuODTV29FpTeSt+jIK3&#10;r8/T5XR+vKXLMr24Y64/iutKqYfZuF+DCDSGu/jfnWsFcWu8Em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S+6YwgAAANoAAAAPAAAAAAAAAAAAAAAAAJgCAABkcnMvZG93&#10;bnJldi54bWxQSwUGAAAAAAQABAD1AAAAhw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8ed6ef [1300]" strokecolor="#55c2e7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9" o:spid="_x0000_s1119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jasIA&#10;AADaAAAADwAAAGRycy9kb3ducmV2LnhtbESPQWvCQBSE7wX/w/KE3urGUlKbukoUlB411Z4f2dck&#10;mn2bZtck9de7QqHHYWa+YebLwdSio9ZVlhVMJxEI4tzqigsFh8/N0wyE88gaa8uk4JccLBejhzkm&#10;2va8py7zhQgQdgkqKL1vEildXpJBN7ENcfC+bWvQB9kWUrfYB7ip5XMUxdJgxWGhxIbWJeXn7GLu&#10;lGJ1PKVZ97I9fsXDLk5ff669Uo/jIX0H4Wnw/+G/9odW8Ab3K+EG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+NqwgAAANoAAAAPAAAAAAAAAAAAAAAAAJgCAABkcnMvZG93&#10;bnJldi54bWxQSwUGAAAAAAQABAD1AAAAhw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8ed6ef [1300]" strokecolor="#55c2e7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0" o:spid="_x0000_s1120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t4sYA&#10;AADbAAAADwAAAGRycy9kb3ducmV2LnhtbESPQWvCQBCF7wX/wzJCL1I39aA1uootFEqhSmOh12l2&#10;TILZ2bC71eiv7xyE3mZ4b977ZrnuXatOFGLj2cDjOANFXHrbcGXga//68AQqJmSLrWcycKEI69Xg&#10;bom59Wf+pFORKiUhHHM0UKfU5VrHsiaHcew7YtEOPjhMsoZK24BnCXetnmTZVDtsWBpq7OilpvJY&#10;/DoD23CdTXfPk55/Zh8+K76372k+MuZ+2G8WoBL16d98u36zgi/08osMo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Nt4sYAAADb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8ed6ef [1300]" strokecolor="#55c2e7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w10:wrap anchorx="page" anchory="margin"/>
              </v:group>
            </w:pict>
          </mc:Fallback>
        </mc:AlternateConten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  <w:tblDescription w:val="Notes"/>
      </w:tblPr>
      <w:tblGrid>
        <w:gridCol w:w="5760"/>
        <w:gridCol w:w="629"/>
        <w:gridCol w:w="4411"/>
      </w:tblGrid>
      <w:tr w:rsidR="00BF4C53">
        <w:trPr>
          <w:trHeight w:hRule="exact" w:val="4464"/>
          <w:jc w:val="center"/>
        </w:trPr>
        <w:tc>
          <w:tcPr>
            <w:tcW w:w="5760" w:type="dxa"/>
          </w:tcPr>
          <w:p w:rsidR="00BF4C53" w:rsidRDefault="00E26FD7">
            <w:pPr>
              <w:pStyle w:val="Year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November</w:t>
            </w:r>
            <w:r>
              <w:fldChar w:fldCharType="end"/>
            </w:r>
          </w:p>
          <w:p w:rsidR="00BF4C53" w:rsidRDefault="00E26FD7">
            <w:pPr>
              <w:pStyle w:val="Month"/>
              <w:spacing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1" locked="0" layoutInCell="0" allowOverlap="1">
                      <wp:simplePos x="0" y="0"/>
                      <wp:positionH relativeFrom="page">
                        <wp:posOffset>237490</wp:posOffset>
                      </wp:positionH>
                      <wp:positionV relativeFrom="page">
                        <wp:posOffset>722630</wp:posOffset>
                      </wp:positionV>
                      <wp:extent cx="3118104" cy="411480"/>
                      <wp:effectExtent l="0" t="0" r="82550" b="7620"/>
                      <wp:wrapNone/>
                      <wp:docPr id="190" name="Year Backing" descr="Month and Year Graphic&#10;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8104" cy="411480"/>
                                <a:chOff x="0" y="0"/>
                                <a:chExt cx="3857625" cy="517525"/>
                              </a:xfrm>
                            </wpg:grpSpPr>
                            <wps:wsp>
                              <wps:cNvPr id="191" name="Freeform 19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2740025" y="0"/>
                                  <a:ext cx="990600" cy="517525"/>
                                </a:xfrm>
                                <a:custGeom>
                                  <a:avLst/>
                                  <a:gdLst>
                                    <a:gd name="T0" fmla="*/ 76 w 87"/>
                                    <a:gd name="T1" fmla="*/ 1 h 45"/>
                                    <a:gd name="T2" fmla="*/ 70 w 87"/>
                                    <a:gd name="T3" fmla="*/ 1 h 45"/>
                                    <a:gd name="T4" fmla="*/ 70 w 87"/>
                                    <a:gd name="T5" fmla="*/ 1 h 45"/>
                                    <a:gd name="T6" fmla="*/ 78 w 87"/>
                                    <a:gd name="T7" fmla="*/ 0 h 45"/>
                                    <a:gd name="T8" fmla="*/ 76 w 87"/>
                                    <a:gd name="T9" fmla="*/ 1 h 45"/>
                                    <a:gd name="T10" fmla="*/ 76 w 87"/>
                                    <a:gd name="T11" fmla="*/ 1 h 45"/>
                                    <a:gd name="T12" fmla="*/ 74 w 87"/>
                                    <a:gd name="T13" fmla="*/ 1 h 45"/>
                                    <a:gd name="T14" fmla="*/ 74 w 87"/>
                                    <a:gd name="T15" fmla="*/ 1 h 45"/>
                                    <a:gd name="T16" fmla="*/ 72 w 87"/>
                                    <a:gd name="T17" fmla="*/ 1 h 45"/>
                                    <a:gd name="T18" fmla="*/ 71 w 87"/>
                                    <a:gd name="T19" fmla="*/ 1 h 45"/>
                                    <a:gd name="T20" fmla="*/ 70 w 87"/>
                                    <a:gd name="T21" fmla="*/ 1 h 45"/>
                                    <a:gd name="T22" fmla="*/ 44 w 87"/>
                                    <a:gd name="T23" fmla="*/ 2 h 45"/>
                                    <a:gd name="T24" fmla="*/ 43 w 87"/>
                                    <a:gd name="T25" fmla="*/ 2 h 45"/>
                                    <a:gd name="T26" fmla="*/ 43 w 87"/>
                                    <a:gd name="T27" fmla="*/ 2 h 45"/>
                                    <a:gd name="T28" fmla="*/ 37 w 87"/>
                                    <a:gd name="T29" fmla="*/ 2 h 45"/>
                                    <a:gd name="T30" fmla="*/ 35 w 87"/>
                                    <a:gd name="T31" fmla="*/ 2 h 45"/>
                                    <a:gd name="T32" fmla="*/ 33 w 87"/>
                                    <a:gd name="T33" fmla="*/ 3 h 45"/>
                                    <a:gd name="T34" fmla="*/ 20 w 87"/>
                                    <a:gd name="T35" fmla="*/ 3 h 45"/>
                                    <a:gd name="T36" fmla="*/ 9 w 87"/>
                                    <a:gd name="T37" fmla="*/ 4 h 45"/>
                                    <a:gd name="T38" fmla="*/ 0 w 87"/>
                                    <a:gd name="T39" fmla="*/ 4 h 45"/>
                                    <a:gd name="T40" fmla="*/ 1 w 87"/>
                                    <a:gd name="T41" fmla="*/ 10 h 45"/>
                                    <a:gd name="T42" fmla="*/ 1 w 87"/>
                                    <a:gd name="T43" fmla="*/ 15 h 45"/>
                                    <a:gd name="T44" fmla="*/ 1 w 87"/>
                                    <a:gd name="T45" fmla="*/ 25 h 45"/>
                                    <a:gd name="T46" fmla="*/ 2 w 87"/>
                                    <a:gd name="T47" fmla="*/ 27 h 45"/>
                                    <a:gd name="T48" fmla="*/ 2 w 87"/>
                                    <a:gd name="T49" fmla="*/ 27 h 45"/>
                                    <a:gd name="T50" fmla="*/ 2 w 87"/>
                                    <a:gd name="T51" fmla="*/ 31 h 45"/>
                                    <a:gd name="T52" fmla="*/ 2 w 87"/>
                                    <a:gd name="T53" fmla="*/ 34 h 45"/>
                                    <a:gd name="T54" fmla="*/ 2 w 87"/>
                                    <a:gd name="T55" fmla="*/ 34 h 45"/>
                                    <a:gd name="T56" fmla="*/ 2 w 87"/>
                                    <a:gd name="T57" fmla="*/ 36 h 45"/>
                                    <a:gd name="T58" fmla="*/ 2 w 87"/>
                                    <a:gd name="T59" fmla="*/ 43 h 45"/>
                                    <a:gd name="T60" fmla="*/ 3 w 87"/>
                                    <a:gd name="T61" fmla="*/ 45 h 45"/>
                                    <a:gd name="T62" fmla="*/ 3 w 87"/>
                                    <a:gd name="T63" fmla="*/ 45 h 45"/>
                                    <a:gd name="T64" fmla="*/ 5 w 87"/>
                                    <a:gd name="T65" fmla="*/ 45 h 45"/>
                                    <a:gd name="T66" fmla="*/ 6 w 87"/>
                                    <a:gd name="T67" fmla="*/ 45 h 45"/>
                                    <a:gd name="T68" fmla="*/ 13 w 87"/>
                                    <a:gd name="T69" fmla="*/ 45 h 45"/>
                                    <a:gd name="T70" fmla="*/ 19 w 87"/>
                                    <a:gd name="T71" fmla="*/ 45 h 45"/>
                                    <a:gd name="T72" fmla="*/ 52 w 87"/>
                                    <a:gd name="T73" fmla="*/ 43 h 45"/>
                                    <a:gd name="T74" fmla="*/ 68 w 87"/>
                                    <a:gd name="T75" fmla="*/ 43 h 45"/>
                                    <a:gd name="T76" fmla="*/ 68 w 87"/>
                                    <a:gd name="T77" fmla="*/ 43 h 45"/>
                                    <a:gd name="T78" fmla="*/ 70 w 87"/>
                                    <a:gd name="T79" fmla="*/ 43 h 45"/>
                                    <a:gd name="T80" fmla="*/ 71 w 87"/>
                                    <a:gd name="T81" fmla="*/ 43 h 45"/>
                                    <a:gd name="T82" fmla="*/ 72 w 87"/>
                                    <a:gd name="T83" fmla="*/ 43 h 45"/>
                                    <a:gd name="T84" fmla="*/ 73 w 87"/>
                                    <a:gd name="T85" fmla="*/ 43 h 45"/>
                                    <a:gd name="T86" fmla="*/ 73 w 87"/>
                                    <a:gd name="T87" fmla="*/ 43 h 45"/>
                                    <a:gd name="T88" fmla="*/ 81 w 87"/>
                                    <a:gd name="T89" fmla="*/ 43 h 45"/>
                                    <a:gd name="T90" fmla="*/ 85 w 87"/>
                                    <a:gd name="T91" fmla="*/ 43 h 45"/>
                                    <a:gd name="T92" fmla="*/ 85 w 87"/>
                                    <a:gd name="T93" fmla="*/ 43 h 45"/>
                                    <a:gd name="T94" fmla="*/ 87 w 87"/>
                                    <a:gd name="T95" fmla="*/ 43 h 45"/>
                                    <a:gd name="T96" fmla="*/ 87 w 87"/>
                                    <a:gd name="T97" fmla="*/ 41 h 45"/>
                                    <a:gd name="T98" fmla="*/ 87 w 87"/>
                                    <a:gd name="T99" fmla="*/ 38 h 45"/>
                                    <a:gd name="T100" fmla="*/ 87 w 87"/>
                                    <a:gd name="T101" fmla="*/ 33 h 45"/>
                                    <a:gd name="T102" fmla="*/ 86 w 87"/>
                                    <a:gd name="T103" fmla="*/ 24 h 45"/>
                                    <a:gd name="T104" fmla="*/ 85 w 87"/>
                                    <a:gd name="T105" fmla="*/ 19 h 45"/>
                                    <a:gd name="T106" fmla="*/ 85 w 87"/>
                                    <a:gd name="T107" fmla="*/ 13 h 45"/>
                                    <a:gd name="T108" fmla="*/ 84 w 87"/>
                                    <a:gd name="T109" fmla="*/ 1 h 45"/>
                                    <a:gd name="T110" fmla="*/ 84 w 87"/>
                                    <a:gd name="T111" fmla="*/ 1 h 45"/>
                                    <a:gd name="T112" fmla="*/ 78 w 87"/>
                                    <a:gd name="T113" fmla="*/ 0 h 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7" h="45">
                                      <a:moveTo>
                                        <a:pt x="76" y="1"/>
                                      </a:move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moveTo>
                                        <a:pt x="70" y="1"/>
                                      </a:move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moveTo>
                                        <a:pt x="78" y="0"/>
                                      </a:move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  <a:cubicBezTo>
                                        <a:pt x="78" y="1"/>
                                        <a:pt x="77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6" y="1"/>
                                        <a:pt x="76" y="1"/>
                                      </a:cubicBezTo>
                                      <a:cubicBezTo>
                                        <a:pt x="76" y="1"/>
                                        <a:pt x="75" y="1"/>
                                        <a:pt x="75" y="1"/>
                                      </a:cubicBezTo>
                                      <a:cubicBezTo>
                                        <a:pt x="75" y="1"/>
                                        <a:pt x="74" y="1"/>
                                        <a:pt x="74" y="1"/>
                                      </a:cubicBezTo>
                                      <a:cubicBezTo>
                                        <a:pt x="74" y="1"/>
                                        <a:pt x="74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4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3" y="1"/>
                                      </a:cubicBezTo>
                                      <a:cubicBezTo>
                                        <a:pt x="73" y="1"/>
                                        <a:pt x="73" y="1"/>
                                        <a:pt x="72" y="1"/>
                                      </a:cubicBezTo>
                                      <a:cubicBezTo>
                                        <a:pt x="72" y="1"/>
                                        <a:pt x="72" y="1"/>
                                        <a:pt x="72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1" y="1"/>
                                        <a:pt x="71" y="1"/>
                                        <a:pt x="71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70" y="1"/>
                                        <a:pt x="70" y="1"/>
                                        <a:pt x="70" y="1"/>
                                      </a:cubicBezTo>
                                      <a:cubicBezTo>
                                        <a:pt x="62" y="1"/>
                                        <a:pt x="53" y="2"/>
                                        <a:pt x="44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3" y="2"/>
                                        <a:pt x="43" y="2"/>
                                        <a:pt x="43" y="2"/>
                                      </a:cubicBezTo>
                                      <a:cubicBezTo>
                                        <a:pt x="41" y="2"/>
                                        <a:pt x="39" y="2"/>
                                        <a:pt x="37" y="2"/>
                                      </a:cubicBezTo>
                                      <a:cubicBezTo>
                                        <a:pt x="37" y="2"/>
                                        <a:pt x="37" y="2"/>
                                        <a:pt x="37" y="2"/>
                                      </a:cubicBezTo>
                                      <a:cubicBezTo>
                                        <a:pt x="36" y="2"/>
                                        <a:pt x="36" y="2"/>
                                        <a:pt x="36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5" y="2"/>
                                      </a:cubicBezTo>
                                      <a:cubicBezTo>
                                        <a:pt x="35" y="2"/>
                                        <a:pt x="35" y="2"/>
                                        <a:pt x="34" y="2"/>
                                      </a:cubicBezTo>
                                      <a:cubicBezTo>
                                        <a:pt x="34" y="2"/>
                                        <a:pt x="34" y="2"/>
                                        <a:pt x="33" y="3"/>
                                      </a:cubicBezTo>
                                      <a:cubicBezTo>
                                        <a:pt x="33" y="3"/>
                                        <a:pt x="33" y="2"/>
                                        <a:pt x="34" y="2"/>
                                      </a:cubicBezTo>
                                      <a:cubicBezTo>
                                        <a:pt x="29" y="3"/>
                                        <a:pt x="25" y="3"/>
                                        <a:pt x="20" y="3"/>
                                      </a:cubicBezTo>
                                      <a:cubicBezTo>
                                        <a:pt x="17" y="4"/>
                                        <a:pt x="13" y="3"/>
                                        <a:pt x="9" y="4"/>
                                      </a:cubicBezTo>
                                      <a:cubicBezTo>
                                        <a:pt x="9" y="4"/>
                                        <a:pt x="9" y="4"/>
                                        <a:pt x="9" y="4"/>
                                      </a:cubicBezTo>
                                      <a:cubicBezTo>
                                        <a:pt x="6" y="4"/>
                                        <a:pt x="3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4"/>
                                        <a:pt x="0" y="4"/>
                                        <a:pt x="0" y="4"/>
                                      </a:cubicBezTo>
                                      <a:cubicBezTo>
                                        <a:pt x="0" y="6"/>
                                        <a:pt x="0" y="8"/>
                                        <a:pt x="1" y="10"/>
                                      </a:cubicBezTo>
                                      <a:cubicBezTo>
                                        <a:pt x="1" y="12"/>
                                        <a:pt x="1" y="13"/>
                                        <a:pt x="1" y="15"/>
                                      </a:cubicBezTo>
                                      <a:cubicBezTo>
                                        <a:pt x="1" y="15"/>
                                        <a:pt x="1" y="15"/>
                                        <a:pt x="1" y="15"/>
                                      </a:cubicBezTo>
                                      <a:cubicBezTo>
                                        <a:pt x="1" y="18"/>
                                        <a:pt x="1" y="22"/>
                                        <a:pt x="1" y="25"/>
                                      </a:cubicBezTo>
                                      <a:cubicBezTo>
                                        <a:pt x="1" y="25"/>
                                        <a:pt x="1" y="25"/>
                                        <a:pt x="1" y="25"/>
                                      </a:cubicBezTo>
                                      <a:cubicBezTo>
                                        <a:pt x="2" y="25"/>
                                        <a:pt x="1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7"/>
                                      </a:cubicBezTo>
                                      <a:cubicBezTo>
                                        <a:pt x="2" y="27"/>
                                        <a:pt x="2" y="27"/>
                                        <a:pt x="2" y="28"/>
                                      </a:cubicBezTo>
                                      <a:cubicBezTo>
                                        <a:pt x="2" y="31"/>
                                        <a:pt x="2" y="31"/>
                                        <a:pt x="2" y="31"/>
                                      </a:cubicBezTo>
                                      <a:cubicBezTo>
                                        <a:pt x="2" y="32"/>
                                        <a:pt x="2" y="33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4"/>
                                        <a:pt x="2" y="34"/>
                                        <a:pt x="2" y="34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6"/>
                                        <a:pt x="2" y="36"/>
                                        <a:pt x="2" y="36"/>
                                      </a:cubicBezTo>
                                      <a:cubicBezTo>
                                        <a:pt x="2" y="38"/>
                                        <a:pt x="2" y="41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3"/>
                                        <a:pt x="2" y="43"/>
                                      </a:cubicBezTo>
                                      <a:cubicBezTo>
                                        <a:pt x="2" y="43"/>
                                        <a:pt x="2" y="44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3" y="45"/>
                                        <a:pt x="3" y="45"/>
                                        <a:pt x="3" y="45"/>
                                      </a:cubicBezTo>
                                      <a:cubicBezTo>
                                        <a:pt x="4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5" y="45"/>
                                        <a:pt x="5" y="45"/>
                                        <a:pt x="5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6" y="45"/>
                                        <a:pt x="6" y="45"/>
                                        <a:pt x="6" y="45"/>
                                      </a:cubicBezTo>
                                      <a:cubicBezTo>
                                        <a:pt x="8" y="45"/>
                                        <a:pt x="11" y="45"/>
                                        <a:pt x="13" y="45"/>
                                      </a:cubicBezTo>
                                      <a:cubicBezTo>
                                        <a:pt x="13" y="45"/>
                                        <a:pt x="13" y="45"/>
                                        <a:pt x="13" y="45"/>
                                      </a:cubicBezTo>
                                      <a:cubicBezTo>
                                        <a:pt x="15" y="45"/>
                                        <a:pt x="17" y="45"/>
                                        <a:pt x="19" y="45"/>
                                      </a:cubicBezTo>
                                      <a:cubicBezTo>
                                        <a:pt x="19" y="45"/>
                                        <a:pt x="19" y="45"/>
                                        <a:pt x="19" y="45"/>
                                      </a:cubicBezTo>
                                      <a:cubicBezTo>
                                        <a:pt x="23" y="45"/>
                                        <a:pt x="27" y="44"/>
                                        <a:pt x="30" y="44"/>
                                      </a:cubicBezTo>
                                      <a:cubicBezTo>
                                        <a:pt x="52" y="43"/>
                                        <a:pt x="52" y="43"/>
                                        <a:pt x="52" y="43"/>
                                      </a:cubicBezTo>
                                      <a:cubicBezTo>
                                        <a:pt x="67" y="43"/>
                                        <a:pt x="67" y="43"/>
                                        <a:pt x="67" y="43"/>
                                      </a:cubicBezTo>
                                      <a:cubicBezTo>
                                        <a:pt x="67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8" y="43"/>
                                        <a:pt x="68" y="43"/>
                                        <a:pt x="68" y="43"/>
                                      </a:cubicBezTo>
                                      <a:cubicBezTo>
                                        <a:pt x="69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0" y="43"/>
                                        <a:pt x="70" y="43"/>
                                        <a:pt x="70" y="43"/>
                                      </a:cubicBezTo>
                                      <a:cubicBezTo>
                                        <a:pt x="71" y="43"/>
                                        <a:pt x="71" y="43"/>
                                        <a:pt x="71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2" y="43"/>
                                        <a:pt x="72" y="43"/>
                                      </a:cubicBezTo>
                                      <a:cubicBezTo>
                                        <a:pt x="72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3" y="43"/>
                                        <a:pt x="73" y="43"/>
                                        <a:pt x="73" y="43"/>
                                      </a:cubicBezTo>
                                      <a:cubicBezTo>
                                        <a:pt x="75" y="43"/>
                                        <a:pt x="78" y="43"/>
                                        <a:pt x="80" y="43"/>
                                      </a:cubicBezTo>
                                      <a:cubicBezTo>
                                        <a:pt x="80" y="43"/>
                                        <a:pt x="82" y="43"/>
                                        <a:pt x="81" y="43"/>
                                      </a:cubicBezTo>
                                      <a:cubicBezTo>
                                        <a:pt x="82" y="43"/>
                                        <a:pt x="83" y="43"/>
                                        <a:pt x="84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5" y="43"/>
                                      </a:cubicBezTo>
                                      <a:cubicBezTo>
                                        <a:pt x="84" y="43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6" y="43"/>
                                      </a:cubicBezTo>
                                      <a:cubicBezTo>
                                        <a:pt x="87" y="43"/>
                                        <a:pt x="87" y="43"/>
                                        <a:pt x="87" y="43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2"/>
                                      </a:cubicBezTo>
                                      <a:cubicBezTo>
                                        <a:pt x="87" y="42"/>
                                        <a:pt x="87" y="42"/>
                                        <a:pt x="87" y="41"/>
                                      </a:cubicBezTo>
                                      <a:cubicBezTo>
                                        <a:pt x="87" y="41"/>
                                        <a:pt x="87" y="39"/>
                                        <a:pt x="86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8"/>
                                        <a:pt x="87" y="38"/>
                                        <a:pt x="87" y="38"/>
                                      </a:cubicBezTo>
                                      <a:cubicBezTo>
                                        <a:pt x="87" y="36"/>
                                        <a:pt x="87" y="34"/>
                                        <a:pt x="87" y="33"/>
                                      </a:cubicBezTo>
                                      <a:cubicBezTo>
                                        <a:pt x="86" y="31"/>
                                        <a:pt x="86" y="29"/>
                                        <a:pt x="86" y="28"/>
                                      </a:cubicBezTo>
                                      <a:cubicBezTo>
                                        <a:pt x="86" y="27"/>
                                        <a:pt x="86" y="25"/>
                                        <a:pt x="86" y="24"/>
                                      </a:cubicBezTo>
                                      <a:cubicBezTo>
                                        <a:pt x="86" y="24"/>
                                        <a:pt x="86" y="24"/>
                                        <a:pt x="86" y="24"/>
                                      </a:cubicBezTo>
                                      <a:cubicBezTo>
                                        <a:pt x="86" y="22"/>
                                        <a:pt x="86" y="20"/>
                                        <a:pt x="85" y="19"/>
                                      </a:cubicBezTo>
                                      <a:cubicBezTo>
                                        <a:pt x="86" y="19"/>
                                        <a:pt x="86" y="18"/>
                                        <a:pt x="86" y="18"/>
                                      </a:cubicBezTo>
                                      <a:cubicBezTo>
                                        <a:pt x="85" y="16"/>
                                        <a:pt x="85" y="14"/>
                                        <a:pt x="85" y="13"/>
                                      </a:cubicBezTo>
                                      <a:cubicBezTo>
                                        <a:pt x="85" y="12"/>
                                        <a:pt x="85" y="11"/>
                                        <a:pt x="85" y="11"/>
                                      </a:cubicBezTo>
                                      <a:cubicBezTo>
                                        <a:pt x="85" y="8"/>
                                        <a:pt x="85" y="5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4" y="1"/>
                                      </a:cubicBezTo>
                                      <a:cubicBezTo>
                                        <a:pt x="84" y="1"/>
                                        <a:pt x="84" y="1"/>
                                        <a:pt x="83" y="1"/>
                                      </a:cubicBezTo>
                                      <a:cubicBezTo>
                                        <a:pt x="82" y="1"/>
                                        <a:pt x="80" y="1"/>
                                        <a:pt x="78" y="0"/>
                                      </a:cubicBezTo>
                                      <a:cubicBezTo>
                                        <a:pt x="78" y="0"/>
                                        <a:pt x="78" y="0"/>
                                        <a:pt x="78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g:grpSp>
                              <wpg:cNvPr id="192" name="Group 192"/>
                              <wpg:cNvGrpSpPr/>
                              <wpg:grpSpPr>
                                <a:xfrm>
                                  <a:off x="0" y="1941"/>
                                  <a:ext cx="3857625" cy="247650"/>
                                  <a:chOff x="0" y="1941"/>
                                  <a:chExt cx="3857625" cy="247650"/>
                                </a:xfr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wpg:grpSpPr>
                              <wps:wsp>
                                <wps:cNvPr id="193" name="Rectangl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3825" y="73379"/>
                                    <a:ext cx="34925" cy="1588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4" name="Freeform 1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3825" y="73379"/>
                                    <a:ext cx="34925" cy="0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0 w 22"/>
                                      <a:gd name="T2" fmla="*/ 0 w 22"/>
                                      <a:gd name="T3" fmla="*/ 22 w 22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22">
                                        <a:moveTo>
                                          <a:pt x="22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22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0975" y="73379"/>
                                    <a:ext cx="112713" cy="0"/>
                                  </a:xfrm>
                                  <a:custGeom>
                                    <a:avLst/>
                                    <a:gdLst>
                                      <a:gd name="T0" fmla="*/ 9 w 10"/>
                                      <a:gd name="T1" fmla="*/ 0 w 10"/>
                                      <a:gd name="T2" fmla="*/ 2 w 10"/>
                                      <a:gd name="T3" fmla="*/ 6 w 10"/>
                                      <a:gd name="T4" fmla="*/ 9 w 10"/>
                                      <a:gd name="T5" fmla="*/ 10 w 10"/>
                                      <a:gd name="T6" fmla="*/ 9 w 1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</a:cxnLst>
                                    <a:rect l="0" t="0" r="r" b="b"/>
                                    <a:pathLst>
                                      <a:path w="10">
                                        <a:moveTo>
                                          <a:pt x="9" y="0"/>
                                        </a:moveTo>
                                        <a:cubicBezTo>
                                          <a:pt x="6" y="0"/>
                                          <a:pt x="3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2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6" y="0"/>
                                        </a:cubicBezTo>
                                        <a:cubicBezTo>
                                          <a:pt x="7" y="0"/>
                                          <a:pt x="8" y="0"/>
                                          <a:pt x="9" y="0"/>
                                        </a:cubicBezTo>
                                        <a:cubicBezTo>
                                          <a:pt x="9" y="0"/>
                                          <a:pt x="10" y="0"/>
                                          <a:pt x="10" y="0"/>
                                        </a:cubicBezTo>
                                        <a:cubicBezTo>
                                          <a:pt x="10" y="0"/>
                                          <a:pt x="10" y="0"/>
                                          <a:pt x="9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6" name="Freeform 19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327025" y="73379"/>
                                    <a:ext cx="68263" cy="0"/>
                                  </a:xfrm>
                                  <a:custGeom>
                                    <a:avLst/>
                                    <a:gdLst>
                                      <a:gd name="T0" fmla="*/ 6 w 6"/>
                                      <a:gd name="T1" fmla="*/ 5 w 6"/>
                                      <a:gd name="T2" fmla="*/ 6 w 6"/>
                                      <a:gd name="T3" fmla="*/ 0 w 6"/>
                                      <a:gd name="T4" fmla="*/ 0 w 6"/>
                                      <a:gd name="T5" fmla="*/ 3 w 6"/>
                                      <a:gd name="T6" fmla="*/ 5 w 6"/>
                                      <a:gd name="T7" fmla="*/ 5 w 6"/>
                                      <a:gd name="T8" fmla="*/ 3 w 6"/>
                                      <a:gd name="T9" fmla="*/ 0 w 6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  <a:cxn ang="0">
                                        <a:pos x="T2" y="0"/>
                                      </a:cxn>
                                      <a:cxn ang="0">
                                        <a:pos x="T3" y="0"/>
                                      </a:cxn>
                                      <a:cxn ang="0">
                                        <a:pos x="T4" y="0"/>
                                      </a:cxn>
                                      <a:cxn ang="0">
                                        <a:pos x="T5" y="0"/>
                                      </a:cxn>
                                      <a:cxn ang="0">
                                        <a:pos x="T6" y="0"/>
                                      </a:cxn>
                                      <a:cxn ang="0">
                                        <a:pos x="T7" y="0"/>
                                      </a:cxn>
                                      <a:cxn ang="0">
                                        <a:pos x="T8" y="0"/>
                                      </a:cxn>
                                      <a:cxn ang="0">
                                        <a:pos x="T9" y="0"/>
                                      </a:cxn>
                                    </a:cxnLst>
                                    <a:rect l="0" t="0" r="r" b="b"/>
                                    <a:pathLst>
                                      <a:path w="6">
                                        <a:moveTo>
                                          <a:pt x="6" y="0"/>
                                        </a:moveTo>
                                        <a:cubicBezTo>
                                          <a:pt x="6" y="0"/>
                                          <a:pt x="6" y="0"/>
                                          <a:pt x="5" y="0"/>
                                        </a:cubicBezTo>
                                        <a:cubicBezTo>
                                          <a:pt x="6" y="0"/>
                                          <a:pt x="6" y="0"/>
                                          <a:pt x="6" y="0"/>
                                        </a:cubicBezTo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1" y="0"/>
                                          <a:pt x="2" y="0"/>
                                          <a:pt x="3" y="0"/>
                                        </a:cubicBezTo>
                                        <a:cubicBezTo>
                                          <a:pt x="4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5" y="0"/>
                                          <a:pt x="5" y="0"/>
                                          <a:pt x="5" y="0"/>
                                        </a:cubicBezTo>
                                        <a:cubicBezTo>
                                          <a:pt x="4" y="0"/>
                                          <a:pt x="3" y="0"/>
                                          <a:pt x="3" y="0"/>
                                        </a:cubicBezTo>
                                        <a:cubicBezTo>
                                          <a:pt x="2" y="0"/>
                                          <a:pt x="1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7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8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35400" y="108304"/>
                                    <a:ext cx="22225" cy="23813"/>
                                  </a:xfrm>
                                  <a:custGeom>
                                    <a:avLst/>
                                    <a:gdLst>
                                      <a:gd name="T0" fmla="*/ 0 w 14"/>
                                      <a:gd name="T1" fmla="*/ 0 h 15"/>
                                      <a:gd name="T2" fmla="*/ 7 w 14"/>
                                      <a:gd name="T3" fmla="*/ 7 h 15"/>
                                      <a:gd name="T4" fmla="*/ 14 w 14"/>
                                      <a:gd name="T5" fmla="*/ 7 h 15"/>
                                      <a:gd name="T6" fmla="*/ 7 w 14"/>
                                      <a:gd name="T7" fmla="*/ 15 h 15"/>
                                      <a:gd name="T8" fmla="*/ 0 w 14"/>
                                      <a:gd name="T9" fmla="*/ 15 h 15"/>
                                      <a:gd name="T10" fmla="*/ 7 w 14"/>
                                      <a:gd name="T11" fmla="*/ 15 h 15"/>
                                      <a:gd name="T12" fmla="*/ 14 w 14"/>
                                      <a:gd name="T13" fmla="*/ 7 h 15"/>
                                      <a:gd name="T14" fmla="*/ 7 w 14"/>
                                      <a:gd name="T15" fmla="*/ 7 h 15"/>
                                      <a:gd name="T16" fmla="*/ 0 w 14"/>
                                      <a:gd name="T17" fmla="*/ 0 h 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4" h="15">
                                        <a:moveTo>
                                          <a:pt x="0" y="0"/>
                                        </a:moveTo>
                                        <a:lnTo>
                                          <a:pt x="7" y="7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0" y="15"/>
                                        </a:lnTo>
                                        <a:lnTo>
                                          <a:pt x="7" y="15"/>
                                        </a:lnTo>
                                        <a:lnTo>
                                          <a:pt x="14" y="7"/>
                                        </a:lnTo>
                                        <a:lnTo>
                                          <a:pt x="7" y="7"/>
                                        </a:ln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  <a:extLst/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9" name="Freeform 19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1941"/>
                                    <a:ext cx="3857625" cy="247650"/>
                                  </a:xfrm>
                                  <a:custGeom>
                                    <a:avLst/>
                                    <a:gdLst>
                                      <a:gd name="T0" fmla="*/ 86 w 342"/>
                                      <a:gd name="T1" fmla="*/ 20 h 21"/>
                                      <a:gd name="T2" fmla="*/ 316 w 342"/>
                                      <a:gd name="T3" fmla="*/ 9 h 21"/>
                                      <a:gd name="T4" fmla="*/ 57 w 342"/>
                                      <a:gd name="T5" fmla="*/ 16 h 21"/>
                                      <a:gd name="T6" fmla="*/ 129 w 342"/>
                                      <a:gd name="T7" fmla="*/ 18 h 21"/>
                                      <a:gd name="T8" fmla="*/ 86 w 342"/>
                                      <a:gd name="T9" fmla="*/ 20 h 21"/>
                                      <a:gd name="T10" fmla="*/ 58 w 342"/>
                                      <a:gd name="T11" fmla="*/ 20 h 21"/>
                                      <a:gd name="T12" fmla="*/ 40 w 342"/>
                                      <a:gd name="T13" fmla="*/ 20 h 21"/>
                                      <a:gd name="T14" fmla="*/ 261 w 342"/>
                                      <a:gd name="T15" fmla="*/ 18 h 21"/>
                                      <a:gd name="T16" fmla="*/ 267 w 342"/>
                                      <a:gd name="T17" fmla="*/ 15 h 21"/>
                                      <a:gd name="T18" fmla="*/ 107 w 342"/>
                                      <a:gd name="T19" fmla="*/ 14 h 21"/>
                                      <a:gd name="T20" fmla="*/ 210 w 342"/>
                                      <a:gd name="T21" fmla="*/ 15 h 21"/>
                                      <a:gd name="T22" fmla="*/ 247 w 342"/>
                                      <a:gd name="T23" fmla="*/ 16 h 21"/>
                                      <a:gd name="T24" fmla="*/ 197 w 342"/>
                                      <a:gd name="T25" fmla="*/ 18 h 21"/>
                                      <a:gd name="T26" fmla="*/ 70 w 342"/>
                                      <a:gd name="T27" fmla="*/ 16 h 21"/>
                                      <a:gd name="T28" fmla="*/ 60 w 342"/>
                                      <a:gd name="T29" fmla="*/ 11 h 21"/>
                                      <a:gd name="T30" fmla="*/ 55 w 342"/>
                                      <a:gd name="T31" fmla="*/ 15 h 21"/>
                                      <a:gd name="T32" fmla="*/ 235 w 342"/>
                                      <a:gd name="T33" fmla="*/ 13 h 21"/>
                                      <a:gd name="T34" fmla="*/ 144 w 342"/>
                                      <a:gd name="T35" fmla="*/ 15 h 21"/>
                                      <a:gd name="T36" fmla="*/ 153 w 342"/>
                                      <a:gd name="T37" fmla="*/ 12 h 21"/>
                                      <a:gd name="T38" fmla="*/ 332 w 342"/>
                                      <a:gd name="T39" fmla="*/ 9 h 21"/>
                                      <a:gd name="T40" fmla="*/ 310 w 342"/>
                                      <a:gd name="T41" fmla="*/ 13 h 21"/>
                                      <a:gd name="T42" fmla="*/ 41 w 342"/>
                                      <a:gd name="T43" fmla="*/ 10 h 21"/>
                                      <a:gd name="T44" fmla="*/ 24 w 342"/>
                                      <a:gd name="T45" fmla="*/ 12 h 21"/>
                                      <a:gd name="T46" fmla="*/ 23 w 342"/>
                                      <a:gd name="T47" fmla="*/ 9 h 21"/>
                                      <a:gd name="T48" fmla="*/ 298 w 342"/>
                                      <a:gd name="T49" fmla="*/ 13 h 21"/>
                                      <a:gd name="T50" fmla="*/ 193 w 342"/>
                                      <a:gd name="T51" fmla="*/ 8 h 21"/>
                                      <a:gd name="T52" fmla="*/ 268 w 342"/>
                                      <a:gd name="T53" fmla="*/ 10 h 21"/>
                                      <a:gd name="T54" fmla="*/ 259 w 342"/>
                                      <a:gd name="T55" fmla="*/ 14 h 21"/>
                                      <a:gd name="T56" fmla="*/ 221 w 342"/>
                                      <a:gd name="T57" fmla="*/ 13 h 21"/>
                                      <a:gd name="T58" fmla="*/ 174 w 342"/>
                                      <a:gd name="T59" fmla="*/ 9 h 21"/>
                                      <a:gd name="T60" fmla="*/ 48 w 342"/>
                                      <a:gd name="T61" fmla="*/ 9 h 21"/>
                                      <a:gd name="T62" fmla="*/ 64 w 342"/>
                                      <a:gd name="T63" fmla="*/ 7 h 21"/>
                                      <a:gd name="T64" fmla="*/ 107 w 342"/>
                                      <a:gd name="T65" fmla="*/ 7 h 21"/>
                                      <a:gd name="T66" fmla="*/ 105 w 342"/>
                                      <a:gd name="T67" fmla="*/ 6 h 21"/>
                                      <a:gd name="T68" fmla="*/ 142 w 342"/>
                                      <a:gd name="T69" fmla="*/ 6 h 21"/>
                                      <a:gd name="T70" fmla="*/ 179 w 342"/>
                                      <a:gd name="T71" fmla="*/ 7 h 21"/>
                                      <a:gd name="T72" fmla="*/ 132 w 342"/>
                                      <a:gd name="T73" fmla="*/ 6 h 21"/>
                                      <a:gd name="T74" fmla="*/ 78 w 342"/>
                                      <a:gd name="T75" fmla="*/ 6 h 21"/>
                                      <a:gd name="T76" fmla="*/ 299 w 342"/>
                                      <a:gd name="T77" fmla="*/ 5 h 21"/>
                                      <a:gd name="T78" fmla="*/ 256 w 342"/>
                                      <a:gd name="T79" fmla="*/ 9 h 21"/>
                                      <a:gd name="T80" fmla="*/ 210 w 342"/>
                                      <a:gd name="T81" fmla="*/ 7 h 21"/>
                                      <a:gd name="T82" fmla="*/ 235 w 342"/>
                                      <a:gd name="T83" fmla="*/ 7 h 21"/>
                                      <a:gd name="T84" fmla="*/ 293 w 342"/>
                                      <a:gd name="T85" fmla="*/ 5 h 21"/>
                                      <a:gd name="T86" fmla="*/ 209 w 342"/>
                                      <a:gd name="T87" fmla="*/ 6 h 21"/>
                                      <a:gd name="T88" fmla="*/ 95 w 342"/>
                                      <a:gd name="T89" fmla="*/ 5 h 21"/>
                                      <a:gd name="T90" fmla="*/ 62 w 342"/>
                                      <a:gd name="T91" fmla="*/ 6 h 21"/>
                                      <a:gd name="T92" fmla="*/ 47 w 342"/>
                                      <a:gd name="T93" fmla="*/ 9 h 21"/>
                                      <a:gd name="T94" fmla="*/ 1 w 342"/>
                                      <a:gd name="T95" fmla="*/ 11 h 21"/>
                                      <a:gd name="T96" fmla="*/ 18 w 342"/>
                                      <a:gd name="T97" fmla="*/ 14 h 21"/>
                                      <a:gd name="T98" fmla="*/ 0 w 342"/>
                                      <a:gd name="T99" fmla="*/ 19 h 21"/>
                                      <a:gd name="T100" fmla="*/ 1 w 342"/>
                                      <a:gd name="T101" fmla="*/ 21 h 21"/>
                                      <a:gd name="T102" fmla="*/ 163 w 342"/>
                                      <a:gd name="T103" fmla="*/ 19 h 21"/>
                                      <a:gd name="T104" fmla="*/ 277 w 342"/>
                                      <a:gd name="T105" fmla="*/ 18 h 21"/>
                                      <a:gd name="T106" fmla="*/ 322 w 342"/>
                                      <a:gd name="T107" fmla="*/ 14 h 21"/>
                                      <a:gd name="T108" fmla="*/ 340 w 342"/>
                                      <a:gd name="T109" fmla="*/ 10 h 21"/>
                                      <a:gd name="T110" fmla="*/ 304 w 342"/>
                                      <a:gd name="T111" fmla="*/ 13 h 21"/>
                                      <a:gd name="T112" fmla="*/ 316 w 342"/>
                                      <a:gd name="T113" fmla="*/ 9 h 21"/>
                                      <a:gd name="T114" fmla="*/ 321 w 342"/>
                                      <a:gd name="T115" fmla="*/ 1 h 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342" h="21">
                                        <a:moveTo>
                                          <a:pt x="40" y="20"/>
                                        </a:moveTo>
                                        <a:cubicBezTo>
                                          <a:pt x="40" y="20"/>
                                          <a:pt x="40" y="20"/>
                                          <a:pt x="40" y="20"/>
                                        </a:cubicBezTo>
                                        <a:cubicBezTo>
                                          <a:pt x="40" y="20"/>
                                          <a:pt x="40" y="20"/>
                                          <a:pt x="41" y="20"/>
                                        </a:cubicBezTo>
                                        <a:cubicBezTo>
                                          <a:pt x="41" y="20"/>
                                          <a:pt x="41" y="20"/>
                                          <a:pt x="40" y="20"/>
                                        </a:cubicBezTo>
                                        <a:moveTo>
                                          <a:pt x="86" y="20"/>
                                        </a:move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cubicBezTo>
                                          <a:pt x="86" y="20"/>
                                          <a:pt x="86" y="20"/>
                                          <a:pt x="86" y="20"/>
                                        </a:cubicBezTo>
                                        <a:moveTo>
                                          <a:pt x="316" y="9"/>
                                        </a:move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7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moveTo>
                                          <a:pt x="4" y="19"/>
                                        </a:moveTo>
                                        <a:cubicBezTo>
                                          <a:pt x="8" y="17"/>
                                          <a:pt x="13" y="16"/>
                                          <a:pt x="19" y="15"/>
                                        </a:cubicBezTo>
                                        <a:cubicBezTo>
                                          <a:pt x="21" y="15"/>
                                          <a:pt x="24" y="15"/>
                                          <a:pt x="27" y="15"/>
                                        </a:cubicBezTo>
                                        <a:cubicBezTo>
                                          <a:pt x="30" y="15"/>
                                          <a:pt x="34" y="15"/>
                                          <a:pt x="38" y="16"/>
                                        </a:cubicBezTo>
                                        <a:cubicBezTo>
                                          <a:pt x="43" y="16"/>
                                          <a:pt x="49" y="16"/>
                                          <a:pt x="54" y="16"/>
                                        </a:cubicBezTo>
                                        <a:cubicBezTo>
                                          <a:pt x="55" y="16"/>
                                          <a:pt x="56" y="16"/>
                                          <a:pt x="57" y="16"/>
                                        </a:cubicBezTo>
                                        <a:cubicBezTo>
                                          <a:pt x="58" y="16"/>
                                          <a:pt x="59" y="16"/>
                                          <a:pt x="60" y="16"/>
                                        </a:cubicBezTo>
                                        <a:cubicBezTo>
                                          <a:pt x="64" y="16"/>
                                          <a:pt x="69" y="17"/>
                                          <a:pt x="74" y="17"/>
                                        </a:cubicBezTo>
                                        <a:cubicBezTo>
                                          <a:pt x="74" y="17"/>
                                          <a:pt x="75" y="17"/>
                                          <a:pt x="76" y="17"/>
                                        </a:cubicBezTo>
                                        <a:cubicBezTo>
                                          <a:pt x="76" y="17"/>
                                          <a:pt x="76" y="17"/>
                                          <a:pt x="74" y="17"/>
                                        </a:cubicBezTo>
                                        <a:cubicBezTo>
                                          <a:pt x="76" y="17"/>
                                          <a:pt x="78" y="17"/>
                                          <a:pt x="80" y="17"/>
                                        </a:cubicBezTo>
                                        <a:cubicBezTo>
                                          <a:pt x="97" y="17"/>
                                          <a:pt x="113" y="17"/>
                                          <a:pt x="129" y="18"/>
                                        </a:cubicBezTo>
                                        <a:cubicBezTo>
                                          <a:pt x="129" y="18"/>
                                          <a:pt x="129" y="18"/>
                                          <a:pt x="129" y="18"/>
                                        </a:cubicBezTo>
                                        <a:cubicBezTo>
                                          <a:pt x="134" y="18"/>
                                          <a:pt x="138" y="18"/>
                                          <a:pt x="142" y="18"/>
                                        </a:cubicBezTo>
                                        <a:cubicBezTo>
                                          <a:pt x="128" y="18"/>
                                          <a:pt x="115" y="19"/>
                                          <a:pt x="102" y="19"/>
                                        </a:cubicBezTo>
                                        <a:cubicBezTo>
                                          <a:pt x="102" y="19"/>
                                          <a:pt x="102" y="19"/>
                                          <a:pt x="102" y="19"/>
                                        </a:cubicBezTo>
                                        <a:cubicBezTo>
                                          <a:pt x="97" y="19"/>
                                          <a:pt x="91" y="19"/>
                                          <a:pt x="86" y="20"/>
                                        </a:cubicBezTo>
                                        <a:cubicBezTo>
                                          <a:pt x="85" y="20"/>
                                          <a:pt x="85" y="20"/>
                                          <a:pt x="86" y="20"/>
                                        </a:cubicBezTo>
                                        <a:cubicBezTo>
                                          <a:pt x="83" y="20"/>
                                          <a:pt x="80" y="20"/>
                                          <a:pt x="77" y="20"/>
                                        </a:cubicBezTo>
                                        <a:cubicBezTo>
                                          <a:pt x="76" y="20"/>
                                          <a:pt x="76" y="20"/>
                                          <a:pt x="75" y="20"/>
                                        </a:cubicBezTo>
                                        <a:cubicBezTo>
                                          <a:pt x="75" y="20"/>
                                          <a:pt x="74" y="20"/>
                                          <a:pt x="74" y="20"/>
                                        </a:cubicBezTo>
                                        <a:cubicBezTo>
                                          <a:pt x="71" y="20"/>
                                          <a:pt x="68" y="20"/>
                                          <a:pt x="65" y="20"/>
                                        </a:cubicBezTo>
                                        <a:cubicBezTo>
                                          <a:pt x="65" y="20"/>
                                          <a:pt x="65" y="20"/>
                                          <a:pt x="66" y="20"/>
                                        </a:cubicBezTo>
                                        <a:cubicBezTo>
                                          <a:pt x="63" y="20"/>
                                          <a:pt x="61" y="20"/>
                                          <a:pt x="58" y="20"/>
                                        </a:cubicBezTo>
                                        <a:cubicBezTo>
                                          <a:pt x="57" y="20"/>
                                          <a:pt x="56" y="20"/>
                                          <a:pt x="56" y="20"/>
                                        </a:cubicBezTo>
                                        <a:cubicBezTo>
                                          <a:pt x="55" y="20"/>
                                          <a:pt x="54" y="20"/>
                                          <a:pt x="53" y="20"/>
                                        </a:cubicBezTo>
                                        <a:cubicBezTo>
                                          <a:pt x="50" y="20"/>
                                          <a:pt x="47" y="20"/>
                                          <a:pt x="43" y="20"/>
                                        </a:cubicBezTo>
                                        <a:cubicBezTo>
                                          <a:pt x="43" y="20"/>
                                          <a:pt x="43" y="20"/>
                                          <a:pt x="43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38" y="20"/>
                                        </a:cubicBezTo>
                                        <a:cubicBezTo>
                                          <a:pt x="38" y="20"/>
                                          <a:pt x="38" y="20"/>
                                          <a:pt x="40" y="20"/>
                                        </a:cubicBezTo>
                                        <a:cubicBezTo>
                                          <a:pt x="39" y="20"/>
                                          <a:pt x="37" y="20"/>
                                          <a:pt x="36" y="20"/>
                                        </a:cubicBezTo>
                                        <a:cubicBezTo>
                                          <a:pt x="25" y="20"/>
                                          <a:pt x="15" y="20"/>
                                          <a:pt x="4" y="19"/>
                                        </a:cubicBezTo>
                                        <a:moveTo>
                                          <a:pt x="287" y="14"/>
                                        </a:moveTo>
                                        <a:cubicBezTo>
                                          <a:pt x="293" y="14"/>
                                          <a:pt x="293" y="14"/>
                                          <a:pt x="293" y="14"/>
                                        </a:cubicBezTo>
                                        <a:cubicBezTo>
                                          <a:pt x="289" y="15"/>
                                          <a:pt x="284" y="16"/>
                                          <a:pt x="279" y="16"/>
                                        </a:cubicBezTo>
                                        <a:cubicBezTo>
                                          <a:pt x="275" y="17"/>
                                          <a:pt x="268" y="17"/>
                                          <a:pt x="261" y="18"/>
                                        </a:cubicBezTo>
                                        <a:cubicBezTo>
                                          <a:pt x="254" y="18"/>
                                          <a:pt x="246" y="18"/>
                                          <a:pt x="239" y="18"/>
                                        </a:cubicBezTo>
                                        <a:cubicBezTo>
                                          <a:pt x="238" y="18"/>
                                          <a:pt x="233" y="18"/>
                                          <a:pt x="230" y="18"/>
                                        </a:cubicBezTo>
                                        <a:cubicBezTo>
                                          <a:pt x="231" y="18"/>
                                          <a:pt x="232" y="18"/>
                                          <a:pt x="233" y="18"/>
                                        </a:cubicBezTo>
                                        <a:cubicBezTo>
                                          <a:pt x="239" y="18"/>
                                          <a:pt x="244" y="17"/>
                                          <a:pt x="250" y="17"/>
                                        </a:cubicBezTo>
                                        <a:cubicBezTo>
                                          <a:pt x="256" y="16"/>
                                          <a:pt x="261" y="15"/>
                                          <a:pt x="266" y="15"/>
                                        </a:cubicBezTo>
                                        <a:cubicBezTo>
                                          <a:pt x="267" y="15"/>
                                          <a:pt x="267" y="15"/>
                                          <a:pt x="267" y="15"/>
                                        </a:cubicBezTo>
                                        <a:cubicBezTo>
                                          <a:pt x="268" y="15"/>
                                          <a:pt x="268" y="15"/>
                                          <a:pt x="269" y="15"/>
                                        </a:cubicBezTo>
                                        <a:cubicBezTo>
                                          <a:pt x="269" y="15"/>
                                          <a:pt x="270" y="15"/>
                                          <a:pt x="270" y="15"/>
                                        </a:cubicBezTo>
                                        <a:cubicBezTo>
                                          <a:pt x="275" y="15"/>
                                          <a:pt x="281" y="15"/>
                                          <a:pt x="287" y="14"/>
                                        </a:cubicBezTo>
                                        <a:moveTo>
                                          <a:pt x="70" y="16"/>
                                        </a:moveTo>
                                        <a:cubicBezTo>
                                          <a:pt x="72" y="16"/>
                                          <a:pt x="74" y="16"/>
                                          <a:pt x="76" y="15"/>
                                        </a:cubicBezTo>
                                        <a:cubicBezTo>
                                          <a:pt x="86" y="15"/>
                                          <a:pt x="96" y="14"/>
                                          <a:pt x="107" y="14"/>
                                        </a:cubicBezTo>
                                        <a:cubicBezTo>
                                          <a:pt x="116" y="15"/>
                                          <a:pt x="125" y="16"/>
                                          <a:pt x="135" y="16"/>
                                        </a:cubicBezTo>
                                        <a:cubicBezTo>
                                          <a:pt x="166" y="15"/>
                                          <a:pt x="166" y="15"/>
                                          <a:pt x="166" y="15"/>
                                        </a:cubicBezTo>
                                        <a:cubicBezTo>
                                          <a:pt x="163" y="16"/>
                                          <a:pt x="163" y="16"/>
                                          <a:pt x="163" y="16"/>
                                        </a:cubicBezTo>
                                        <a:cubicBezTo>
                                          <a:pt x="173" y="15"/>
                                          <a:pt x="191" y="15"/>
                                          <a:pt x="204" y="15"/>
                                        </a:cubicBezTo>
                                        <a:cubicBezTo>
                                          <a:pt x="203" y="15"/>
                                          <a:pt x="203" y="15"/>
                                          <a:pt x="203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10" y="15"/>
                                          <a:pt x="210" y="15"/>
                                          <a:pt x="210" y="15"/>
                                        </a:cubicBezTo>
                                        <a:cubicBezTo>
                                          <a:pt x="227" y="15"/>
                                          <a:pt x="243" y="15"/>
                                          <a:pt x="259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9" y="15"/>
                                          <a:pt x="261" y="15"/>
                                          <a:pt x="262" y="15"/>
                                        </a:cubicBezTo>
                                        <a:cubicBezTo>
                                          <a:pt x="258" y="15"/>
                                          <a:pt x="258" y="15"/>
                                          <a:pt x="258" y="15"/>
                                        </a:cubicBezTo>
                                        <a:cubicBezTo>
                                          <a:pt x="254" y="16"/>
                                          <a:pt x="251" y="16"/>
                                          <a:pt x="247" y="16"/>
                                        </a:cubicBezTo>
                                        <a:cubicBezTo>
                                          <a:pt x="240" y="17"/>
                                          <a:pt x="233" y="17"/>
                                          <a:pt x="226" y="18"/>
                                        </a:cubicBezTo>
                                        <a:cubicBezTo>
                                          <a:pt x="226" y="18"/>
                                          <a:pt x="226" y="18"/>
                                          <a:pt x="226" y="18"/>
                                        </a:cubicBezTo>
                                        <a:cubicBezTo>
                                          <a:pt x="224" y="18"/>
                                          <a:pt x="222" y="18"/>
                                          <a:pt x="220" y="18"/>
                                        </a:cubicBezTo>
                                        <a:cubicBezTo>
                                          <a:pt x="218" y="18"/>
                                          <a:pt x="216" y="18"/>
                                          <a:pt x="214" y="18"/>
                                        </a:cubicBezTo>
                                        <a:cubicBezTo>
                                          <a:pt x="210" y="18"/>
                                          <a:pt x="206" y="18"/>
                                          <a:pt x="202" y="18"/>
                                        </a:cubicBezTo>
                                        <a:cubicBezTo>
                                          <a:pt x="200" y="18"/>
                                          <a:pt x="199" y="18"/>
                                          <a:pt x="197" y="18"/>
                                        </a:cubicBezTo>
                                        <a:cubicBezTo>
                                          <a:pt x="165" y="18"/>
                                          <a:pt x="165" y="18"/>
                                          <a:pt x="165" y="18"/>
                                        </a:cubicBezTo>
                                        <a:cubicBezTo>
                                          <a:pt x="163" y="18"/>
                                          <a:pt x="160" y="18"/>
                                          <a:pt x="158" y="18"/>
                                        </a:cubicBezTo>
                                        <a:cubicBezTo>
                                          <a:pt x="143" y="18"/>
                                          <a:pt x="128" y="17"/>
                                          <a:pt x="113" y="17"/>
                                        </a:cubicBezTo>
                                        <a:cubicBezTo>
                                          <a:pt x="97" y="16"/>
                                          <a:pt x="87" y="16"/>
                                          <a:pt x="71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cubicBezTo>
                                          <a:pt x="70" y="16"/>
                                          <a:pt x="70" y="16"/>
                                          <a:pt x="70" y="16"/>
                                        </a:cubicBezTo>
                                        <a:moveTo>
                                          <a:pt x="30" y="13"/>
                                        </a:moveTo>
                                        <a:cubicBezTo>
                                          <a:pt x="31" y="13"/>
                                          <a:pt x="32" y="13"/>
                                          <a:pt x="33" y="13"/>
                                        </a:cubicBezTo>
                                        <a:cubicBezTo>
                                          <a:pt x="33" y="13"/>
                                          <a:pt x="33" y="13"/>
                                          <a:pt x="33" y="13"/>
                                        </a:cubicBezTo>
                                        <a:cubicBezTo>
                                          <a:pt x="37" y="12"/>
                                          <a:pt x="42" y="11"/>
                                          <a:pt x="45" y="10"/>
                                        </a:cubicBezTo>
                                        <a:cubicBezTo>
                                          <a:pt x="46" y="10"/>
                                          <a:pt x="46" y="10"/>
                                          <a:pt x="46" y="10"/>
                                        </a:cubicBezTo>
                                        <a:cubicBezTo>
                                          <a:pt x="51" y="10"/>
                                          <a:pt x="55" y="11"/>
                                          <a:pt x="60" y="11"/>
                                        </a:cubicBezTo>
                                        <a:cubicBezTo>
                                          <a:pt x="69" y="11"/>
                                          <a:pt x="79" y="12"/>
                                          <a:pt x="90" y="13"/>
                                        </a:cubicBezTo>
                                        <a:cubicBezTo>
                                          <a:pt x="89" y="13"/>
                                          <a:pt x="89" y="13"/>
                                          <a:pt x="89" y="13"/>
                                        </a:cubicBezTo>
                                        <a:cubicBezTo>
                                          <a:pt x="93" y="13"/>
                                          <a:pt x="97" y="13"/>
                                          <a:pt x="100" y="13"/>
                                        </a:cubicBezTo>
                                        <a:cubicBezTo>
                                          <a:pt x="92" y="14"/>
                                          <a:pt x="85" y="14"/>
                                          <a:pt x="77" y="14"/>
                                        </a:cubicBezTo>
                                        <a:cubicBezTo>
                                          <a:pt x="58" y="15"/>
                                          <a:pt x="58" y="15"/>
                                          <a:pt x="58" y="15"/>
                                        </a:cubicBezTo>
                                        <a:cubicBezTo>
                                          <a:pt x="57" y="15"/>
                                          <a:pt x="56" y="15"/>
                                          <a:pt x="55" y="15"/>
                                        </a:cubicBezTo>
                                        <a:cubicBezTo>
                                          <a:pt x="47" y="15"/>
                                          <a:pt x="38" y="14"/>
                                          <a:pt x="30" y="13"/>
                                        </a:cubicBezTo>
                                        <a:moveTo>
                                          <a:pt x="162" y="11"/>
                                        </a:moveTo>
                                        <a:cubicBezTo>
                                          <a:pt x="167" y="11"/>
                                          <a:pt x="172" y="10"/>
                                          <a:pt x="177" y="10"/>
                                        </a:cubicBezTo>
                                        <a:cubicBezTo>
                                          <a:pt x="185" y="11"/>
                                          <a:pt x="193" y="12"/>
                                          <a:pt x="201" y="12"/>
                                        </a:cubicBezTo>
                                        <a:cubicBezTo>
                                          <a:pt x="206" y="13"/>
                                          <a:pt x="212" y="13"/>
                                          <a:pt x="218" y="13"/>
                                        </a:cubicBezTo>
                                        <a:cubicBezTo>
                                          <a:pt x="235" y="13"/>
                                          <a:pt x="235" y="13"/>
                                          <a:pt x="235" y="13"/>
                                        </a:cubicBezTo>
                                        <a:cubicBezTo>
                                          <a:pt x="240" y="13"/>
                                          <a:pt x="246" y="13"/>
                                          <a:pt x="252" y="14"/>
                                        </a:cubicBezTo>
                                        <a:cubicBezTo>
                                          <a:pt x="254" y="14"/>
                                          <a:pt x="255" y="14"/>
                                          <a:pt x="257" y="14"/>
                                        </a:cubicBezTo>
                                        <a:cubicBezTo>
                                          <a:pt x="257" y="14"/>
                                          <a:pt x="257" y="14"/>
                                          <a:pt x="257" y="14"/>
                                        </a:cubicBezTo>
                                        <a:cubicBezTo>
                                          <a:pt x="212" y="14"/>
                                          <a:pt x="212" y="14"/>
                                          <a:pt x="212" y="14"/>
                                        </a:cubicBezTo>
                                        <a:cubicBezTo>
                                          <a:pt x="167" y="15"/>
                                          <a:pt x="167" y="15"/>
                                          <a:pt x="167" y="15"/>
                                        </a:cubicBezTo>
                                        <a:cubicBezTo>
                                          <a:pt x="144" y="15"/>
                                          <a:pt x="144" y="15"/>
                                          <a:pt x="144" y="15"/>
                                        </a:cubicBezTo>
                                        <a:cubicBezTo>
                                          <a:pt x="143" y="15"/>
                                          <a:pt x="142" y="15"/>
                                          <a:pt x="141" y="15"/>
                                        </a:cubicBezTo>
                                        <a:cubicBezTo>
                                          <a:pt x="134" y="15"/>
                                          <a:pt x="128" y="15"/>
                                          <a:pt x="121" y="14"/>
                                        </a:cubicBezTo>
                                        <a:cubicBezTo>
                                          <a:pt x="119" y="14"/>
                                          <a:pt x="117" y="14"/>
                                          <a:pt x="114" y="14"/>
                                        </a:cubicBezTo>
                                        <a:cubicBezTo>
                                          <a:pt x="115" y="14"/>
                                          <a:pt x="115" y="14"/>
                                          <a:pt x="115" y="14"/>
                                        </a:cubicBezTo>
                                        <a:cubicBezTo>
                                          <a:pt x="121" y="14"/>
                                          <a:pt x="128" y="14"/>
                                          <a:pt x="134" y="13"/>
                                        </a:cubicBezTo>
                                        <a:cubicBezTo>
                                          <a:pt x="140" y="13"/>
                                          <a:pt x="147" y="13"/>
                                          <a:pt x="153" y="12"/>
                                        </a:cubicBezTo>
                                        <a:cubicBezTo>
                                          <a:pt x="151" y="12"/>
                                          <a:pt x="151" y="12"/>
                                          <a:pt x="151" y="12"/>
                                        </a:cubicBezTo>
                                        <a:cubicBezTo>
                                          <a:pt x="155" y="12"/>
                                          <a:pt x="159" y="11"/>
                                          <a:pt x="164" y="11"/>
                                        </a:cubicBezTo>
                                        <a:cubicBezTo>
                                          <a:pt x="163" y="11"/>
                                          <a:pt x="163" y="11"/>
                                          <a:pt x="162" y="11"/>
                                        </a:cubicBezTo>
                                        <a:moveTo>
                                          <a:pt x="309" y="13"/>
                                        </a:moveTo>
                                        <a:cubicBezTo>
                                          <a:pt x="314" y="12"/>
                                          <a:pt x="318" y="11"/>
                                          <a:pt x="323" y="10"/>
                                        </a:cubicBezTo>
                                        <a:cubicBezTo>
                                          <a:pt x="326" y="10"/>
                                          <a:pt x="329" y="9"/>
                                          <a:pt x="332" y="9"/>
                                        </a:cubicBezTo>
                                        <a:cubicBezTo>
                                          <a:pt x="335" y="9"/>
                                          <a:pt x="337" y="10"/>
                                          <a:pt x="340" y="10"/>
                                        </a:cubicBezTo>
                                        <a:cubicBezTo>
                                          <a:pt x="337" y="12"/>
                                          <a:pt x="334" y="13"/>
                                          <a:pt x="330" y="13"/>
                                        </a:cubicBezTo>
                                        <a:cubicBezTo>
                                          <a:pt x="328" y="13"/>
                                          <a:pt x="326" y="13"/>
                                          <a:pt x="324" y="13"/>
                                        </a:cubicBezTo>
                                        <a:cubicBezTo>
                                          <a:pt x="323" y="13"/>
                                          <a:pt x="321" y="13"/>
                                          <a:pt x="320" y="13"/>
                                        </a:cubicBezTo>
                                        <a:cubicBezTo>
                                          <a:pt x="317" y="13"/>
                                          <a:pt x="315" y="13"/>
                                          <a:pt x="312" y="13"/>
                                        </a:cubicBezTo>
                                        <a:cubicBezTo>
                                          <a:pt x="311" y="13"/>
                                          <a:pt x="310" y="13"/>
                                          <a:pt x="310" y="13"/>
                                        </a:cubicBezTo>
                                        <a:cubicBezTo>
                                          <a:pt x="309" y="13"/>
                                          <a:pt x="309" y="13"/>
                                          <a:pt x="309" y="13"/>
                                        </a:cubicBezTo>
                                        <a:moveTo>
                                          <a:pt x="27" y="9"/>
                                        </a:moveTo>
                                        <a:cubicBezTo>
                                          <a:pt x="28" y="9"/>
                                          <a:pt x="29" y="9"/>
                                          <a:pt x="28" y="9"/>
                                        </a:cubicBezTo>
                                        <a:cubicBezTo>
                                          <a:pt x="33" y="9"/>
                                          <a:pt x="33" y="9"/>
                                          <a:pt x="33" y="9"/>
                                        </a:cubicBezTo>
                                        <a:cubicBezTo>
                                          <a:pt x="37" y="9"/>
                                          <a:pt x="40" y="9"/>
                                          <a:pt x="43" y="10"/>
                                        </a:cubicBezTo>
                                        <a:cubicBezTo>
                                          <a:pt x="43" y="10"/>
                                          <a:pt x="42" y="10"/>
                                          <a:pt x="41" y="10"/>
                                        </a:cubicBezTo>
                                        <a:cubicBezTo>
                                          <a:pt x="40" y="10"/>
                                          <a:pt x="41" y="10"/>
                                          <a:pt x="37" y="11"/>
                                        </a:cubicBezTo>
                                        <a:cubicBezTo>
                                          <a:pt x="37" y="11"/>
                                          <a:pt x="37" y="11"/>
                                          <a:pt x="37" y="11"/>
                                        </a:cubicBezTo>
                                        <a:cubicBezTo>
                                          <a:pt x="36" y="11"/>
                                          <a:pt x="33" y="12"/>
                                          <a:pt x="30" y="12"/>
                                        </a:cubicBezTo>
                                        <a:cubicBezTo>
                                          <a:pt x="29" y="12"/>
                                          <a:pt x="28" y="13"/>
                                          <a:pt x="27" y="13"/>
                                        </a:cubicBezTo>
                                        <a:cubicBezTo>
                                          <a:pt x="26" y="13"/>
                                          <a:pt x="25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24" y="12"/>
                                          <a:pt x="24" y="12"/>
                                          <a:pt x="24" y="12"/>
                                        </a:cubicBezTo>
                                        <a:cubicBezTo>
                                          <a:pt x="17" y="12"/>
                                          <a:pt x="10" y="11"/>
                                          <a:pt x="4" y="10"/>
                                        </a:cubicBezTo>
                                        <a:cubicBezTo>
                                          <a:pt x="7" y="10"/>
                                          <a:pt x="11" y="9"/>
                                          <a:pt x="15" y="9"/>
                                        </a:cubicBezTo>
                                        <a:cubicBezTo>
                                          <a:pt x="13" y="9"/>
                                          <a:pt x="13" y="9"/>
                                          <a:pt x="13" y="9"/>
                                        </a:cubicBezTo>
                                        <a:cubicBezTo>
                                          <a:pt x="15" y="9"/>
                                          <a:pt x="18" y="9"/>
                                          <a:pt x="21" y="9"/>
                                        </a:cubicBezTo>
                                        <a:cubicBezTo>
                                          <a:pt x="22" y="9"/>
                                          <a:pt x="22" y="9"/>
                                          <a:pt x="23" y="9"/>
                                        </a:cubicBezTo>
                                        <a:cubicBezTo>
                                          <a:pt x="24" y="9"/>
                                          <a:pt x="26" y="9"/>
                                          <a:pt x="27" y="9"/>
                                        </a:cubicBezTo>
                                        <a:moveTo>
                                          <a:pt x="275" y="14"/>
                                        </a:moveTo>
                                        <a:cubicBezTo>
                                          <a:pt x="281" y="13"/>
                                          <a:pt x="287" y="12"/>
                                          <a:pt x="294" y="11"/>
                                        </a:cubicBezTo>
                                        <a:cubicBezTo>
                                          <a:pt x="297" y="10"/>
                                          <a:pt x="299" y="9"/>
                                          <a:pt x="302" y="9"/>
                                        </a:cubicBezTo>
                                        <a:cubicBezTo>
                                          <a:pt x="305" y="9"/>
                                          <a:pt x="309" y="9"/>
                                          <a:pt x="312" y="9"/>
                                        </a:cubicBezTo>
                                        <a:cubicBezTo>
                                          <a:pt x="307" y="11"/>
                                          <a:pt x="302" y="12"/>
                                          <a:pt x="298" y="13"/>
                                        </a:cubicBezTo>
                                        <a:cubicBezTo>
                                          <a:pt x="295" y="14"/>
                                          <a:pt x="293" y="14"/>
                                          <a:pt x="291" y="14"/>
                                        </a:cubicBezTo>
                                        <a:cubicBezTo>
                                          <a:pt x="280" y="14"/>
                                          <a:pt x="280" y="14"/>
                                          <a:pt x="280" y="14"/>
                                        </a:cubicBezTo>
                                        <a:cubicBezTo>
                                          <a:pt x="275" y="14"/>
                                          <a:pt x="275" y="14"/>
                                          <a:pt x="275" y="14"/>
                                        </a:cubicBezTo>
                                        <a:moveTo>
                                          <a:pt x="178" y="10"/>
                                        </a:moveTo>
                                        <a:cubicBezTo>
                                          <a:pt x="183" y="9"/>
                                          <a:pt x="188" y="9"/>
                                          <a:pt x="193" y="8"/>
                                        </a:cubicBezTo>
                                        <a:cubicBezTo>
                                          <a:pt x="193" y="8"/>
                                          <a:pt x="193" y="8"/>
                                          <a:pt x="193" y="8"/>
                                        </a:cubicBezTo>
                                        <a:cubicBezTo>
                                          <a:pt x="197" y="8"/>
                                          <a:pt x="201" y="9"/>
                                          <a:pt x="205" y="9"/>
                                        </a:cubicBezTo>
                                        <a:cubicBezTo>
                                          <a:pt x="214" y="10"/>
                                          <a:pt x="222" y="10"/>
                                          <a:pt x="229" y="10"/>
                                        </a:cubicBezTo>
                                        <a:cubicBezTo>
                                          <a:pt x="230" y="10"/>
                                          <a:pt x="231" y="10"/>
                                          <a:pt x="233" y="10"/>
                                        </a:cubicBezTo>
                                        <a:cubicBezTo>
                                          <a:pt x="235" y="10"/>
                                          <a:pt x="238" y="10"/>
                                          <a:pt x="241" y="10"/>
                                        </a:cubicBezTo>
                                        <a:cubicBezTo>
                                          <a:pt x="244" y="10"/>
                                          <a:pt x="247" y="10"/>
                                          <a:pt x="249" y="10"/>
                                        </a:cubicBezTo>
                                        <a:cubicBezTo>
                                          <a:pt x="256" y="10"/>
                                          <a:pt x="263" y="10"/>
                                          <a:pt x="268" y="10"/>
                                        </a:cubicBezTo>
                                        <a:cubicBezTo>
                                          <a:pt x="276" y="10"/>
                                          <a:pt x="289" y="9"/>
                                          <a:pt x="300" y="9"/>
                                        </a:cubicBezTo>
                                        <a:cubicBezTo>
                                          <a:pt x="297" y="9"/>
                                          <a:pt x="293" y="10"/>
                                          <a:pt x="290" y="11"/>
                                        </a:cubicBezTo>
                                        <a:cubicBezTo>
                                          <a:pt x="283" y="12"/>
                                          <a:pt x="277" y="13"/>
                                          <a:pt x="270" y="14"/>
                                        </a:cubicBezTo>
                                        <a:cubicBezTo>
                                          <a:pt x="264" y="14"/>
                                          <a:pt x="264" y="14"/>
                                          <a:pt x="264" y="14"/>
                                        </a:cubicBezTo>
                                        <a:cubicBezTo>
                                          <a:pt x="261" y="14"/>
                                          <a:pt x="259" y="14"/>
                                          <a:pt x="257" y="14"/>
                                        </a:cubicBezTo>
                                        <a:cubicBezTo>
                                          <a:pt x="259" y="14"/>
                                          <a:pt x="259" y="14"/>
                                          <a:pt x="259" y="14"/>
                                        </a:cubicBezTo>
                                        <a:cubicBezTo>
                                          <a:pt x="257" y="13"/>
                                          <a:pt x="255" y="13"/>
                                          <a:pt x="252" y="13"/>
                                        </a:cubicBezTo>
                                        <a:cubicBezTo>
                                          <a:pt x="252" y="13"/>
                                          <a:pt x="252" y="13"/>
                                          <a:pt x="252" y="13"/>
                                        </a:cubicBezTo>
                                        <a:cubicBezTo>
                                          <a:pt x="253" y="13"/>
                                          <a:pt x="253" y="13"/>
                                          <a:pt x="254" y="13"/>
                                        </a:cubicBezTo>
                                        <a:cubicBezTo>
                                          <a:pt x="249" y="13"/>
                                          <a:pt x="243" y="12"/>
                                          <a:pt x="237" y="12"/>
                                        </a:cubicBezTo>
                                        <a:cubicBezTo>
                                          <a:pt x="231" y="12"/>
                                          <a:pt x="226" y="12"/>
                                          <a:pt x="223" y="12"/>
                                        </a:cubicBezTo>
                                        <a:cubicBezTo>
                                          <a:pt x="221" y="12"/>
                                          <a:pt x="220" y="12"/>
                                          <a:pt x="221" y="13"/>
                                        </a:cubicBezTo>
                                        <a:cubicBezTo>
                                          <a:pt x="213" y="13"/>
                                          <a:pt x="205" y="13"/>
                                          <a:pt x="197" y="12"/>
                                        </a:cubicBezTo>
                                        <a:cubicBezTo>
                                          <a:pt x="191" y="11"/>
                                          <a:pt x="185" y="10"/>
                                          <a:pt x="178" y="10"/>
                                        </a:cubicBezTo>
                                        <a:moveTo>
                                          <a:pt x="126" y="7"/>
                                        </a:moveTo>
                                        <a:cubicBezTo>
                                          <a:pt x="129" y="7"/>
                                          <a:pt x="132" y="7"/>
                                          <a:pt x="133" y="7"/>
                                        </a:cubicBezTo>
                                        <a:cubicBezTo>
                                          <a:pt x="144" y="7"/>
                                          <a:pt x="156" y="7"/>
                                          <a:pt x="167" y="8"/>
                                        </a:cubicBezTo>
                                        <a:cubicBezTo>
                                          <a:pt x="169" y="9"/>
                                          <a:pt x="171" y="9"/>
                                          <a:pt x="174" y="9"/>
                                        </a:cubicBezTo>
                                        <a:cubicBezTo>
                                          <a:pt x="163" y="10"/>
                                          <a:pt x="153" y="11"/>
                                          <a:pt x="143" y="12"/>
                                        </a:cubicBezTo>
                                        <a:cubicBezTo>
                                          <a:pt x="138" y="12"/>
                                          <a:pt x="132" y="13"/>
                                          <a:pt x="127" y="13"/>
                                        </a:cubicBezTo>
                                        <a:cubicBezTo>
                                          <a:pt x="121" y="13"/>
                                          <a:pt x="116" y="13"/>
                                          <a:pt x="110" y="13"/>
                                        </a:cubicBezTo>
                                        <a:cubicBezTo>
                                          <a:pt x="109" y="13"/>
                                          <a:pt x="107" y="13"/>
                                          <a:pt x="106" y="13"/>
                                        </a:cubicBezTo>
                                        <a:cubicBezTo>
                                          <a:pt x="90" y="12"/>
                                          <a:pt x="75" y="11"/>
                                          <a:pt x="60" y="10"/>
                                        </a:cubicBezTo>
                                        <a:cubicBezTo>
                                          <a:pt x="56" y="10"/>
                                          <a:pt x="52" y="10"/>
                                          <a:pt x="48" y="9"/>
                                        </a:cubicBezTo>
                                        <a:cubicBezTo>
                                          <a:pt x="50" y="9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3" y="8"/>
                                          <a:pt x="53" y="8"/>
                                          <a:pt x="53" y="8"/>
                                        </a:cubicBezTo>
                                        <a:cubicBezTo>
                                          <a:pt x="55" y="8"/>
                                          <a:pt x="57" y="7"/>
                                          <a:pt x="60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2" y="7"/>
                                        </a:cubicBezTo>
                                        <a:cubicBezTo>
                                          <a:pt x="61" y="7"/>
                                          <a:pt x="61" y="7"/>
                                          <a:pt x="61" y="7"/>
                                        </a:cubicBezTo>
                                        <a:cubicBezTo>
                                          <a:pt x="62" y="7"/>
                                          <a:pt x="63" y="7"/>
                                          <a:pt x="64" y="7"/>
                                        </a:cubicBezTo>
                                        <a:cubicBezTo>
                                          <a:pt x="64" y="7"/>
                                          <a:pt x="64" y="7"/>
                                          <a:pt x="65" y="7"/>
                                        </a:cubicBezTo>
                                        <a:cubicBezTo>
                                          <a:pt x="65" y="7"/>
                                          <a:pt x="65" y="7"/>
                                          <a:pt x="66" y="7"/>
                                        </a:cubicBezTo>
                                        <a:cubicBezTo>
                                          <a:pt x="66" y="7"/>
                                          <a:pt x="67" y="7"/>
                                          <a:pt x="69" y="7"/>
                                        </a:cubicBezTo>
                                        <a:cubicBezTo>
                                          <a:pt x="71" y="7"/>
                                          <a:pt x="68" y="7"/>
                                          <a:pt x="69" y="8"/>
                                        </a:cubicBezTo>
                                        <a:cubicBezTo>
                                          <a:pt x="71" y="8"/>
                                          <a:pt x="73" y="8"/>
                                          <a:pt x="75" y="8"/>
                                        </a:cubicBezTo>
                                        <a:cubicBezTo>
                                          <a:pt x="86" y="8"/>
                                          <a:pt x="97" y="7"/>
                                          <a:pt x="107" y="7"/>
                                        </a:cubicBezTo>
                                        <a:cubicBezTo>
                                          <a:pt x="108" y="7"/>
                                          <a:pt x="109" y="7"/>
                                          <a:pt x="110" y="7"/>
                                        </a:cubicBezTo>
                                        <a:cubicBezTo>
                                          <a:pt x="111" y="7"/>
                                          <a:pt x="113" y="7"/>
                                          <a:pt x="115" y="7"/>
                                        </a:cubicBezTo>
                                        <a:cubicBezTo>
                                          <a:pt x="117" y="7"/>
                                          <a:pt x="119" y="7"/>
                                          <a:pt x="121" y="7"/>
                                        </a:cubicBezTo>
                                        <a:cubicBezTo>
                                          <a:pt x="123" y="7"/>
                                          <a:pt x="124" y="7"/>
                                          <a:pt x="126" y="7"/>
                                        </a:cubicBezTo>
                                        <a:moveTo>
                                          <a:pt x="97" y="6"/>
                                        </a:moveTo>
                                        <a:cubicBezTo>
                                          <a:pt x="100" y="6"/>
                                          <a:pt x="103" y="6"/>
                                          <a:pt x="105" y="6"/>
                                        </a:cubicBezTo>
                                        <a:cubicBezTo>
                                          <a:pt x="108" y="6"/>
                                          <a:pt x="119" y="6"/>
                                          <a:pt x="115" y="5"/>
                                        </a:cubicBezTo>
                                        <a:cubicBezTo>
                                          <a:pt x="117" y="5"/>
                                          <a:pt x="121" y="5"/>
                                          <a:pt x="125" y="5"/>
                                        </a:cubicBezTo>
                                        <a:cubicBezTo>
                                          <a:pt x="130" y="5"/>
                                          <a:pt x="135" y="5"/>
                                          <a:pt x="138" y="5"/>
                                        </a:cubicBezTo>
                                        <a:cubicBezTo>
                                          <a:pt x="138" y="5"/>
                                          <a:pt x="138" y="5"/>
                                          <a:pt x="137" y="5"/>
                                        </a:cubicBezTo>
                                        <a:cubicBezTo>
                                          <a:pt x="137" y="5"/>
                                          <a:pt x="137" y="5"/>
                                          <a:pt x="137" y="5"/>
                                        </a:cubicBezTo>
                                        <a:cubicBezTo>
                                          <a:pt x="139" y="6"/>
                                          <a:pt x="141" y="6"/>
                                          <a:pt x="142" y="6"/>
                                        </a:cubicBezTo>
                                        <a:cubicBezTo>
                                          <a:pt x="144" y="6"/>
                                          <a:pt x="145" y="6"/>
                                          <a:pt x="147" y="6"/>
                                        </a:cubicBezTo>
                                        <a:cubicBezTo>
                                          <a:pt x="148" y="5"/>
                                          <a:pt x="149" y="5"/>
                                          <a:pt x="151" y="5"/>
                                        </a:cubicBezTo>
                                        <a:cubicBezTo>
                                          <a:pt x="153" y="5"/>
                                          <a:pt x="155" y="6"/>
                                          <a:pt x="158" y="6"/>
                                        </a:cubicBezTo>
                                        <a:cubicBezTo>
                                          <a:pt x="158" y="6"/>
                                          <a:pt x="159" y="6"/>
                                          <a:pt x="159" y="6"/>
                                        </a:cubicBezTo>
                                        <a:cubicBezTo>
                                          <a:pt x="161" y="6"/>
                                          <a:pt x="164" y="6"/>
                                          <a:pt x="167" y="6"/>
                                        </a:cubicBezTo>
                                        <a:cubicBezTo>
                                          <a:pt x="172" y="6"/>
                                          <a:pt x="176" y="7"/>
                                          <a:pt x="179" y="7"/>
                                        </a:cubicBezTo>
                                        <a:cubicBezTo>
                                          <a:pt x="179" y="7"/>
                                          <a:pt x="179" y="7"/>
                                          <a:pt x="179" y="7"/>
                                        </a:cubicBezTo>
                                        <a:cubicBezTo>
                                          <a:pt x="180" y="7"/>
                                          <a:pt x="181" y="7"/>
                                          <a:pt x="180" y="7"/>
                                        </a:cubicBezTo>
                                        <a:cubicBezTo>
                                          <a:pt x="189" y="8"/>
                                          <a:pt x="189" y="8"/>
                                          <a:pt x="189" y="8"/>
                                        </a:cubicBezTo>
                                        <a:cubicBezTo>
                                          <a:pt x="184" y="8"/>
                                          <a:pt x="180" y="9"/>
                                          <a:pt x="175" y="9"/>
                                        </a:cubicBezTo>
                                        <a:cubicBezTo>
                                          <a:pt x="174" y="9"/>
                                          <a:pt x="173" y="9"/>
                                          <a:pt x="172" y="9"/>
                                        </a:cubicBezTo>
                                        <a:cubicBezTo>
                                          <a:pt x="159" y="7"/>
                                          <a:pt x="145" y="6"/>
                                          <a:pt x="132" y="6"/>
                                        </a:cubicBezTo>
                                        <a:cubicBezTo>
                                          <a:pt x="129" y="6"/>
                                          <a:pt x="126" y="6"/>
                                          <a:pt x="123" y="6"/>
                                        </a:cubicBezTo>
                                        <a:cubicBezTo>
                                          <a:pt x="122" y="6"/>
                                          <a:pt x="122" y="6"/>
                                          <a:pt x="122" y="6"/>
                                        </a:cubicBezTo>
                                        <a:cubicBezTo>
                                          <a:pt x="108" y="7"/>
                                          <a:pt x="94" y="7"/>
                                          <a:pt x="80" y="7"/>
                                        </a:cubicBezTo>
                                        <a:cubicBezTo>
                                          <a:pt x="79" y="7"/>
                                          <a:pt x="77" y="7"/>
                                          <a:pt x="76" y="7"/>
                                        </a:cubicBezTo>
                                        <a:cubicBezTo>
                                          <a:pt x="71" y="7"/>
                                          <a:pt x="65" y="7"/>
                                          <a:pt x="60" y="7"/>
                                        </a:cubicBezTo>
                                        <a:cubicBezTo>
                                          <a:pt x="66" y="6"/>
                                          <a:pt x="72" y="6"/>
                                          <a:pt x="78" y="6"/>
                                        </a:cubicBezTo>
                                        <a:cubicBezTo>
                                          <a:pt x="80" y="6"/>
                                          <a:pt x="82" y="6"/>
                                          <a:pt x="83" y="6"/>
                                        </a:cubicBezTo>
                                        <a:cubicBezTo>
                                          <a:pt x="86" y="6"/>
                                          <a:pt x="88" y="6"/>
                                          <a:pt x="90" y="6"/>
                                        </a:cubicBezTo>
                                        <a:cubicBezTo>
                                          <a:pt x="92" y="6"/>
                                          <a:pt x="94" y="6"/>
                                          <a:pt x="97" y="6"/>
                                        </a:cubicBezTo>
                                        <a:moveTo>
                                          <a:pt x="254" y="7"/>
                                        </a:moveTo>
                                        <a:cubicBezTo>
                                          <a:pt x="262" y="7"/>
                                          <a:pt x="270" y="7"/>
                                          <a:pt x="278" y="6"/>
                                        </a:cubicBezTo>
                                        <a:cubicBezTo>
                                          <a:pt x="285" y="6"/>
                                          <a:pt x="292" y="6"/>
                                          <a:pt x="299" y="5"/>
                                        </a:cubicBezTo>
                                        <a:cubicBezTo>
                                          <a:pt x="305" y="5"/>
                                          <a:pt x="310" y="4"/>
                                          <a:pt x="315" y="3"/>
                                        </a:cubicBezTo>
                                        <a:cubicBezTo>
                                          <a:pt x="313" y="4"/>
                                          <a:pt x="312" y="4"/>
                                          <a:pt x="310" y="5"/>
                                        </a:cubicBezTo>
                                        <a:cubicBezTo>
                                          <a:pt x="307" y="6"/>
                                          <a:pt x="305" y="7"/>
                                          <a:pt x="302" y="8"/>
                                        </a:cubicBezTo>
                                        <a:cubicBezTo>
                                          <a:pt x="301" y="8"/>
                                          <a:pt x="300" y="8"/>
                                          <a:pt x="298" y="8"/>
                                        </a:cubicBezTo>
                                        <a:cubicBezTo>
                                          <a:pt x="290" y="8"/>
                                          <a:pt x="282" y="8"/>
                                          <a:pt x="275" y="9"/>
                                        </a:cubicBezTo>
                                        <a:cubicBezTo>
                                          <a:pt x="268" y="9"/>
                                          <a:pt x="262" y="9"/>
                                          <a:pt x="256" y="9"/>
                                        </a:cubicBezTo>
                                        <a:cubicBezTo>
                                          <a:pt x="251" y="9"/>
                                          <a:pt x="247" y="9"/>
                                          <a:pt x="243" y="9"/>
                                        </a:cubicBezTo>
                                        <a:cubicBezTo>
                                          <a:pt x="241" y="9"/>
                                          <a:pt x="239" y="9"/>
                                          <a:pt x="237" y="9"/>
                                        </a:cubicBezTo>
                                        <a:cubicBezTo>
                                          <a:pt x="224" y="9"/>
                                          <a:pt x="211" y="9"/>
                                          <a:pt x="199" y="8"/>
                                        </a:cubicBezTo>
                                        <a:cubicBezTo>
                                          <a:pt x="198" y="8"/>
                                          <a:pt x="197" y="8"/>
                                          <a:pt x="197" y="8"/>
                                        </a:cubicBezTo>
                                        <a:cubicBezTo>
                                          <a:pt x="201" y="7"/>
                                          <a:pt x="206" y="7"/>
                                          <a:pt x="211" y="7"/>
                                        </a:cubicBezTo>
                                        <a:cubicBezTo>
                                          <a:pt x="211" y="7"/>
                                          <a:pt x="209" y="7"/>
                                          <a:pt x="210" y="7"/>
                                        </a:cubicBezTo>
                                        <a:cubicBezTo>
                                          <a:pt x="210" y="7"/>
                                          <a:pt x="210" y="7"/>
                                          <a:pt x="210" y="7"/>
                                        </a:cubicBezTo>
                                        <a:cubicBezTo>
                                          <a:pt x="215" y="7"/>
                                          <a:pt x="218" y="7"/>
                                          <a:pt x="221" y="7"/>
                                        </a:cubicBezTo>
                                        <a:cubicBezTo>
                                          <a:pt x="223" y="7"/>
                                          <a:pt x="224" y="7"/>
                                          <a:pt x="225" y="7"/>
                                        </a:cubicBezTo>
                                        <a:cubicBezTo>
                                          <a:pt x="227" y="7"/>
                                          <a:pt x="228" y="7"/>
                                          <a:pt x="229" y="7"/>
                                        </a:cubicBezTo>
                                        <a:cubicBezTo>
                                          <a:pt x="231" y="7"/>
                                          <a:pt x="233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6" y="7"/>
                                          <a:pt x="235" y="7"/>
                                        </a:cubicBezTo>
                                        <a:cubicBezTo>
                                          <a:pt x="235" y="7"/>
                                          <a:pt x="235" y="7"/>
                                          <a:pt x="235" y="7"/>
                                        </a:cubicBezTo>
                                        <a:cubicBezTo>
                                          <a:pt x="238" y="7"/>
                                          <a:pt x="241" y="7"/>
                                          <a:pt x="244" y="7"/>
                                        </a:cubicBezTo>
                                        <a:cubicBezTo>
                                          <a:pt x="247" y="7"/>
                                          <a:pt x="251" y="7"/>
                                          <a:pt x="254" y="7"/>
                                        </a:cubicBezTo>
                                        <a:moveTo>
                                          <a:pt x="320" y="0"/>
                                        </a:moveTo>
                                        <a:cubicBezTo>
                                          <a:pt x="320" y="0"/>
                                          <a:pt x="319" y="1"/>
                                          <a:pt x="318" y="1"/>
                                        </a:cubicBezTo>
                                        <a:cubicBezTo>
                                          <a:pt x="310" y="4"/>
                                          <a:pt x="302" y="4"/>
                                          <a:pt x="293" y="5"/>
                                        </a:cubicBezTo>
                                        <a:cubicBezTo>
                                          <a:pt x="284" y="5"/>
                                          <a:pt x="274" y="6"/>
                                          <a:pt x="265" y="6"/>
                                        </a:cubicBezTo>
                                        <a:cubicBezTo>
                                          <a:pt x="262" y="6"/>
                                          <a:pt x="259" y="6"/>
                                          <a:pt x="256" y="6"/>
                                        </a:cubicBezTo>
                                        <a:cubicBezTo>
                                          <a:pt x="251" y="6"/>
                                          <a:pt x="247" y="6"/>
                                          <a:pt x="243" y="6"/>
                                        </a:cubicBezTo>
                                        <a:cubicBezTo>
                                          <a:pt x="239" y="6"/>
                                          <a:pt x="234" y="6"/>
                                          <a:pt x="230" y="6"/>
                                        </a:cubicBezTo>
                                        <a:cubicBezTo>
                                          <a:pt x="223" y="6"/>
                                          <a:pt x="216" y="6"/>
                                          <a:pt x="209" y="6"/>
                                        </a:cubicBezTo>
                                        <a:cubicBezTo>
                                          <a:pt x="209" y="6"/>
                                          <a:pt x="209" y="6"/>
                                          <a:pt x="209" y="6"/>
                                        </a:cubicBezTo>
                                        <a:cubicBezTo>
                                          <a:pt x="204" y="7"/>
                                          <a:pt x="198" y="7"/>
                                          <a:pt x="193" y="7"/>
                                        </a:cubicBezTo>
                                        <a:cubicBezTo>
                                          <a:pt x="189" y="7"/>
                                          <a:pt x="184" y="7"/>
                                          <a:pt x="180" y="6"/>
                                        </a:cubicBezTo>
                                        <a:cubicBezTo>
                                          <a:pt x="174" y="6"/>
                                          <a:pt x="168" y="5"/>
                                          <a:pt x="162" y="5"/>
                                        </a:cubicBezTo>
                                        <a:cubicBezTo>
                                          <a:pt x="154" y="5"/>
                                          <a:pt x="146" y="5"/>
                                          <a:pt x="137" y="5"/>
                                        </a:cubicBezTo>
                                        <a:cubicBezTo>
                                          <a:pt x="133" y="5"/>
                                          <a:pt x="129" y="5"/>
                                          <a:pt x="125" y="5"/>
                                        </a:cubicBezTo>
                                        <a:cubicBezTo>
                                          <a:pt x="115" y="5"/>
                                          <a:pt x="105" y="5"/>
                                          <a:pt x="95" y="5"/>
                                        </a:cubicBezTo>
                                        <a:cubicBezTo>
                                          <a:pt x="92" y="5"/>
                                          <a:pt x="89" y="5"/>
                                          <a:pt x="86" y="5"/>
                                        </a:cubicBezTo>
                                        <a:cubicBezTo>
                                          <a:pt x="87" y="5"/>
                                          <a:pt x="87" y="5"/>
                                          <a:pt x="87" y="5"/>
                                        </a:cubicBezTo>
                                        <a:cubicBezTo>
                                          <a:pt x="86" y="5"/>
                                          <a:pt x="84" y="5"/>
                                          <a:pt x="82" y="5"/>
                                        </a:cubicBezTo>
                                        <a:cubicBezTo>
                                          <a:pt x="79" y="5"/>
                                          <a:pt x="76" y="5"/>
                                          <a:pt x="73" y="5"/>
                                        </a:cubicBezTo>
                                        <a:cubicBezTo>
                                          <a:pt x="68" y="5"/>
                                          <a:pt x="64" y="6"/>
                                          <a:pt x="61" y="6"/>
                                        </a:cubicBezTo>
                                        <a:cubicBezTo>
                                          <a:pt x="62" y="6"/>
                                          <a:pt x="62" y="6"/>
                                          <a:pt x="62" y="6"/>
                                        </a:cubicBezTo>
                                        <a:cubicBezTo>
                                          <a:pt x="60" y="6"/>
                                          <a:pt x="57" y="6"/>
                                          <a:pt x="55" y="7"/>
                                        </a:cubicBezTo>
                                        <a:cubicBezTo>
                                          <a:pt x="49" y="7"/>
                                          <a:pt x="43" y="6"/>
                                          <a:pt x="37" y="6"/>
                                        </a:cubicBezTo>
                                        <a:cubicBezTo>
                                          <a:pt x="36" y="6"/>
                                          <a:pt x="40" y="6"/>
                                          <a:pt x="37" y="6"/>
                                        </a:cubicBezTo>
                                        <a:cubicBezTo>
                                          <a:pt x="44" y="7"/>
                                          <a:pt x="49" y="7"/>
                                          <a:pt x="55" y="7"/>
                                        </a:cubicBezTo>
                                        <a:cubicBezTo>
                                          <a:pt x="54" y="7"/>
                                          <a:pt x="54" y="7"/>
                                          <a:pt x="54" y="7"/>
                                        </a:cubicBezTo>
                                        <a:cubicBezTo>
                                          <a:pt x="51" y="8"/>
                                          <a:pt x="49" y="9"/>
                                          <a:pt x="47" y="9"/>
                                        </a:cubicBezTo>
                                        <a:cubicBezTo>
                                          <a:pt x="47" y="9"/>
                                          <a:pt x="47" y="9"/>
                                          <a:pt x="47" y="9"/>
                                        </a:cubicBezTo>
                                        <a:cubicBezTo>
                                          <a:pt x="46" y="9"/>
                                          <a:pt x="46" y="9"/>
                                          <a:pt x="46" y="9"/>
                                        </a:cubicBezTo>
                                        <a:cubicBezTo>
                                          <a:pt x="41" y="9"/>
                                          <a:pt x="36" y="8"/>
                                          <a:pt x="31" y="8"/>
                                        </a:cubicBezTo>
                                        <a:cubicBezTo>
                                          <a:pt x="28" y="8"/>
                                          <a:pt x="25" y="8"/>
                                          <a:pt x="22" y="8"/>
                                        </a:cubicBezTo>
                                        <a:cubicBezTo>
                                          <a:pt x="15" y="8"/>
                                          <a:pt x="8" y="8"/>
                                          <a:pt x="1" y="10"/>
                                        </a:cubicBezTo>
                                        <a:cubicBezTo>
                                          <a:pt x="1" y="11"/>
                                          <a:pt x="1" y="11"/>
                                          <a:pt x="1" y="11"/>
                                        </a:cubicBezTo>
                                        <a:cubicBezTo>
                                          <a:pt x="7" y="12"/>
                                          <a:pt x="12" y="12"/>
                                          <a:pt x="18" y="13"/>
                                        </a:cubicBezTo>
                                        <a:cubicBezTo>
                                          <a:pt x="18" y="13"/>
                                          <a:pt x="18" y="13"/>
                                          <a:pt x="18" y="13"/>
                                        </a:cubicBezTo>
                                        <a:cubicBezTo>
                                          <a:pt x="15" y="13"/>
                                          <a:pt x="13" y="13"/>
                                          <a:pt x="13" y="13"/>
                                        </a:cubicBezTo>
                                        <a:cubicBezTo>
                                          <a:pt x="12" y="14"/>
                                          <a:pt x="8" y="14"/>
                                          <a:pt x="15" y="14"/>
                                        </a:cubicBezTo>
                                        <a:cubicBezTo>
                                          <a:pt x="16" y="14"/>
                                          <a:pt x="16" y="14"/>
                                          <a:pt x="16" y="14"/>
                                        </a:cubicBezTo>
                                        <a:cubicBezTo>
                                          <a:pt x="18" y="14"/>
                                          <a:pt x="17" y="14"/>
                                          <a:pt x="18" y="14"/>
                                        </a:cubicBezTo>
                                        <a:cubicBezTo>
                                          <a:pt x="21" y="14"/>
                                          <a:pt x="23" y="14"/>
                                          <a:pt x="25" y="13"/>
                                        </a:cubicBezTo>
                                        <a:cubicBezTo>
                                          <a:pt x="27" y="14"/>
                                          <a:pt x="30" y="14"/>
                                          <a:pt x="33" y="14"/>
                                        </a:cubicBezTo>
                                        <a:cubicBezTo>
                                          <a:pt x="31" y="14"/>
                                          <a:pt x="29" y="14"/>
                                          <a:pt x="27" y="14"/>
                                        </a:cubicBezTo>
                                        <a:cubicBezTo>
                                          <a:pt x="24" y="14"/>
                                          <a:pt x="22" y="14"/>
                                          <a:pt x="19" y="14"/>
                                        </a:cubicBezTo>
                                        <a:cubicBezTo>
                                          <a:pt x="13" y="15"/>
                                          <a:pt x="7" y="16"/>
                                          <a:pt x="2" y="19"/>
                                        </a:cubicBezTo>
                                        <a:cubicBezTo>
                                          <a:pt x="1" y="19"/>
                                          <a:pt x="1" y="19"/>
                                          <a:pt x="0" y="19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0" y="20"/>
                                          <a:pt x="0" y="20"/>
                                          <a:pt x="0" y="20"/>
                                        </a:cubicBezTo>
                                        <a:cubicBezTo>
                                          <a:pt x="1" y="20"/>
                                          <a:pt x="1" y="20"/>
                                          <a:pt x="1" y="20"/>
                                        </a:cubicBezTo>
                                        <a:cubicBezTo>
                                          <a:pt x="1" y="21"/>
                                          <a:pt x="1" y="21"/>
                                          <a:pt x="1" y="21"/>
                                        </a:cubicBezTo>
                                        <a:cubicBezTo>
                                          <a:pt x="1" y="21"/>
                                          <a:pt x="2" y="20"/>
                                          <a:pt x="2" y="20"/>
                                        </a:cubicBezTo>
                                        <a:cubicBezTo>
                                          <a:pt x="12" y="20"/>
                                          <a:pt x="22" y="21"/>
                                          <a:pt x="32" y="21"/>
                                        </a:cubicBezTo>
                                        <a:cubicBezTo>
                                          <a:pt x="43" y="21"/>
                                          <a:pt x="53" y="20"/>
                                          <a:pt x="64" y="20"/>
                                        </a:cubicBezTo>
                                        <a:cubicBezTo>
                                          <a:pt x="91" y="20"/>
                                          <a:pt x="125" y="19"/>
                                          <a:pt x="151" y="19"/>
                                        </a:cubicBezTo>
                                        <a:cubicBezTo>
                                          <a:pt x="153" y="19"/>
                                          <a:pt x="155" y="19"/>
                                          <a:pt x="157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3" y="19"/>
                                        </a:cubicBezTo>
                                        <a:cubicBezTo>
                                          <a:pt x="163" y="19"/>
                                          <a:pt x="163" y="19"/>
                                          <a:pt x="164" y="19"/>
                                        </a:cubicBezTo>
                                        <a:cubicBezTo>
                                          <a:pt x="169" y="19"/>
                                          <a:pt x="173" y="19"/>
                                          <a:pt x="178" y="19"/>
                                        </a:cubicBezTo>
                                        <a:cubicBezTo>
                                          <a:pt x="185" y="19"/>
                                          <a:pt x="191" y="19"/>
                                          <a:pt x="198" y="19"/>
                                        </a:cubicBezTo>
                                        <a:cubicBezTo>
                                          <a:pt x="211" y="19"/>
                                          <a:pt x="224" y="19"/>
                                          <a:pt x="237" y="19"/>
                                        </a:cubicBezTo>
                                        <a:cubicBezTo>
                                          <a:pt x="238" y="19"/>
                                          <a:pt x="239" y="19"/>
                                          <a:pt x="239" y="19"/>
                                        </a:cubicBezTo>
                                        <a:cubicBezTo>
                                          <a:pt x="252" y="19"/>
                                          <a:pt x="265" y="19"/>
                                          <a:pt x="277" y="18"/>
                                        </a:cubicBezTo>
                                        <a:cubicBezTo>
                                          <a:pt x="284" y="17"/>
                                          <a:pt x="291" y="16"/>
                                          <a:pt x="297" y="14"/>
                                        </a:cubicBezTo>
                                        <a:cubicBezTo>
                                          <a:pt x="298" y="14"/>
                                          <a:pt x="299" y="14"/>
                                          <a:pt x="300" y="14"/>
                                        </a:cubicBezTo>
                                        <a:cubicBezTo>
                                          <a:pt x="302" y="14"/>
                                          <a:pt x="303" y="14"/>
                                          <a:pt x="304" y="14"/>
                                        </a:cubicBezTo>
                                        <a:cubicBezTo>
                                          <a:pt x="307" y="14"/>
                                          <a:pt x="309" y="14"/>
                                          <a:pt x="311" y="14"/>
                                        </a:cubicBezTo>
                                        <a:cubicBezTo>
                                          <a:pt x="311" y="14"/>
                                          <a:pt x="312" y="14"/>
                                          <a:pt x="313" y="14"/>
                                        </a:cubicBezTo>
                                        <a:cubicBezTo>
                                          <a:pt x="316" y="14"/>
                                          <a:pt x="319" y="14"/>
                                          <a:pt x="322" y="14"/>
                                        </a:cubicBezTo>
                                        <a:cubicBezTo>
                                          <a:pt x="323" y="14"/>
                                          <a:pt x="324" y="14"/>
                                          <a:pt x="324" y="14"/>
                                        </a:cubicBezTo>
                                        <a:cubicBezTo>
                                          <a:pt x="327" y="14"/>
                                          <a:pt x="329" y="14"/>
                                          <a:pt x="331" y="14"/>
                                        </a:cubicBezTo>
                                        <a:cubicBezTo>
                                          <a:pt x="335" y="13"/>
                                          <a:pt x="338" y="12"/>
                                          <a:pt x="341" y="11"/>
                                        </a:cubicBezTo>
                                        <a:cubicBezTo>
                                          <a:pt x="342" y="10"/>
                                          <a:pt x="342" y="10"/>
                                          <a:pt x="342" y="10"/>
                                        </a:cubicBezTo>
                                        <a:cubicBezTo>
                                          <a:pt x="341" y="10"/>
                                          <a:pt x="341" y="10"/>
                                          <a:pt x="341" y="10"/>
                                        </a:cubicBezTo>
                                        <a:cubicBezTo>
                                          <a:pt x="340" y="10"/>
                                          <a:pt x="340" y="10"/>
                                          <a:pt x="340" y="10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40" y="9"/>
                                          <a:pt x="340" y="9"/>
                                          <a:pt x="340" y="9"/>
                                        </a:cubicBezTo>
                                        <a:cubicBezTo>
                                          <a:pt x="338" y="9"/>
                                          <a:pt x="335" y="9"/>
                                          <a:pt x="333" y="9"/>
                                        </a:cubicBezTo>
                                        <a:cubicBezTo>
                                          <a:pt x="330" y="9"/>
                                          <a:pt x="328" y="9"/>
                                          <a:pt x="326" y="9"/>
                                        </a:cubicBezTo>
                                        <a:cubicBezTo>
                                          <a:pt x="320" y="10"/>
                                          <a:pt x="315" y="11"/>
                                          <a:pt x="310" y="12"/>
                                        </a:cubicBezTo>
                                        <a:cubicBezTo>
                                          <a:pt x="308" y="13"/>
                                          <a:pt x="306" y="13"/>
                                          <a:pt x="304" y="13"/>
                                        </a:cubicBezTo>
                                        <a:cubicBezTo>
                                          <a:pt x="303" y="13"/>
                                          <a:pt x="302" y="13"/>
                                          <a:pt x="301" y="13"/>
                                        </a:cubicBezTo>
                                        <a:cubicBezTo>
                                          <a:pt x="306" y="12"/>
                                          <a:pt x="310" y="11"/>
                                          <a:pt x="314" y="9"/>
                                        </a:cubicBezTo>
                                        <a:cubicBezTo>
                                          <a:pt x="315" y="10"/>
                                          <a:pt x="316" y="10"/>
                                          <a:pt x="316" y="10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9"/>
                                          <a:pt x="316" y="9"/>
                                          <a:pt x="316" y="9"/>
                                        </a:cubicBezTo>
                                        <a:cubicBezTo>
                                          <a:pt x="316" y="8"/>
                                          <a:pt x="316" y="8"/>
                                          <a:pt x="316" y="8"/>
                                        </a:cubicBezTo>
                                        <a:cubicBezTo>
                                          <a:pt x="316" y="8"/>
                                          <a:pt x="315" y="8"/>
                                          <a:pt x="314" y="9"/>
                                        </a:cubicBezTo>
                                        <a:cubicBezTo>
                                          <a:pt x="314" y="9"/>
                                          <a:pt x="313" y="9"/>
                                          <a:pt x="313" y="8"/>
                                        </a:cubicBezTo>
                                        <a:cubicBezTo>
                                          <a:pt x="310" y="8"/>
                                          <a:pt x="307" y="8"/>
                                          <a:pt x="304" y="8"/>
                                        </a:cubicBezTo>
                                        <a:cubicBezTo>
                                          <a:pt x="309" y="6"/>
                                          <a:pt x="314" y="4"/>
                                          <a:pt x="319" y="2"/>
                                        </a:cubicBezTo>
                                        <a:cubicBezTo>
                                          <a:pt x="319" y="1"/>
                                          <a:pt x="320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1"/>
                                          <a:pt x="321" y="1"/>
                                          <a:pt x="321" y="1"/>
                                        </a:cubicBezTo>
                                        <a:cubicBezTo>
                                          <a:pt x="321" y="0"/>
                                          <a:pt x="321" y="0"/>
                                          <a:pt x="321" y="0"/>
                                        </a:cubicBezTo>
                                        <a:cubicBezTo>
                                          <a:pt x="321" y="0"/>
                                          <a:pt x="320" y="0"/>
                                          <a:pt x="320" y="0"/>
                                        </a:cubicBezTo>
                                        <a:cubicBezTo>
                                          <a:pt x="320" y="0"/>
                                          <a:pt x="320" y="0"/>
                                          <a:pt x="32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65438" y="155929"/>
                                    <a:ext cx="0" cy="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  <a:cxn ang="0">
                                        <a:pos x="0" y="0"/>
                                      </a:cxn>
                                    </a:cxnLst>
                                    <a:rect l="0" t="0" r="r" b="b"/>
                                    <a:pathLst>
                                      <a:path>
                                        <a:moveTo>
                                          <a:pt x="0" y="0"/>
                                        </a:move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  <a:cubicBezTo>
                                          <a:pt x="0" y="0"/>
                                          <a:pt x="0" y="0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1" name="Freeform 2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3063" y="143229"/>
                                    <a:ext cx="22225" cy="12700"/>
                                  </a:xfrm>
                                  <a:custGeom>
                                    <a:avLst/>
                                    <a:gdLst>
                                      <a:gd name="T0" fmla="*/ 2 w 2"/>
                                      <a:gd name="T1" fmla="*/ 0 h 1"/>
                                      <a:gd name="T2" fmla="*/ 0 w 2"/>
                                      <a:gd name="T3" fmla="*/ 1 h 1"/>
                                      <a:gd name="T4" fmla="*/ 0 w 2"/>
                                      <a:gd name="T5" fmla="*/ 1 h 1"/>
                                      <a:gd name="T6" fmla="*/ 2 w 2"/>
                                      <a:gd name="T7" fmla="*/ 0 h 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2" h="1">
                                        <a:moveTo>
                                          <a:pt x="2" y="0"/>
                                        </a:move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0" y="1"/>
                                          <a:pt x="0" y="1"/>
                                        </a:cubicBezTo>
                                        <a:cubicBezTo>
                                          <a:pt x="0" y="1"/>
                                          <a:pt x="1" y="0"/>
                                          <a:pt x="2" y="0"/>
                                        </a:cubicBezTo>
                                      </a:path>
                                    </a:pathLst>
                                  </a:custGeom>
                                  <a:grpFill/>
                                  <a:ln w="9525">
                                    <a:noFill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5B9B73" id="Year Backing" o:spid="_x0000_s1026" alt="Month and Year Graphic&#10;" style="position:absolute;margin-left:18.7pt;margin-top:56.9pt;width:245.5pt;height:32.4pt;z-index:-251650048;mso-position-horizontal-relative:page;mso-position-vertical-relative:page;mso-width-relative:margin;mso-height-relative:margin" coordsize="38576,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" o:allowincell="f">
                      <v:shape id="Freeform 191" o:spid="_x0000_s1027" style="position:absolute;left:27400;width:9906;height:5175;visibility:visible;mso-wrap-style:square;v-text-anchor:top" coordsize="8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EbMUA&#10;AADcAAAADwAAAGRycy9kb3ducmV2LnhtbERPS2sCMRC+F/wPYYTealZpxW6NIpYtHhR8FNrehmS6&#10;u7iZbJNU1/76piD0Nh/fc6bzzjbiRD7UjhUMBxkIYu1MzaWC10NxNwERIrLBxjEpuFCA+ax3M8Xc&#10;uDPv6LSPpUghHHJUUMXY5lIGXZHFMHAtceI+nbcYE/SlNB7PKdw2cpRlY2mx5tRQYUvLivRx/20V&#10;/Pj119v2Ix42ur1fvT/r4mX8UCh12+8WTyAidfFffHWvTJr/OIS/Z9IF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gRsxQAAANwAAAAPAAAAAAAAAAAAAAAAAJgCAABkcnMv&#10;ZG93bnJldi54bWxQSwUGAAAAAAQABAD1AAAAigMAAAAA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c6eaf7 [660]" stroked="f">
                        <v:path arrowok="t" o:connecttype="custom" o:connectlocs="865352,11501;797034,11501;797034,11501;888124,0;865352,11501;865352,11501;842579,11501;842579,11501;819807,11501;808421,11501;797034,11501;500993,23001;489607,23001;489607,23001;421290,23001;398517,23001;375745,34502;227724,34502;102476,46002;0,46002;11386,115006;11386,172508;11386,287514;22772,310515;22772,310515;22772,356517;22772,391019;22772,391019;22772,414020;22772,494524;34159,517525;34159,517525;56931,517525;68317,517525;148021,517525;216338,517525;592083,494524;774262,494524;774262,494524;797034,494524;808421,494524;819807,494524;831193,494524;831193,494524;922283,494524;967828,494524;967828,494524;990600,494524;990600,471523;990600,437021;990600,379518;979214,276013;967828,218511;967828,149507;956441,11501;956441,11501;888124,0" o:connectangles="0,0,0,0,0,0,0,0,0,0,0,0,0,0,0,0,0,0,0,0,0,0,0,0,0,0,0,0,0,0,0,0,0,0,0,0,0,0,0,0,0,0,0,0,0,0,0,0,0,0,0,0,0,0,0,0,0"/>
                        <o:lock v:ext="edit" verticies="t"/>
                      </v:shape>
                      <v:group id="Group 192" o:spid="_x0000_s1028" style="position:absolute;top:19;width:38576;height:2476" coordorigin=",19" coordsize="38576,2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rect id="Rectangle 193" o:spid="_x0000_s1029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          <v:shape id="Freeform 194" o:spid="_x0000_s1030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          <v:path arrowok="t" o:connecttype="custom" o:connectlocs="34925,0;0,0;0,0;34925,0" o:connectangles="0,0,0,0"/>
                        </v:shape>
                        <v:shape id="Freeform 195" o:spid="_x0000_s1031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          <v:path arrowok="t" o:connecttype="custom" o:connectlocs="101442,0;0,0;22543,0;67628,0;101442,0;112713,0;101442,0" o:connectangles="0,0,0,0,0,0,0"/>
                        </v:shape>
                        <v:shape id="Freeform 196" o:spid="_x0000_s1032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          <v:path arrowok="t" o:connecttype="custom" o:connectlocs="68263,0;56886,0;68263,0;0,0;0,0;34132,0;56886,0;56886,0;34132,0;0,0" o:connectangles="0,0,0,0,0,0,0,0,0,0"/>
                          <o:lock v:ext="edit" verticies="t"/>
                        </v:shape>
                        <v:shape id="Freeform 197" o:spid="_x0000_s1033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8" o:spid="_x0000_s1034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          <v:path arrowok="t" o:connecttype="custom" o:connectlocs="0,0;11113,11113;22225,11113;11113,23813;0,23813;11113,23813;22225,11113;11113,11113;0,0" o:connectangles="0,0,0,0,0,0,0,0,0"/>
                        </v:shape>
                        <v:shape id="Freeform 199" o:spid="_x0000_s1035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0" o:spid="_x0000_s1036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          <v:path arrowok="t" o:connecttype="custom" o:connectlocs="0,0;0,0;0,0;0,0" o:connectangles="0,0,0,0"/>
                        </v:shape>
                        <v:shape id="Freeform 201" o:spid="_x0000_s1037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          <v:path arrowok="t" o:connecttype="custom" o:connectlocs="22225,0;0,12700;0,12700;22225,0" o:connectangles="0,0,0,0"/>
                        </v:shape>
                      </v:group>
                      <w10:wrap anchorx="page" anchory="page"/>
                    </v:group>
                  </w:pict>
                </mc:Fallback>
              </mc:AlternateContent>
            </w: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2015</w:t>
            </w:r>
            <w:r>
              <w:fldChar w:fldCharType="end"/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Before and After Months"/>
            </w:tblPr>
            <w:tblGrid>
              <w:gridCol w:w="2254"/>
              <w:gridCol w:w="482"/>
              <w:gridCol w:w="2254"/>
            </w:tblGrid>
            <w:tr w:rsidR="00BF4C53">
              <w:trPr>
                <w:jc w:val="center"/>
              </w:trPr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</w:instrText>
                        </w:r>
                        <w:r>
                          <w:instrText xml:space="preserve">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MonthStartB \@ dddd </w:instrText>
                        </w:r>
                        <w:r>
                          <w:fldChar w:fldCharType="separate"/>
                        </w:r>
                        <w:r>
                          <w:instrText>Thursday</w:instrText>
                        </w:r>
                        <w:r>
                          <w:fldChar w:fldCharType="end"/>
                        </w:r>
                        <w:r>
                          <w:instrText xml:space="preserve"> = “Satruday"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24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25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</w:instrText>
                        </w:r>
                        <w:r>
                          <w:instrText>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MonthEndB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</w:tr>
                </w:tbl>
                <w:p w:rsidR="00BF4C53" w:rsidRDefault="00BF4C53"/>
              </w:tc>
              <w:tc>
                <w:tcPr>
                  <w:tcW w:w="482" w:type="dxa"/>
                </w:tcPr>
                <w:p w:rsidR="00BF4C53" w:rsidRDefault="00BF4C53"/>
              </w:tc>
              <w:tc>
                <w:tcPr>
                  <w:tcW w:w="2254" w:type="dxa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Calendar"/>
                  </w:tblPr>
                  <w:tblGrid>
                    <w:gridCol w:w="322"/>
                    <w:gridCol w:w="322"/>
                    <w:gridCol w:w="322"/>
                    <w:gridCol w:w="322"/>
                    <w:gridCol w:w="322"/>
                    <w:gridCol w:w="322"/>
                    <w:gridCol w:w="322"/>
                  </w:tblGrid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“Sunday" 1 ""</w:instrTex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“Monday"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=A1+1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“Tuesday"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=B1+1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“Wednesday"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1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=C1+1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= “Thursday"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=D1+1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“Friday"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=E1+1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"</w:instrText>
                        </w:r>
                        <w:r>
                          <w:instrText xml:space="preserve">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DocVariable MonthStartA \@ dddd </w:instrText>
                        </w:r>
                        <w:r>
                          <w:fldChar w:fldCharType="separate"/>
                        </w:r>
                        <w:r>
                          <w:instrText>Tuesday</w:instrText>
                        </w:r>
                        <w:r>
                          <w:fldChar w:fldCharType="end"/>
                        </w:r>
                        <w:r>
                          <w:instrText xml:space="preserve"> = “Saturday" 1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4</w:instrText>
                        </w:r>
                        <w:r>
                          <w:fldChar w:fldCharType="end"/>
                        </w:r>
                        <w:r>
                          <w:instrText xml:space="preserve"> &lt;&gt; 0 </w:instrText>
                        </w:r>
                        <w:r>
                          <w:fldChar w:fldCharType="begin"/>
                        </w:r>
                        <w:r>
                          <w:instrText xml:space="preserve"> =F1+1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5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5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=G1+1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12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=G2+1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16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19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=G3+1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=A4+1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=B4+1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22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=C4+1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23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=D4+1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24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=E4+1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25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 =F4+1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26</w:t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=G4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=G4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26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=G4+1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</w:instrText>
                        </w:r>
                        <w:r>
                          <w:instrText xml:space="preserve">F </w:instrText>
                        </w:r>
                        <w:r>
                          <w:fldChar w:fldCharType="begin"/>
                        </w:r>
                        <w:r>
                          <w:instrText xml:space="preserve"> =A5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27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28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=B5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=B5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28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=B5+1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29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=C5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=C5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=C5+1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30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=D5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=D5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=D5+1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31</w:t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=E5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=E5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=E5+1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=F5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=F5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29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</w:instrText>
                        </w:r>
                        <w:r>
                          <w:instrText xml:space="preserve">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=F5+1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</w:tr>
                  <w:tr w:rsidR="00BF4C53"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=G5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=G5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30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=G5+1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E26FD7">
                        <w:pPr>
                          <w:pStyle w:val="Off-MonthDates"/>
                        </w:pPr>
                        <w:r>
                          <w:fldChar w:fldCharType="begin"/>
                        </w:r>
                        <w:r>
                          <w:instrText xml:space="preserve">IF </w:instrText>
                        </w:r>
                        <w:r>
                          <w:fldChar w:fldCharType="begin"/>
                        </w:r>
                        <w:r>
                          <w:instrText xml:space="preserve"> =A6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0</w:instrText>
                        </w:r>
                        <w:r>
                          <w:fldChar w:fldCharType="end"/>
                        </w:r>
                        <w:r>
                          <w:instrText xml:space="preserve"> = 0,"" </w:instrText>
                        </w:r>
                        <w:r>
                          <w:fldChar w:fldCharType="begin"/>
                        </w:r>
                        <w:r>
                          <w:instrText xml:space="preserve"> IF </w:instrText>
                        </w:r>
                        <w:r>
                          <w:fldChar w:fldCharType="begin"/>
                        </w:r>
                        <w:r>
                          <w:instrText xml:space="preserve"> =A6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&lt; </w:instrText>
                        </w:r>
                        <w:r>
                          <w:fldChar w:fldCharType="begin"/>
                        </w:r>
                        <w:r>
                          <w:instrText xml:space="preserve"> DocVariable MonthEndA \@ d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 </w:instrText>
                        </w:r>
                        <w:r>
                          <w:fldChar w:fldCharType="begin"/>
                        </w:r>
                        <w:r>
                          <w:instrText xml:space="preserve"> =A6+1 </w:instrText>
                        </w:r>
                        <w:r>
                          <w:fldChar w:fldCharType="separate"/>
                        </w:r>
                        <w:r>
                          <w:instrText>31</w:instrText>
                        </w:r>
                        <w:r>
                          <w:fldChar w:fldCharType="end"/>
                        </w:r>
                        <w:r>
                          <w:instrText xml:space="preserve"> "" </w:instrText>
                        </w:r>
                        <w:r>
                          <w:fldChar w:fldCharType="end"/>
                        </w:r>
                        <w:r>
                          <w:fldChar w:fldCharType="end"/>
                        </w: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  <w:tc>
                      <w:tcPr>
                        <w:tcW w:w="714" w:type="pct"/>
                      </w:tcPr>
                      <w:p w:rsidR="00BF4C53" w:rsidRDefault="00BF4C53">
                        <w:pPr>
                          <w:pStyle w:val="Off-MonthDates"/>
                        </w:pPr>
                      </w:p>
                    </w:tc>
                  </w:tr>
                </w:tbl>
                <w:p w:rsidR="00BF4C53" w:rsidRDefault="00BF4C53"/>
              </w:tc>
            </w:tr>
          </w:tbl>
          <w:p w:rsidR="00BF4C53" w:rsidRDefault="00BF4C53">
            <w:pPr>
              <w:pStyle w:val="NoSpacing"/>
              <w:rPr>
                <w:sz w:val="2"/>
              </w:rPr>
            </w:pPr>
          </w:p>
          <w:tbl>
            <w:tblPr>
              <w:tblStyle w:val="CalendarTable"/>
              <w:tblW w:w="4500" w:type="pct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46"/>
              <w:gridCol w:w="599"/>
              <w:gridCol w:w="499"/>
              <w:gridCol w:w="1647"/>
              <w:gridCol w:w="599"/>
            </w:tblGrid>
            <w:tr w:rsidR="00BF4C53">
              <w:trPr>
                <w:trHeight w:hRule="exact" w:val="230"/>
                <w:jc w:val="center"/>
              </w:trPr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F4C53" w:rsidRDefault="00E26FD7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MonthStartB \@ MMMM \* MERGEFORMAT </w:instrText>
                  </w:r>
                  <w:r>
                    <w:fldChar w:fldCharType="separate"/>
                  </w:r>
                  <w:r>
                    <w:t>October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F4C53" w:rsidRDefault="00E26FD7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MonthStartB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  <w:tc>
                <w:tcPr>
                  <w:tcW w:w="500" w:type="pct"/>
                  <w:vAlign w:val="center"/>
                </w:tcPr>
                <w:p w:rsidR="00BF4C53" w:rsidRDefault="00BF4C53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</w:p>
              </w:tc>
              <w:tc>
                <w:tcPr>
                  <w:tcW w:w="1650" w:type="pct"/>
                  <w:shd w:val="clear" w:color="auto" w:fill="1782A6" w:themeFill="accent1"/>
                  <w:vAlign w:val="center"/>
                </w:tcPr>
                <w:p w:rsidR="00BF4C53" w:rsidRDefault="00E26FD7">
                  <w:pPr>
                    <w:pStyle w:val="Off-Months"/>
                  </w:pPr>
                  <w:r>
                    <w:fldChar w:fldCharType="begin"/>
                  </w:r>
                  <w:r>
                    <w:instrText xml:space="preserve"> DOCVARIABLE  MonthStartA \@ MMMM \* MERGEFORMAT </w:instrText>
                  </w:r>
                  <w:r>
                    <w:fldChar w:fldCharType="separate"/>
                  </w:r>
                  <w:r>
                    <w:t>December</w:t>
                  </w:r>
                  <w:r>
                    <w:fldChar w:fldCharType="end"/>
                  </w:r>
                </w:p>
              </w:tc>
              <w:tc>
                <w:tcPr>
                  <w:tcW w:w="600" w:type="pct"/>
                  <w:shd w:val="clear" w:color="auto" w:fill="8ED6EF" w:themeFill="accent1" w:themeFillTint="66"/>
                  <w:vAlign w:val="center"/>
                </w:tcPr>
                <w:p w:rsidR="00BF4C53" w:rsidRDefault="00E26FD7">
                  <w:pPr>
                    <w:pStyle w:val="Off-MonthYears"/>
                  </w:pPr>
                  <w:r>
                    <w:fldChar w:fldCharType="begin"/>
                  </w:r>
                  <w:r>
                    <w:instrText xml:space="preserve"> DOCVARIABLE  MonthStartA \@  yyyy   \* MERGEFORMAT </w:instrText>
                  </w:r>
                  <w:r>
                    <w:fldChar w:fldCharType="separate"/>
                  </w:r>
                  <w:r>
                    <w:t>2015</w:t>
                  </w:r>
                  <w:r>
                    <w:fldChar w:fldCharType="end"/>
                  </w:r>
                </w:p>
              </w:tc>
            </w:tr>
          </w:tbl>
          <w:p w:rsidR="00BF4C53" w:rsidRDefault="00BF4C53"/>
        </w:tc>
        <w:tc>
          <w:tcPr>
            <w:tcW w:w="629" w:type="dxa"/>
          </w:tcPr>
          <w:p w:rsidR="00BF4C53" w:rsidRDefault="00E26FD7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39" behindDoc="1" locked="0" layoutInCell="0" allowOverlap="1">
                      <wp:simplePos x="0" y="0"/>
                      <wp:positionH relativeFrom="page">
                        <wp:posOffset>356870</wp:posOffset>
                      </wp:positionH>
                      <wp:positionV relativeFrom="page">
                        <wp:posOffset>228600</wp:posOffset>
                      </wp:positionV>
                      <wp:extent cx="2834640" cy="2724912"/>
                      <wp:effectExtent l="0" t="0" r="3810" b="0"/>
                      <wp:wrapNone/>
                      <wp:docPr id="187" name="Note Backing" descr="Note Backing Graphic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34640" cy="2724912"/>
                                <a:chOff x="0" y="0"/>
                                <a:chExt cx="3387725" cy="3308350"/>
                              </a:xfrm>
                            </wpg:grpSpPr>
                            <wps:wsp>
                              <wps:cNvPr id="188" name="Freeform 18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3387725" cy="3308350"/>
                                </a:xfrm>
                                <a:custGeom>
                                  <a:avLst/>
                                  <a:gdLst>
                                    <a:gd name="T0" fmla="*/ 1 w 300"/>
                                    <a:gd name="T1" fmla="*/ 59 h 293"/>
                                    <a:gd name="T2" fmla="*/ 299 w 300"/>
                                    <a:gd name="T3" fmla="*/ 219 h 293"/>
                                    <a:gd name="T4" fmla="*/ 167 w 300"/>
                                    <a:gd name="T5" fmla="*/ 292 h 293"/>
                                    <a:gd name="T6" fmla="*/ 63 w 300"/>
                                    <a:gd name="T7" fmla="*/ 292 h 293"/>
                                    <a:gd name="T8" fmla="*/ 293 w 300"/>
                                    <a:gd name="T9" fmla="*/ 0 h 293"/>
                                    <a:gd name="T10" fmla="*/ 225 w 300"/>
                                    <a:gd name="T11" fmla="*/ 0 h 293"/>
                                    <a:gd name="T12" fmla="*/ 155 w 300"/>
                                    <a:gd name="T13" fmla="*/ 3 h 293"/>
                                    <a:gd name="T14" fmla="*/ 80 w 300"/>
                                    <a:gd name="T15" fmla="*/ 2 h 293"/>
                                    <a:gd name="T16" fmla="*/ 22 w 300"/>
                                    <a:gd name="T17" fmla="*/ 5 h 293"/>
                                    <a:gd name="T18" fmla="*/ 2 w 300"/>
                                    <a:gd name="T19" fmla="*/ 6 h 293"/>
                                    <a:gd name="T20" fmla="*/ 0 w 300"/>
                                    <a:gd name="T21" fmla="*/ 29 h 293"/>
                                    <a:gd name="T22" fmla="*/ 1 w 300"/>
                                    <a:gd name="T23" fmla="*/ 59 h 293"/>
                                    <a:gd name="T24" fmla="*/ 1 w 300"/>
                                    <a:gd name="T25" fmla="*/ 78 h 293"/>
                                    <a:gd name="T26" fmla="*/ 1 w 300"/>
                                    <a:gd name="T27" fmla="*/ 88 h 293"/>
                                    <a:gd name="T28" fmla="*/ 1 w 300"/>
                                    <a:gd name="T29" fmla="*/ 105 h 293"/>
                                    <a:gd name="T30" fmla="*/ 1 w 300"/>
                                    <a:gd name="T31" fmla="*/ 115 h 293"/>
                                    <a:gd name="T32" fmla="*/ 1 w 300"/>
                                    <a:gd name="T33" fmla="*/ 113 h 293"/>
                                    <a:gd name="T34" fmla="*/ 2 w 300"/>
                                    <a:gd name="T35" fmla="*/ 156 h 293"/>
                                    <a:gd name="T36" fmla="*/ 2 w 300"/>
                                    <a:gd name="T37" fmla="*/ 191 h 293"/>
                                    <a:gd name="T38" fmla="*/ 3 w 300"/>
                                    <a:gd name="T39" fmla="*/ 270 h 293"/>
                                    <a:gd name="T40" fmla="*/ 5 w 300"/>
                                    <a:gd name="T41" fmla="*/ 277 h 293"/>
                                    <a:gd name="T42" fmla="*/ 4 w 300"/>
                                    <a:gd name="T43" fmla="*/ 280 h 293"/>
                                    <a:gd name="T44" fmla="*/ 9 w 300"/>
                                    <a:gd name="T45" fmla="*/ 284 h 293"/>
                                    <a:gd name="T46" fmla="*/ 15 w 300"/>
                                    <a:gd name="T47" fmla="*/ 282 h 293"/>
                                    <a:gd name="T48" fmla="*/ 30 w 300"/>
                                    <a:gd name="T49" fmla="*/ 292 h 293"/>
                                    <a:gd name="T50" fmla="*/ 38 w 300"/>
                                    <a:gd name="T51" fmla="*/ 290 h 293"/>
                                    <a:gd name="T52" fmla="*/ 64 w 300"/>
                                    <a:gd name="T53" fmla="*/ 292 h 293"/>
                                    <a:gd name="T54" fmla="*/ 74 w 300"/>
                                    <a:gd name="T55" fmla="*/ 292 h 293"/>
                                    <a:gd name="T56" fmla="*/ 88 w 300"/>
                                    <a:gd name="T57" fmla="*/ 292 h 293"/>
                                    <a:gd name="T58" fmla="*/ 101 w 300"/>
                                    <a:gd name="T59" fmla="*/ 292 h 293"/>
                                    <a:gd name="T60" fmla="*/ 115 w 300"/>
                                    <a:gd name="T61" fmla="*/ 293 h 293"/>
                                    <a:gd name="T62" fmla="*/ 149 w 300"/>
                                    <a:gd name="T63" fmla="*/ 292 h 293"/>
                                    <a:gd name="T64" fmla="*/ 167 w 300"/>
                                    <a:gd name="T65" fmla="*/ 293 h 293"/>
                                    <a:gd name="T66" fmla="*/ 168 w 300"/>
                                    <a:gd name="T67" fmla="*/ 292 h 293"/>
                                    <a:gd name="T68" fmla="*/ 172 w 300"/>
                                    <a:gd name="T69" fmla="*/ 293 h 293"/>
                                    <a:gd name="T70" fmla="*/ 177 w 300"/>
                                    <a:gd name="T71" fmla="*/ 293 h 293"/>
                                    <a:gd name="T72" fmla="*/ 188 w 300"/>
                                    <a:gd name="T73" fmla="*/ 293 h 293"/>
                                    <a:gd name="T74" fmla="*/ 220 w 300"/>
                                    <a:gd name="T75" fmla="*/ 291 h 293"/>
                                    <a:gd name="T76" fmla="*/ 229 w 300"/>
                                    <a:gd name="T77" fmla="*/ 285 h 293"/>
                                    <a:gd name="T78" fmla="*/ 247 w 300"/>
                                    <a:gd name="T79" fmla="*/ 291 h 293"/>
                                    <a:gd name="T80" fmla="*/ 256 w 300"/>
                                    <a:gd name="T81" fmla="*/ 289 h 293"/>
                                    <a:gd name="T82" fmla="*/ 279 w 300"/>
                                    <a:gd name="T83" fmla="*/ 290 h 293"/>
                                    <a:gd name="T84" fmla="*/ 299 w 300"/>
                                    <a:gd name="T85" fmla="*/ 283 h 293"/>
                                    <a:gd name="T86" fmla="*/ 299 w 300"/>
                                    <a:gd name="T87" fmla="*/ 264 h 293"/>
                                    <a:gd name="T88" fmla="*/ 300 w 300"/>
                                    <a:gd name="T89" fmla="*/ 250 h 293"/>
                                    <a:gd name="T90" fmla="*/ 300 w 300"/>
                                    <a:gd name="T91" fmla="*/ 247 h 293"/>
                                    <a:gd name="T92" fmla="*/ 299 w 300"/>
                                    <a:gd name="T93" fmla="*/ 241 h 293"/>
                                    <a:gd name="T94" fmla="*/ 300 w 300"/>
                                    <a:gd name="T95" fmla="*/ 231 h 293"/>
                                    <a:gd name="T96" fmla="*/ 299 w 300"/>
                                    <a:gd name="T97" fmla="*/ 224 h 293"/>
                                    <a:gd name="T98" fmla="*/ 300 w 300"/>
                                    <a:gd name="T99" fmla="*/ 197 h 293"/>
                                    <a:gd name="T100" fmla="*/ 299 w 300"/>
                                    <a:gd name="T101" fmla="*/ 202 h 293"/>
                                    <a:gd name="T102" fmla="*/ 300 w 300"/>
                                    <a:gd name="T103" fmla="*/ 170 h 293"/>
                                    <a:gd name="T104" fmla="*/ 299 w 300"/>
                                    <a:gd name="T105" fmla="*/ 145 h 293"/>
                                    <a:gd name="T106" fmla="*/ 300 w 300"/>
                                    <a:gd name="T107" fmla="*/ 137 h 293"/>
                                    <a:gd name="T108" fmla="*/ 300 w 300"/>
                                    <a:gd name="T109" fmla="*/ 110 h 293"/>
                                    <a:gd name="T110" fmla="*/ 299 w 300"/>
                                    <a:gd name="T111" fmla="*/ 89 h 293"/>
                                    <a:gd name="T112" fmla="*/ 300 w 300"/>
                                    <a:gd name="T113" fmla="*/ 65 h 293"/>
                                    <a:gd name="T114" fmla="*/ 299 w 300"/>
                                    <a:gd name="T115" fmla="*/ 47 h 293"/>
                                    <a:gd name="T116" fmla="*/ 299 w 300"/>
                                    <a:gd name="T117" fmla="*/ 18 h 293"/>
                                    <a:gd name="T118" fmla="*/ 295 w 300"/>
                                    <a:gd name="T119" fmla="*/ 6 h 293"/>
                                    <a:gd name="T120" fmla="*/ 298 w 300"/>
                                    <a:gd name="T121" fmla="*/ 6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300" h="293"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1" y="59"/>
                                      </a:move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cubicBezTo>
                                        <a:pt x="1" y="59"/>
                                        <a:pt x="1" y="59"/>
                                        <a:pt x="1" y="59"/>
                                      </a:cubicBezTo>
                                      <a:moveTo>
                                        <a:pt x="2" y="191"/>
                                      </a:moveTo>
                                      <a:cubicBezTo>
                                        <a:pt x="2" y="192"/>
                                        <a:pt x="2" y="192"/>
                                        <a:pt x="2" y="192"/>
                                      </a:cubicBezTo>
                                      <a:cubicBezTo>
                                        <a:pt x="2" y="192"/>
                                        <a:pt x="2" y="192"/>
                                        <a:pt x="2" y="191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299" y="219"/>
                                      </a:move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cubicBezTo>
                                        <a:pt x="299" y="219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20"/>
                                        <a:pt x="299" y="220"/>
                                        <a:pt x="299" y="220"/>
                                      </a:cubicBezTo>
                                      <a:cubicBezTo>
                                        <a:pt x="299" y="219"/>
                                        <a:pt x="299" y="219"/>
                                        <a:pt x="299" y="219"/>
                                      </a:cubicBezTo>
                                      <a:moveTo>
                                        <a:pt x="167" y="292"/>
                                      </a:move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cubicBezTo>
                                        <a:pt x="167" y="292"/>
                                        <a:pt x="167" y="292"/>
                                        <a:pt x="167" y="292"/>
                                      </a:cubicBezTo>
                                      <a:moveTo>
                                        <a:pt x="63" y="292"/>
                                      </a:moveTo>
                                      <a:cubicBezTo>
                                        <a:pt x="63" y="292"/>
                                        <a:pt x="63" y="292"/>
                                        <a:pt x="63" y="292"/>
                                      </a:cubicBezTo>
                                      <a:cubicBezTo>
                                        <a:pt x="63" y="292"/>
                                        <a:pt x="64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moveTo>
                                        <a:pt x="1" y="111"/>
                                      </a:move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cubicBezTo>
                                        <a:pt x="1" y="110"/>
                                        <a:pt x="1" y="109"/>
                                        <a:pt x="1" y="109"/>
                                      </a:cubicBezTo>
                                      <a:cubicBezTo>
                                        <a:pt x="1" y="110"/>
                                        <a:pt x="1" y="110"/>
                                        <a:pt x="1" y="111"/>
                                      </a:cubicBezTo>
                                      <a:cubicBezTo>
                                        <a:pt x="1" y="111"/>
                                        <a:pt x="1" y="111"/>
                                        <a:pt x="1" y="111"/>
                                      </a:cubicBezTo>
                                      <a:moveTo>
                                        <a:pt x="293" y="0"/>
                                      </a:moveTo>
                                      <a:cubicBezTo>
                                        <a:pt x="292" y="0"/>
                                        <a:pt x="290" y="0"/>
                                        <a:pt x="289" y="0"/>
                                      </a:cubicBezTo>
                                      <a:cubicBezTo>
                                        <a:pt x="287" y="1"/>
                                        <a:pt x="286" y="1"/>
                                        <a:pt x="285" y="1"/>
                                      </a:cubicBezTo>
                                      <a:cubicBezTo>
                                        <a:pt x="284" y="1"/>
                                        <a:pt x="283" y="1"/>
                                        <a:pt x="282" y="0"/>
                                      </a:cubicBezTo>
                                      <a:cubicBezTo>
                                        <a:pt x="269" y="0"/>
                                        <a:pt x="256" y="0"/>
                                        <a:pt x="243" y="0"/>
                                      </a:cubicBezTo>
                                      <a:cubicBezTo>
                                        <a:pt x="240" y="1"/>
                                        <a:pt x="236" y="1"/>
                                        <a:pt x="233" y="1"/>
                                      </a:cubicBezTo>
                                      <a:cubicBezTo>
                                        <a:pt x="230" y="1"/>
                                        <a:pt x="228" y="0"/>
                                        <a:pt x="225" y="0"/>
                                      </a:cubicBezTo>
                                      <a:cubicBezTo>
                                        <a:pt x="221" y="0"/>
                                        <a:pt x="217" y="1"/>
                                        <a:pt x="212" y="1"/>
                                      </a:cubicBezTo>
                                      <a:cubicBezTo>
                                        <a:pt x="208" y="2"/>
                                        <a:pt x="203" y="2"/>
                                        <a:pt x="199" y="2"/>
                                      </a:cubicBezTo>
                                      <a:cubicBezTo>
                                        <a:pt x="197" y="2"/>
                                        <a:pt x="194" y="2"/>
                                        <a:pt x="192" y="1"/>
                                      </a:cubicBezTo>
                                      <a:cubicBezTo>
                                        <a:pt x="190" y="1"/>
                                        <a:pt x="186" y="1"/>
                                        <a:pt x="182" y="1"/>
                                      </a:cubicBezTo>
                                      <a:cubicBezTo>
                                        <a:pt x="174" y="1"/>
                                        <a:pt x="164" y="2"/>
                                        <a:pt x="158" y="2"/>
                                      </a:cubicBezTo>
                                      <a:cubicBezTo>
                                        <a:pt x="157" y="2"/>
                                        <a:pt x="156" y="3"/>
                                        <a:pt x="155" y="3"/>
                                      </a:cubicBezTo>
                                      <a:cubicBezTo>
                                        <a:pt x="149" y="3"/>
                                        <a:pt x="143" y="1"/>
                                        <a:pt x="137" y="1"/>
                                      </a:cubicBezTo>
                                      <a:cubicBezTo>
                                        <a:pt x="136" y="1"/>
                                        <a:pt x="135" y="1"/>
                                        <a:pt x="134" y="1"/>
                                      </a:cubicBezTo>
                                      <a:cubicBezTo>
                                        <a:pt x="121" y="1"/>
                                        <a:pt x="107" y="2"/>
                                        <a:pt x="96" y="2"/>
                                      </a:cubicBezTo>
                                      <a:cubicBezTo>
                                        <a:pt x="93" y="2"/>
                                        <a:pt x="90" y="2"/>
                                        <a:pt x="87" y="2"/>
                                      </a:cubicBezTo>
                                      <a:cubicBezTo>
                                        <a:pt x="85" y="2"/>
                                        <a:pt x="82" y="2"/>
                                        <a:pt x="81" y="2"/>
                                      </a:cubicBezTo>
                                      <a:cubicBezTo>
                                        <a:pt x="80" y="2"/>
                                        <a:pt x="80" y="2"/>
                                        <a:pt x="80" y="2"/>
                                      </a:cubicBezTo>
                                      <a:cubicBezTo>
                                        <a:pt x="79" y="2"/>
                                        <a:pt x="78" y="2"/>
                                        <a:pt x="77" y="2"/>
                                      </a:cubicBezTo>
                                      <a:cubicBezTo>
                                        <a:pt x="76" y="2"/>
                                        <a:pt x="74" y="2"/>
                                        <a:pt x="73" y="2"/>
                                      </a:cubicBezTo>
                                      <a:cubicBezTo>
                                        <a:pt x="73" y="2"/>
                                        <a:pt x="73" y="2"/>
                                        <a:pt x="73" y="2"/>
                                      </a:cubicBezTo>
                                      <a:cubicBezTo>
                                        <a:pt x="59" y="2"/>
                                        <a:pt x="45" y="3"/>
                                        <a:pt x="30" y="3"/>
                                      </a:cubicBezTo>
                                      <a:cubicBezTo>
                                        <a:pt x="30" y="3"/>
                                        <a:pt x="30" y="3"/>
                                        <a:pt x="29" y="3"/>
                                      </a:cubicBezTo>
                                      <a:cubicBezTo>
                                        <a:pt x="27" y="3"/>
                                        <a:pt x="24" y="4"/>
                                        <a:pt x="22" y="5"/>
                                      </a:cubicBezTo>
                                      <a:cubicBezTo>
                                        <a:pt x="20" y="5"/>
                                        <a:pt x="18" y="6"/>
                                        <a:pt x="17" y="6"/>
                                      </a:cubicBezTo>
                                      <a:cubicBezTo>
                                        <a:pt x="16" y="6"/>
                                        <a:pt x="16" y="6"/>
                                        <a:pt x="16" y="6"/>
                                      </a:cubicBezTo>
                                      <a:cubicBezTo>
                                        <a:pt x="17" y="6"/>
                                        <a:pt x="17" y="6"/>
                                        <a:pt x="18" y="6"/>
                                      </a:cubicBezTo>
                                      <a:cubicBezTo>
                                        <a:pt x="17" y="4"/>
                                        <a:pt x="9" y="3"/>
                                        <a:pt x="6" y="2"/>
                                      </a:cubicBezTo>
                                      <a:cubicBezTo>
                                        <a:pt x="6" y="3"/>
                                        <a:pt x="5" y="3"/>
                                        <a:pt x="5" y="3"/>
                                      </a:cubicBezTo>
                                      <a:cubicBezTo>
                                        <a:pt x="4" y="4"/>
                                        <a:pt x="2" y="5"/>
                                        <a:pt x="2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6"/>
                                        <a:pt x="1" y="6"/>
                                        <a:pt x="1" y="6"/>
                                      </a:cubicBezTo>
                                      <a:cubicBezTo>
                                        <a:pt x="1" y="9"/>
                                        <a:pt x="1" y="19"/>
                                        <a:pt x="0" y="21"/>
                                      </a:cubicBezTo>
                                      <a:cubicBezTo>
                                        <a:pt x="0" y="18"/>
                                        <a:pt x="0" y="16"/>
                                        <a:pt x="0" y="16"/>
                                      </a:cubicBezTo>
                                      <a:cubicBezTo>
                                        <a:pt x="0" y="16"/>
                                        <a:pt x="0" y="17"/>
                                        <a:pt x="0" y="18"/>
                                      </a:cubicBezTo>
                                      <a:cubicBezTo>
                                        <a:pt x="0" y="21"/>
                                        <a:pt x="0" y="25"/>
                                        <a:pt x="0" y="29"/>
                                      </a:cubicBezTo>
                                      <a:cubicBezTo>
                                        <a:pt x="0" y="29"/>
                                        <a:pt x="0" y="29"/>
                                        <a:pt x="0" y="27"/>
                                      </a:cubicBezTo>
                                      <a:cubicBezTo>
                                        <a:pt x="0" y="31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0"/>
                                        <a:pt x="0" y="40"/>
                                        <a:pt x="0" y="40"/>
                                      </a:cubicBezTo>
                                      <a:cubicBezTo>
                                        <a:pt x="0" y="41"/>
                                        <a:pt x="0" y="48"/>
                                        <a:pt x="1" y="52"/>
                                      </a:cubicBezTo>
                                      <a:cubicBezTo>
                                        <a:pt x="0" y="51"/>
                                        <a:pt x="0" y="51"/>
                                        <a:pt x="0" y="51"/>
                                      </a:cubicBezTo>
                                      <a:cubicBezTo>
                                        <a:pt x="1" y="54"/>
                                        <a:pt x="1" y="54"/>
                                        <a:pt x="1" y="59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60"/>
                                      </a:cubicBezTo>
                                      <a:cubicBezTo>
                                        <a:pt x="1" y="60"/>
                                        <a:pt x="1" y="60"/>
                                        <a:pt x="1" y="59"/>
                                      </a:cubicBezTo>
                                      <a:cubicBezTo>
                                        <a:pt x="1" y="62"/>
                                        <a:pt x="1" y="62"/>
                                        <a:pt x="1" y="66"/>
                                      </a:cubicBezTo>
                                      <a:cubicBezTo>
                                        <a:pt x="1" y="65"/>
                                        <a:pt x="1" y="65"/>
                                        <a:pt x="1" y="65"/>
                                      </a:cubicBezTo>
                                      <a:cubicBezTo>
                                        <a:pt x="1" y="68"/>
                                        <a:pt x="1" y="68"/>
                                        <a:pt x="1" y="70"/>
                                      </a:cubicBezTo>
                                      <a:cubicBezTo>
                                        <a:pt x="1" y="73"/>
                                        <a:pt x="1" y="78"/>
                                        <a:pt x="1" y="78"/>
                                      </a:cubicBezTo>
                                      <a:cubicBezTo>
                                        <a:pt x="1" y="79"/>
                                        <a:pt x="1" y="81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3"/>
                                      </a:cubicBezTo>
                                      <a:cubicBezTo>
                                        <a:pt x="1" y="83"/>
                                        <a:pt x="1" y="83"/>
                                        <a:pt x="1" y="82"/>
                                      </a:cubicBezTo>
                                      <a:cubicBezTo>
                                        <a:pt x="1" y="89"/>
                                        <a:pt x="1" y="92"/>
                                        <a:pt x="1" y="96"/>
                                      </a:cubicBezTo>
                                      <a:cubicBezTo>
                                        <a:pt x="1" y="97"/>
                                        <a:pt x="1" y="97"/>
                                        <a:pt x="1" y="97"/>
                                      </a:cubicBezTo>
                                      <a:cubicBezTo>
                                        <a:pt x="1" y="92"/>
                                        <a:pt x="1" y="89"/>
                                        <a:pt x="1" y="88"/>
                                      </a:cubicBezTo>
                                      <a:cubicBezTo>
                                        <a:pt x="1" y="88"/>
                                        <a:pt x="1" y="90"/>
                                        <a:pt x="0" y="90"/>
                                      </a:cubicBezTo>
                                      <a:cubicBezTo>
                                        <a:pt x="0" y="90"/>
                                        <a:pt x="0" y="90"/>
                                        <a:pt x="0" y="89"/>
                                      </a:cubicBezTo>
                                      <a:cubicBezTo>
                                        <a:pt x="0" y="92"/>
                                        <a:pt x="1" y="98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3"/>
                                        <a:pt x="1" y="103"/>
                                      </a:cubicBezTo>
                                      <a:cubicBezTo>
                                        <a:pt x="1" y="102"/>
                                        <a:pt x="1" y="102"/>
                                        <a:pt x="1" y="102"/>
                                      </a:cubicBezTo>
                                      <a:cubicBezTo>
                                        <a:pt x="1" y="103"/>
                                        <a:pt x="1" y="104"/>
                                        <a:pt x="1" y="105"/>
                                      </a:cubicBezTo>
                                      <a:cubicBezTo>
                                        <a:pt x="1" y="106"/>
                                        <a:pt x="1" y="107"/>
                                        <a:pt x="1" y="108"/>
                                      </a:cubicBezTo>
                                      <a:cubicBezTo>
                                        <a:pt x="0" y="109"/>
                                        <a:pt x="1" y="113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6"/>
                                      </a:cubicBezTo>
                                      <a:cubicBezTo>
                                        <a:pt x="1" y="116"/>
                                        <a:pt x="1" y="116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5"/>
                                      </a:cubicBezTo>
                                      <a:cubicBezTo>
                                        <a:pt x="1" y="115"/>
                                        <a:pt x="1" y="115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3"/>
                                        <a:pt x="1" y="113"/>
                                        <a:pt x="1" y="113"/>
                                      </a:cubicBezTo>
                                      <a:cubicBezTo>
                                        <a:pt x="1" y="111"/>
                                        <a:pt x="1" y="110"/>
                                        <a:pt x="1" y="108"/>
                                      </a:cubicBezTo>
                                      <a:cubicBezTo>
                                        <a:pt x="1" y="109"/>
                                        <a:pt x="1" y="111"/>
                                        <a:pt x="1" y="113"/>
                                      </a:cubicBezTo>
                                      <a:cubicBezTo>
                                        <a:pt x="1" y="114"/>
                                        <a:pt x="2" y="115"/>
                                        <a:pt x="2" y="116"/>
                                      </a:cubicBezTo>
                                      <a:cubicBezTo>
                                        <a:pt x="1" y="119"/>
                                        <a:pt x="1" y="124"/>
                                        <a:pt x="1" y="125"/>
                                      </a:cubicBezTo>
                                      <a:cubicBezTo>
                                        <a:pt x="1" y="132"/>
                                        <a:pt x="1" y="140"/>
                                        <a:pt x="2" y="144"/>
                                      </a:cubicBezTo>
                                      <a:cubicBezTo>
                                        <a:pt x="2" y="146"/>
                                        <a:pt x="2" y="146"/>
                                        <a:pt x="2" y="147"/>
                                      </a:cubicBezTo>
                                      <a:cubicBezTo>
                                        <a:pt x="1" y="146"/>
                                        <a:pt x="1" y="145"/>
                                        <a:pt x="1" y="144"/>
                                      </a:cubicBezTo>
                                      <a:cubicBezTo>
                                        <a:pt x="2" y="148"/>
                                        <a:pt x="2" y="155"/>
                                        <a:pt x="2" y="156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7"/>
                                      </a:cubicBezTo>
                                      <a:cubicBezTo>
                                        <a:pt x="2" y="157"/>
                                        <a:pt x="2" y="157"/>
                                        <a:pt x="2" y="159"/>
                                      </a:cubicBezTo>
                                      <a:cubicBezTo>
                                        <a:pt x="2" y="159"/>
                                        <a:pt x="2" y="159"/>
                                        <a:pt x="2" y="159"/>
                                      </a:cubicBezTo>
                                      <a:cubicBezTo>
                                        <a:pt x="1" y="171"/>
                                        <a:pt x="3" y="178"/>
                                        <a:pt x="2" y="191"/>
                                      </a:cubicBezTo>
                                      <a:cubicBezTo>
                                        <a:pt x="2" y="191"/>
                                        <a:pt x="2" y="191"/>
                                        <a:pt x="2" y="191"/>
                                      </a:cubicBezTo>
                                      <a:cubicBezTo>
                                        <a:pt x="2" y="206"/>
                                        <a:pt x="3" y="223"/>
                                        <a:pt x="3" y="238"/>
                                      </a:cubicBezTo>
                                      <a:cubicBezTo>
                                        <a:pt x="3" y="242"/>
                                        <a:pt x="3" y="243"/>
                                        <a:pt x="3" y="246"/>
                                      </a:cubicBezTo>
                                      <a:cubicBezTo>
                                        <a:pt x="3" y="247"/>
                                        <a:pt x="3" y="247"/>
                                        <a:pt x="3" y="247"/>
                                      </a:cubicBezTo>
                                      <a:cubicBezTo>
                                        <a:pt x="3" y="251"/>
                                        <a:pt x="3" y="251"/>
                                        <a:pt x="3" y="251"/>
                                      </a:cubicBezTo>
                                      <a:cubicBezTo>
                                        <a:pt x="4" y="258"/>
                                        <a:pt x="2" y="262"/>
                                        <a:pt x="3" y="270"/>
                                      </a:cubicBezTo>
                                      <a:cubicBezTo>
                                        <a:pt x="4" y="269"/>
                                        <a:pt x="4" y="269"/>
                                        <a:pt x="4" y="269"/>
                                      </a:cubicBezTo>
                                      <a:cubicBezTo>
                                        <a:pt x="4" y="271"/>
                                        <a:pt x="4" y="273"/>
                                        <a:pt x="4" y="275"/>
                                      </a:cubicBezTo>
                                      <a:cubicBezTo>
                                        <a:pt x="4" y="275"/>
                                        <a:pt x="4" y="275"/>
                                        <a:pt x="5" y="275"/>
                                      </a:cubicBezTo>
                                      <a:cubicBezTo>
                                        <a:pt x="5" y="275"/>
                                        <a:pt x="5" y="275"/>
                                        <a:pt x="6" y="275"/>
                                      </a:cubicBezTo>
                                      <a:cubicBezTo>
                                        <a:pt x="6" y="275"/>
                                        <a:pt x="6" y="276"/>
                                        <a:pt x="6" y="276"/>
                                      </a:cubicBezTo>
                                      <a:cubicBezTo>
                                        <a:pt x="5" y="277"/>
                                        <a:pt x="5" y="277"/>
                                        <a:pt x="5" y="277"/>
                                      </a:cubicBezTo>
                                      <a:cubicBezTo>
                                        <a:pt x="5" y="277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6"/>
                                        <a:pt x="4" y="276"/>
                                        <a:pt x="4" y="276"/>
                                      </a:cubicBezTo>
                                      <a:cubicBezTo>
                                        <a:pt x="4" y="277"/>
                                        <a:pt x="4" y="277"/>
                                        <a:pt x="4" y="277"/>
                                      </a:cubicBezTo>
                                      <a:cubicBezTo>
                                        <a:pt x="4" y="278"/>
                                        <a:pt x="4" y="278"/>
                                        <a:pt x="4" y="278"/>
                                      </a:cubicBezTo>
                                      <a:cubicBezTo>
                                        <a:pt x="4" y="279"/>
                                        <a:pt x="4" y="279"/>
                                        <a:pt x="4" y="279"/>
                                      </a:cubicBezTo>
                                      <a:cubicBezTo>
                                        <a:pt x="4" y="279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0"/>
                                        <a:pt x="4" y="280"/>
                                        <a:pt x="4" y="280"/>
                                      </a:cubicBezTo>
                                      <a:cubicBezTo>
                                        <a:pt x="4" y="281"/>
                                        <a:pt x="4" y="281"/>
                                        <a:pt x="4" y="281"/>
                                      </a:cubicBezTo>
                                      <a:cubicBezTo>
                                        <a:pt x="5" y="280"/>
                                        <a:pt x="5" y="280"/>
                                        <a:pt x="6" y="279"/>
                                      </a:cubicBezTo>
                                      <a:cubicBezTo>
                                        <a:pt x="7" y="279"/>
                                        <a:pt x="7" y="279"/>
                                        <a:pt x="8" y="279"/>
                                      </a:cubicBezTo>
                                      <a:cubicBezTo>
                                        <a:pt x="8" y="279"/>
                                        <a:pt x="8" y="279"/>
                                        <a:pt x="9" y="279"/>
                                      </a:cubicBezTo>
                                      <a:cubicBezTo>
                                        <a:pt x="8" y="281"/>
                                        <a:pt x="8" y="283"/>
                                        <a:pt x="9" y="284"/>
                                      </a:cubicBezTo>
                                      <a:cubicBezTo>
                                        <a:pt x="10" y="284"/>
                                        <a:pt x="10" y="284"/>
                                        <a:pt x="10" y="284"/>
                                      </a:cubicBezTo>
                                      <a:cubicBezTo>
                                        <a:pt x="10" y="283"/>
                                        <a:pt x="10" y="283"/>
                                        <a:pt x="10" y="282"/>
                                      </a:cubicBezTo>
                                      <a:cubicBezTo>
                                        <a:pt x="10" y="282"/>
                                        <a:pt x="10" y="282"/>
                                        <a:pt x="10" y="282"/>
                                      </a:cubicBezTo>
                                      <a:cubicBezTo>
                                        <a:pt x="11" y="284"/>
                                        <a:pt x="11" y="284"/>
                                        <a:pt x="12" y="285"/>
                                      </a:cubicBezTo>
                                      <a:cubicBezTo>
                                        <a:pt x="12" y="285"/>
                                        <a:pt x="13" y="285"/>
                                        <a:pt x="13" y="285"/>
                                      </a:cubicBezTo>
                                      <a:cubicBezTo>
                                        <a:pt x="14" y="284"/>
                                        <a:pt x="14" y="283"/>
                                        <a:pt x="15" y="282"/>
                                      </a:cubicBezTo>
                                      <a:cubicBezTo>
                                        <a:pt x="16" y="282"/>
                                        <a:pt x="16" y="282"/>
                                        <a:pt x="16" y="282"/>
                                      </a:cubicBezTo>
                                      <a:cubicBezTo>
                                        <a:pt x="16" y="286"/>
                                        <a:pt x="13" y="286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3" y="289"/>
                                      </a:cubicBezTo>
                                      <a:cubicBezTo>
                                        <a:pt x="13" y="289"/>
                                        <a:pt x="13" y="289"/>
                                        <a:pt x="14" y="289"/>
                                      </a:cubicBezTo>
                                      <a:cubicBezTo>
                                        <a:pt x="16" y="289"/>
                                        <a:pt x="18" y="290"/>
                                        <a:pt x="21" y="290"/>
                                      </a:cubicBezTo>
                                      <a:cubicBezTo>
                                        <a:pt x="24" y="291"/>
                                        <a:pt x="27" y="292"/>
                                        <a:pt x="30" y="292"/>
                                      </a:cubicBezTo>
                                      <a:cubicBezTo>
                                        <a:pt x="31" y="292"/>
                                        <a:pt x="32" y="291"/>
                                        <a:pt x="33" y="291"/>
                                      </a:cubicBezTo>
                                      <a:cubicBezTo>
                                        <a:pt x="36" y="291"/>
                                        <a:pt x="37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89"/>
                                        <a:pt x="40" y="289"/>
                                        <a:pt x="40" y="289"/>
                                      </a:cubicBezTo>
                                      <a:cubicBezTo>
                                        <a:pt x="40" y="290"/>
                                        <a:pt x="39" y="290"/>
                                        <a:pt x="38" y="290"/>
                                      </a:cubicBezTo>
                                      <a:cubicBezTo>
                                        <a:pt x="38" y="290"/>
                                        <a:pt x="38" y="290"/>
                                        <a:pt x="38" y="290"/>
                                      </a:cubicBezTo>
                                      <a:cubicBezTo>
                                        <a:pt x="44" y="291"/>
                                        <a:pt x="53" y="291"/>
                                        <a:pt x="60" y="292"/>
                                      </a:cubicBezTo>
                                      <a:cubicBezTo>
                                        <a:pt x="60" y="292"/>
                                        <a:pt x="60" y="292"/>
                                        <a:pt x="60" y="292"/>
                                      </a:cubicBezTo>
                                      <a:cubicBezTo>
                                        <a:pt x="61" y="292"/>
                                        <a:pt x="61" y="292"/>
                                        <a:pt x="62" y="292"/>
                                      </a:cubicBezTo>
                                      <a:cubicBezTo>
                                        <a:pt x="62" y="292"/>
                                        <a:pt x="62" y="292"/>
                                        <a:pt x="62" y="292"/>
                                      </a:cubicBezTo>
                                      <a:cubicBezTo>
                                        <a:pt x="65" y="292"/>
                                        <a:pt x="65" y="292"/>
                                        <a:pt x="65" y="292"/>
                                      </a:cubicBezTo>
                                      <a:cubicBezTo>
                                        <a:pt x="64" y="292"/>
                                        <a:pt x="65" y="292"/>
                                        <a:pt x="64" y="292"/>
                                      </a:cubicBezTo>
                                      <a:cubicBezTo>
                                        <a:pt x="64" y="292"/>
                                        <a:pt x="64" y="292"/>
                                        <a:pt x="63" y="292"/>
                                      </a:cubicBezTo>
                                      <a:cubicBezTo>
                                        <a:pt x="64" y="292"/>
                                        <a:pt x="65" y="293"/>
                                        <a:pt x="66" y="293"/>
                                      </a:cubicBezTo>
                                      <a:cubicBezTo>
                                        <a:pt x="68" y="293"/>
                                        <a:pt x="69" y="292"/>
                                        <a:pt x="70" y="292"/>
                                      </a:cubicBezTo>
                                      <a:cubicBezTo>
                                        <a:pt x="71" y="292"/>
                                        <a:pt x="72" y="292"/>
                                        <a:pt x="72" y="292"/>
                                      </a:cubicBezTo>
                                      <a:cubicBezTo>
                                        <a:pt x="73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4" y="292"/>
                                        <a:pt x="74" y="292"/>
                                        <a:pt x="74" y="292"/>
                                      </a:cubicBezTo>
                                      <a:cubicBezTo>
                                        <a:pt x="79" y="292"/>
                                        <a:pt x="77" y="292"/>
                                        <a:pt x="78" y="292"/>
                                      </a:cubicBezTo>
                                      <a:cubicBezTo>
                                        <a:pt x="79" y="292"/>
                                        <a:pt x="80" y="292"/>
                                        <a:pt x="81" y="292"/>
                                      </a:cubicBezTo>
                                      <a:cubicBezTo>
                                        <a:pt x="84" y="293"/>
                                        <a:pt x="84" y="293"/>
                                        <a:pt x="84" y="293"/>
                                      </a:cubicBezTo>
                                      <a:cubicBezTo>
                                        <a:pt x="85" y="292"/>
                                        <a:pt x="85" y="292"/>
                                        <a:pt x="85" y="292"/>
                                      </a:cubicBezTo>
                                      <a:cubicBezTo>
                                        <a:pt x="85" y="292"/>
                                        <a:pt x="87" y="292"/>
                                        <a:pt x="87" y="292"/>
                                      </a:cubicBezTo>
                                      <a:cubicBezTo>
                                        <a:pt x="89" y="292"/>
                                        <a:pt x="86" y="292"/>
                                        <a:pt x="88" y="292"/>
                                      </a:cubicBezTo>
                                      <a:cubicBezTo>
                                        <a:pt x="89" y="292"/>
                                        <a:pt x="91" y="292"/>
                                        <a:pt x="92" y="292"/>
                                      </a:cubicBezTo>
                                      <a:cubicBezTo>
                                        <a:pt x="93" y="292"/>
                                        <a:pt x="93" y="292"/>
                                        <a:pt x="94" y="292"/>
                                      </a:cubicBezTo>
                                      <a:cubicBezTo>
                                        <a:pt x="94" y="292"/>
                                        <a:pt x="94" y="292"/>
                                        <a:pt x="95" y="292"/>
                                      </a:cubicBezTo>
                                      <a:cubicBezTo>
                                        <a:pt x="97" y="292"/>
                                        <a:pt x="98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95" y="292"/>
                                        <a:pt x="99" y="292"/>
                                      </a:cubicBezTo>
                                      <a:cubicBezTo>
                                        <a:pt x="100" y="292"/>
                                        <a:pt x="100" y="292"/>
                                        <a:pt x="101" y="292"/>
                                      </a:cubicBezTo>
                                      <a:cubicBezTo>
                                        <a:pt x="102" y="292"/>
                                        <a:pt x="102" y="292"/>
                                        <a:pt x="103" y="292"/>
                                      </a:cubicBezTo>
                                      <a:cubicBezTo>
                                        <a:pt x="104" y="292"/>
                                        <a:pt x="105" y="292"/>
                                        <a:pt x="105" y="292"/>
                                      </a:cubicBezTo>
                                      <a:cubicBezTo>
                                        <a:pt x="106" y="292"/>
                                        <a:pt x="107" y="292"/>
                                        <a:pt x="108" y="292"/>
                                      </a:cubicBezTo>
                                      <a:cubicBezTo>
                                        <a:pt x="108" y="292"/>
                                        <a:pt x="109" y="292"/>
                                        <a:pt x="109" y="292"/>
                                      </a:cubicBezTo>
                                      <a:cubicBezTo>
                                        <a:pt x="110" y="292"/>
                                        <a:pt x="111" y="293"/>
                                        <a:pt x="112" y="293"/>
                                      </a:cubicBezTo>
                                      <a:cubicBezTo>
                                        <a:pt x="113" y="293"/>
                                        <a:pt x="114" y="293"/>
                                        <a:pt x="115" y="293"/>
                                      </a:cubicBezTo>
                                      <a:cubicBezTo>
                                        <a:pt x="115" y="293"/>
                                        <a:pt x="116" y="293"/>
                                        <a:pt x="116" y="293"/>
                                      </a:cubicBezTo>
                                      <a:cubicBezTo>
                                        <a:pt x="116" y="292"/>
                                        <a:pt x="118" y="292"/>
                                        <a:pt x="121" y="292"/>
                                      </a:cubicBezTo>
                                      <a:cubicBezTo>
                                        <a:pt x="121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2" y="292"/>
                                        <a:pt x="122" y="292"/>
                                        <a:pt x="122" y="292"/>
                                      </a:cubicBezTo>
                                      <a:cubicBezTo>
                                        <a:pt x="126" y="292"/>
                                        <a:pt x="135" y="292"/>
                                        <a:pt x="141" y="293"/>
                                      </a:cubicBezTo>
                                      <a:cubicBezTo>
                                        <a:pt x="143" y="292"/>
                                        <a:pt x="147" y="292"/>
                                        <a:pt x="149" y="292"/>
                                      </a:cubicBezTo>
                                      <a:cubicBezTo>
                                        <a:pt x="149" y="293"/>
                                        <a:pt x="148" y="293"/>
                                        <a:pt x="147" y="293"/>
                                      </a:cubicBezTo>
                                      <a:cubicBezTo>
                                        <a:pt x="150" y="293"/>
                                        <a:pt x="150" y="293"/>
                                        <a:pt x="150" y="293"/>
                                      </a:cubicBezTo>
                                      <a:cubicBezTo>
                                        <a:pt x="151" y="293"/>
                                        <a:pt x="152" y="293"/>
                                        <a:pt x="154" y="293"/>
                                      </a:cubicBezTo>
                                      <a:cubicBezTo>
                                        <a:pt x="153" y="293"/>
                                        <a:pt x="153" y="293"/>
                                        <a:pt x="153" y="293"/>
                                      </a:cubicBezTo>
                                      <a:cubicBezTo>
                                        <a:pt x="156" y="293"/>
                                        <a:pt x="159" y="293"/>
                                        <a:pt x="163" y="293"/>
                                      </a:cubicBezTo>
                                      <a:cubicBezTo>
                                        <a:pt x="164" y="293"/>
                                        <a:pt x="165" y="293"/>
                                        <a:pt x="167" y="293"/>
                                      </a:cubicBezTo>
                                      <a:cubicBezTo>
                                        <a:pt x="167" y="293"/>
                                        <a:pt x="165" y="292"/>
                                        <a:pt x="165" y="292"/>
                                      </a:cubicBezTo>
                                      <a:cubicBezTo>
                                        <a:pt x="166" y="292"/>
                                        <a:pt x="167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7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9" y="292"/>
                                      </a:cubicBezTo>
                                      <a:cubicBezTo>
                                        <a:pt x="169" y="292"/>
                                        <a:pt x="170" y="292"/>
                                        <a:pt x="170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8" y="292"/>
                                        <a:pt x="168" y="292"/>
                                        <a:pt x="168" y="292"/>
                                      </a:cubicBezTo>
                                      <a:cubicBezTo>
                                        <a:pt x="169" y="292"/>
                                        <a:pt x="169" y="292"/>
                                        <a:pt x="169" y="292"/>
                                      </a:cubicBezTo>
                                      <a:cubicBezTo>
                                        <a:pt x="170" y="292"/>
                                        <a:pt x="170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1" y="292"/>
                                        <a:pt x="171" y="292"/>
                                      </a:cubicBezTo>
                                      <a:cubicBezTo>
                                        <a:pt x="171" y="292"/>
                                        <a:pt x="172" y="292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2" y="293"/>
                                        <a:pt x="172" y="293"/>
                                      </a:cubicBezTo>
                                      <a:cubicBezTo>
                                        <a:pt x="172" y="293"/>
                                        <a:pt x="171" y="293"/>
                                        <a:pt x="171" y="293"/>
                                      </a:cubicBezTo>
                                      <a:cubicBezTo>
                                        <a:pt x="171" y="293"/>
                                        <a:pt x="170" y="293"/>
                                        <a:pt x="170" y="293"/>
                                      </a:cubicBezTo>
                                      <a:cubicBezTo>
                                        <a:pt x="170" y="293"/>
                                        <a:pt x="170" y="293"/>
                                        <a:pt x="169" y="293"/>
                                      </a:cubicBezTo>
                                      <a:cubicBezTo>
                                        <a:pt x="172" y="293"/>
                                        <a:pt x="174" y="293"/>
                                        <a:pt x="175" y="293"/>
                                      </a:cubicBezTo>
                                      <a:cubicBezTo>
                                        <a:pt x="175" y="293"/>
                                        <a:pt x="175" y="293"/>
                                        <a:pt x="177" y="293"/>
                                      </a:cubicBezTo>
                                      <a:cubicBezTo>
                                        <a:pt x="177" y="293"/>
                                        <a:pt x="177" y="293"/>
                                        <a:pt x="177" y="293"/>
                                      </a:cubicBezTo>
                                      <a:cubicBezTo>
                                        <a:pt x="181" y="293"/>
                                        <a:pt x="178" y="293"/>
                                        <a:pt x="181" y="293"/>
                                      </a:cubicBezTo>
                                      <a:cubicBezTo>
                                        <a:pt x="182" y="293"/>
                                        <a:pt x="184" y="293"/>
                                        <a:pt x="185" y="293"/>
                                      </a:cubicBezTo>
                                      <a:cubicBezTo>
                                        <a:pt x="186" y="293"/>
                                        <a:pt x="186" y="293"/>
                                        <a:pt x="187" y="293"/>
                                      </a:cubicBezTo>
                                      <a:cubicBezTo>
                                        <a:pt x="187" y="293"/>
                                        <a:pt x="187" y="293"/>
                                        <a:pt x="187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88" y="293"/>
                                        <a:pt x="188" y="293"/>
                                        <a:pt x="188" y="293"/>
                                      </a:cubicBezTo>
                                      <a:cubicBezTo>
                                        <a:pt x="190" y="292"/>
                                        <a:pt x="193" y="292"/>
                                        <a:pt x="198" y="292"/>
                                      </a:cubicBezTo>
                                      <a:cubicBezTo>
                                        <a:pt x="201" y="292"/>
                                        <a:pt x="204" y="292"/>
                                        <a:pt x="207" y="292"/>
                                      </a:cubicBezTo>
                                      <a:cubicBezTo>
                                        <a:pt x="210" y="292"/>
                                        <a:pt x="213" y="292"/>
                                        <a:pt x="216" y="292"/>
                                      </a:cubicBezTo>
                                      <a:cubicBezTo>
                                        <a:pt x="218" y="292"/>
                                        <a:pt x="219" y="292"/>
                                        <a:pt x="220" y="292"/>
                                      </a:cubicBezTo>
                                      <a:cubicBezTo>
                                        <a:pt x="220" y="291"/>
                                        <a:pt x="220" y="292"/>
                                        <a:pt x="220" y="291"/>
                                      </a:cubicBezTo>
                                      <a:cubicBezTo>
                                        <a:pt x="221" y="291"/>
                                        <a:pt x="223" y="292"/>
                                        <a:pt x="224" y="292"/>
                                      </a:cubicBezTo>
                                      <a:cubicBezTo>
                                        <a:pt x="225" y="292"/>
                                        <a:pt x="227" y="291"/>
                                        <a:pt x="229" y="289"/>
                                      </a:cubicBezTo>
                                      <a:cubicBezTo>
                                        <a:pt x="227" y="288"/>
                                        <a:pt x="226" y="287"/>
                                        <a:pt x="225" y="286"/>
                                      </a:cubicBezTo>
                                      <a:cubicBezTo>
                                        <a:pt x="225" y="285"/>
                                        <a:pt x="225" y="285"/>
                                        <a:pt x="226" y="285"/>
                                      </a:cubicBezTo>
                                      <a:cubicBezTo>
                                        <a:pt x="227" y="285"/>
                                        <a:pt x="227" y="285"/>
                                        <a:pt x="228" y="285"/>
                                      </a:cubicBezTo>
                                      <a:cubicBezTo>
                                        <a:pt x="228" y="285"/>
                                        <a:pt x="229" y="285"/>
                                        <a:pt x="229" y="285"/>
                                      </a:cubicBezTo>
                                      <a:cubicBezTo>
                                        <a:pt x="229" y="285"/>
                                        <a:pt x="230" y="285"/>
                                        <a:pt x="230" y="285"/>
                                      </a:cubicBezTo>
                                      <a:cubicBezTo>
                                        <a:pt x="231" y="285"/>
                                        <a:pt x="231" y="285"/>
                                        <a:pt x="232" y="285"/>
                                      </a:cubicBezTo>
                                      <a:cubicBezTo>
                                        <a:pt x="236" y="286"/>
                                        <a:pt x="245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0"/>
                                        <a:pt x="247" y="290"/>
                                        <a:pt x="247" y="290"/>
                                      </a:cubicBezTo>
                                      <a:cubicBezTo>
                                        <a:pt x="247" y="291"/>
                                        <a:pt x="246" y="290"/>
                                        <a:pt x="247" y="291"/>
                                      </a:cubicBezTo>
                                      <a:cubicBezTo>
                                        <a:pt x="248" y="292"/>
                                        <a:pt x="248" y="292"/>
                                        <a:pt x="249" y="292"/>
                                      </a:cubicBezTo>
                                      <a:cubicBezTo>
                                        <a:pt x="250" y="291"/>
                                        <a:pt x="250" y="291"/>
                                        <a:pt x="250" y="290"/>
                                      </a:cubicBezTo>
                                      <a:cubicBezTo>
                                        <a:pt x="249" y="290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49" y="289"/>
                                        <a:pt x="249" y="289"/>
                                        <a:pt x="249" y="289"/>
                                      </a:cubicBezTo>
                                      <a:cubicBezTo>
                                        <a:pt x="251" y="289"/>
                                        <a:pt x="254" y="290"/>
                                        <a:pt x="254" y="290"/>
                                      </a:cubicBezTo>
                                      <a:cubicBezTo>
                                        <a:pt x="255" y="290"/>
                                        <a:pt x="255" y="289"/>
                                        <a:pt x="256" y="289"/>
                                      </a:cubicBezTo>
                                      <a:cubicBezTo>
                                        <a:pt x="256" y="290"/>
                                        <a:pt x="257" y="290"/>
                                        <a:pt x="259" y="291"/>
                                      </a:cubicBezTo>
                                      <a:cubicBezTo>
                                        <a:pt x="258" y="292"/>
                                        <a:pt x="258" y="292"/>
                                        <a:pt x="258" y="292"/>
                                      </a:cubicBezTo>
                                      <a:cubicBezTo>
                                        <a:pt x="259" y="293"/>
                                        <a:pt x="260" y="293"/>
                                        <a:pt x="261" y="293"/>
                                      </a:cubicBezTo>
                                      <a:cubicBezTo>
                                        <a:pt x="264" y="293"/>
                                        <a:pt x="267" y="293"/>
                                        <a:pt x="270" y="293"/>
                                      </a:cubicBezTo>
                                      <a:cubicBezTo>
                                        <a:pt x="274" y="292"/>
                                        <a:pt x="277" y="291"/>
                                        <a:pt x="277" y="289"/>
                                      </a:cubicBezTo>
                                      <a:cubicBezTo>
                                        <a:pt x="278" y="290"/>
                                        <a:pt x="278" y="290"/>
                                        <a:pt x="279" y="290"/>
                                      </a:cubicBezTo>
                                      <a:cubicBezTo>
                                        <a:pt x="282" y="286"/>
                                        <a:pt x="288" y="281"/>
                                        <a:pt x="293" y="277"/>
                                      </a:cubicBezTo>
                                      <a:cubicBezTo>
                                        <a:pt x="295" y="278"/>
                                        <a:pt x="296" y="277"/>
                                        <a:pt x="297" y="279"/>
                                      </a:cubicBezTo>
                                      <a:cubicBezTo>
                                        <a:pt x="297" y="279"/>
                                        <a:pt x="298" y="284"/>
                                        <a:pt x="298" y="288"/>
                                      </a:cubicBezTo>
                                      <a:cubicBezTo>
                                        <a:pt x="299" y="286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5"/>
                                        <a:pt x="299" y="285"/>
                                        <a:pt x="299" y="285"/>
                                      </a:cubicBezTo>
                                      <a:cubicBezTo>
                                        <a:pt x="299" y="284"/>
                                        <a:pt x="299" y="283"/>
                                        <a:pt x="299" y="283"/>
                                      </a:cubicBezTo>
                                      <a:cubicBezTo>
                                        <a:pt x="299" y="283"/>
                                        <a:pt x="299" y="285"/>
                                        <a:pt x="299" y="286"/>
                                      </a:cubicBezTo>
                                      <a:cubicBezTo>
                                        <a:pt x="299" y="281"/>
                                        <a:pt x="299" y="278"/>
                                        <a:pt x="299" y="273"/>
                                      </a:cubicBezTo>
                                      <a:cubicBezTo>
                                        <a:pt x="299" y="273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74"/>
                                        <a:pt x="299" y="274"/>
                                        <a:pt x="299" y="274"/>
                                      </a:cubicBezTo>
                                      <a:cubicBezTo>
                                        <a:pt x="299" y="266"/>
                                        <a:pt x="299" y="270"/>
                                        <a:pt x="299" y="265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4"/>
                                      </a:cubicBezTo>
                                      <a:cubicBezTo>
                                        <a:pt x="299" y="264"/>
                                        <a:pt x="299" y="264"/>
                                        <a:pt x="299" y="261"/>
                                      </a:cubicBezTo>
                                      <a:cubicBezTo>
                                        <a:pt x="299" y="260"/>
                                        <a:pt x="299" y="259"/>
                                        <a:pt x="299" y="259"/>
                                      </a:cubicBezTo>
                                      <a:cubicBezTo>
                                        <a:pt x="299" y="259"/>
                                        <a:pt x="299" y="261"/>
                                        <a:pt x="299" y="261"/>
                                      </a:cubicBezTo>
                                      <a:cubicBezTo>
                                        <a:pt x="299" y="257"/>
                                        <a:pt x="300" y="252"/>
                                        <a:pt x="300" y="250"/>
                                      </a:cubicBezTo>
                                      <a:cubicBezTo>
                                        <a:pt x="300" y="252"/>
                                        <a:pt x="300" y="252"/>
                                        <a:pt x="300" y="252"/>
                                      </a:cubicBezTo>
                                      <a:cubicBezTo>
                                        <a:pt x="300" y="251"/>
                                        <a:pt x="300" y="250"/>
                                        <a:pt x="300" y="248"/>
                                      </a:cubicBezTo>
                                      <a:cubicBezTo>
                                        <a:pt x="300" y="250"/>
                                        <a:pt x="300" y="250"/>
                                        <a:pt x="300" y="250"/>
                                      </a:cubicBezTo>
                                      <a:cubicBezTo>
                                        <a:pt x="300" y="248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300" y="247"/>
                                      </a:cubicBezTo>
                                      <a:cubicBezTo>
                                        <a:pt x="300" y="247"/>
                                        <a:pt x="300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7"/>
                                        <a:pt x="299" y="247"/>
                                      </a:cubicBezTo>
                                      <a:cubicBezTo>
                                        <a:pt x="299" y="247"/>
                                        <a:pt x="299" y="246"/>
                                        <a:pt x="299" y="245"/>
                                      </a:cubicBezTo>
                                      <a:cubicBezTo>
                                        <a:pt x="299" y="243"/>
                                        <a:pt x="299" y="239"/>
                                        <a:pt x="299" y="239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299" y="241"/>
                                        <a:pt x="299" y="241"/>
                                        <a:pt x="299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1"/>
                                      </a:cubicBezTo>
                                      <a:cubicBezTo>
                                        <a:pt x="300" y="241"/>
                                        <a:pt x="300" y="241"/>
                                        <a:pt x="300" y="242"/>
                                      </a:cubicBezTo>
                                      <a:cubicBezTo>
                                        <a:pt x="300" y="241"/>
                                        <a:pt x="300" y="240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39"/>
                                        <a:pt x="300" y="239"/>
                                      </a:cubicBezTo>
                                      <a:cubicBezTo>
                                        <a:pt x="300" y="239"/>
                                        <a:pt x="300" y="240"/>
                                        <a:pt x="300" y="240"/>
                                      </a:cubicBezTo>
                                      <a:cubicBezTo>
                                        <a:pt x="300" y="234"/>
                                        <a:pt x="299" y="237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1"/>
                                        <a:pt x="300" y="231"/>
                                      </a:cubicBezTo>
                                      <a:cubicBezTo>
                                        <a:pt x="300" y="231"/>
                                        <a:pt x="300" y="230"/>
                                        <a:pt x="300" y="229"/>
                                      </a:cubicBezTo>
                                      <a:cubicBezTo>
                                        <a:pt x="300" y="230"/>
                                        <a:pt x="300" y="230"/>
                                        <a:pt x="300" y="230"/>
                                      </a:cubicBezTo>
                                      <a:cubicBezTo>
                                        <a:pt x="300" y="230"/>
                                        <a:pt x="300" y="229"/>
                                        <a:pt x="299" y="228"/>
                                      </a:cubicBezTo>
                                      <a:cubicBezTo>
                                        <a:pt x="300" y="224"/>
                                        <a:pt x="299" y="223"/>
                                        <a:pt x="299" y="221"/>
                                      </a:cubicBezTo>
                                      <a:cubicBezTo>
                                        <a:pt x="299" y="224"/>
                                        <a:pt x="299" y="224"/>
                                        <a:pt x="299" y="224"/>
                                      </a:cubicBezTo>
                                      <a:cubicBezTo>
                                        <a:pt x="299" y="223"/>
                                        <a:pt x="299" y="221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8"/>
                                      </a:cubicBezTo>
                                      <a:cubicBezTo>
                                        <a:pt x="299" y="218"/>
                                        <a:pt x="299" y="218"/>
                                        <a:pt x="299" y="219"/>
                                      </a:cubicBezTo>
                                      <a:cubicBezTo>
                                        <a:pt x="299" y="216"/>
                                        <a:pt x="300" y="212"/>
                                        <a:pt x="299" y="209"/>
                                      </a:cubicBezTo>
                                      <a:cubicBezTo>
                                        <a:pt x="300" y="207"/>
                                        <a:pt x="300" y="208"/>
                                        <a:pt x="300" y="207"/>
                                      </a:cubicBezTo>
                                      <a:cubicBezTo>
                                        <a:pt x="300" y="202"/>
                                        <a:pt x="300" y="202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7"/>
                                      </a:cubicBezTo>
                                      <a:cubicBezTo>
                                        <a:pt x="300" y="197"/>
                                        <a:pt x="300" y="197"/>
                                        <a:pt x="300" y="195"/>
                                      </a:cubicBezTo>
                                      <a:cubicBezTo>
                                        <a:pt x="300" y="203"/>
                                        <a:pt x="300" y="203"/>
                                        <a:pt x="300" y="203"/>
                                      </a:cubicBezTo>
                                      <a:cubicBezTo>
                                        <a:pt x="299" y="198"/>
                                        <a:pt x="299" y="198"/>
                                        <a:pt x="299" y="198"/>
                                      </a:cubicBezTo>
                                      <a:cubicBezTo>
                                        <a:pt x="299" y="200"/>
                                        <a:pt x="300" y="203"/>
                                        <a:pt x="299" y="204"/>
                                      </a:cubicBezTo>
                                      <a:cubicBezTo>
                                        <a:pt x="299" y="203"/>
                                        <a:pt x="299" y="202"/>
                                        <a:pt x="299" y="202"/>
                                      </a:cubicBezTo>
                                      <a:cubicBezTo>
                                        <a:pt x="299" y="202"/>
                                        <a:pt x="299" y="203"/>
                                        <a:pt x="299" y="203"/>
                                      </a:cubicBezTo>
                                      <a:cubicBezTo>
                                        <a:pt x="300" y="200"/>
                                        <a:pt x="299" y="197"/>
                                        <a:pt x="299" y="193"/>
                                      </a:cubicBezTo>
                                      <a:cubicBezTo>
                                        <a:pt x="300" y="193"/>
                                        <a:pt x="300" y="193"/>
                                        <a:pt x="300" y="193"/>
                                      </a:cubicBezTo>
                                      <a:cubicBezTo>
                                        <a:pt x="300" y="187"/>
                                        <a:pt x="300" y="182"/>
                                        <a:pt x="300" y="175"/>
                                      </a:cubicBezTo>
                                      <a:cubicBezTo>
                                        <a:pt x="300" y="177"/>
                                        <a:pt x="300" y="177"/>
                                        <a:pt x="300" y="177"/>
                                      </a:cubicBezTo>
                                      <a:cubicBezTo>
                                        <a:pt x="299" y="176"/>
                                        <a:pt x="300" y="172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70"/>
                                        <a:pt x="300" y="170"/>
                                      </a:cubicBezTo>
                                      <a:cubicBezTo>
                                        <a:pt x="300" y="170"/>
                                        <a:pt x="300" y="169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8"/>
                                        <a:pt x="300" y="168"/>
                                      </a:cubicBezTo>
                                      <a:cubicBezTo>
                                        <a:pt x="300" y="168"/>
                                        <a:pt x="300" y="162"/>
                                        <a:pt x="300" y="161"/>
                                      </a:cubicBezTo>
                                      <a:cubicBezTo>
                                        <a:pt x="300" y="158"/>
                                        <a:pt x="300" y="158"/>
                                        <a:pt x="300" y="158"/>
                                      </a:cubicBezTo>
                                      <a:cubicBezTo>
                                        <a:pt x="300" y="152"/>
                                        <a:pt x="299" y="151"/>
                                        <a:pt x="299" y="145"/>
                                      </a:cubicBezTo>
                                      <a:cubicBezTo>
                                        <a:pt x="299" y="145"/>
                                        <a:pt x="299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6"/>
                                      </a:cubicBezTo>
                                      <a:cubicBezTo>
                                        <a:pt x="300" y="146"/>
                                        <a:pt x="300" y="146"/>
                                        <a:pt x="300" y="148"/>
                                      </a:cubicBezTo>
                                      <a:cubicBezTo>
                                        <a:pt x="300" y="146"/>
                                        <a:pt x="300" y="144"/>
                                        <a:pt x="300" y="144"/>
                                      </a:cubicBezTo>
                                      <a:cubicBezTo>
                                        <a:pt x="300" y="143"/>
                                        <a:pt x="299" y="139"/>
                                        <a:pt x="300" y="137"/>
                                      </a:cubicBezTo>
                                      <a:cubicBezTo>
                                        <a:pt x="300" y="136"/>
                                        <a:pt x="299" y="136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3"/>
                                        <a:pt x="299" y="133"/>
                                      </a:cubicBezTo>
                                      <a:cubicBezTo>
                                        <a:pt x="299" y="133"/>
                                        <a:pt x="299" y="131"/>
                                        <a:pt x="299" y="131"/>
                                      </a:cubicBezTo>
                                      <a:cubicBezTo>
                                        <a:pt x="299" y="131"/>
                                        <a:pt x="299" y="131"/>
                                        <a:pt x="299" y="132"/>
                                      </a:cubicBezTo>
                                      <a:cubicBezTo>
                                        <a:pt x="300" y="126"/>
                                        <a:pt x="299" y="115"/>
                                        <a:pt x="300" y="110"/>
                                      </a:cubicBezTo>
                                      <a:cubicBezTo>
                                        <a:pt x="300" y="105"/>
                                        <a:pt x="299" y="100"/>
                                        <a:pt x="299" y="96"/>
                                      </a:cubicBezTo>
                                      <a:cubicBezTo>
                                        <a:pt x="299" y="96"/>
                                        <a:pt x="300" y="96"/>
                                        <a:pt x="299" y="97"/>
                                      </a:cubicBezTo>
                                      <a:cubicBezTo>
                                        <a:pt x="300" y="91"/>
                                        <a:pt x="299" y="93"/>
                                        <a:pt x="299" y="87"/>
                                      </a:cubicBezTo>
                                      <a:cubicBezTo>
                                        <a:pt x="299" y="87"/>
                                        <a:pt x="299" y="86"/>
                                        <a:pt x="299" y="86"/>
                                      </a:cubicBezTo>
                                      <a:cubicBezTo>
                                        <a:pt x="299" y="86"/>
                                        <a:pt x="299" y="87"/>
                                        <a:pt x="299" y="88"/>
                                      </a:cubicBezTo>
                                      <a:cubicBezTo>
                                        <a:pt x="299" y="88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299" y="89"/>
                                        <a:pt x="299" y="89"/>
                                        <a:pt x="299" y="89"/>
                                      </a:cubicBezTo>
                                      <a:cubicBezTo>
                                        <a:pt x="300" y="88"/>
                                        <a:pt x="299" y="81"/>
                                        <a:pt x="300" y="77"/>
                                      </a:cubicBezTo>
                                      <a:cubicBezTo>
                                        <a:pt x="300" y="78"/>
                                        <a:pt x="300" y="78"/>
                                        <a:pt x="300" y="78"/>
                                      </a:cubicBezTo>
                                      <a:cubicBezTo>
                                        <a:pt x="300" y="75"/>
                                        <a:pt x="299" y="70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299" y="65"/>
                                        <a:pt x="299" y="65"/>
                                      </a:cubicBezTo>
                                      <a:cubicBezTo>
                                        <a:pt x="299" y="65"/>
                                        <a:pt x="300" y="65"/>
                                        <a:pt x="300" y="65"/>
                                      </a:cubicBezTo>
                                      <a:cubicBezTo>
                                        <a:pt x="299" y="62"/>
                                        <a:pt x="299" y="55"/>
                                        <a:pt x="299" y="50"/>
                                      </a:cubicBezTo>
                                      <a:cubicBezTo>
                                        <a:pt x="299" y="51"/>
                                        <a:pt x="299" y="52"/>
                                        <a:pt x="299" y="52"/>
                                      </a:cubicBezTo>
                                      <a:cubicBezTo>
                                        <a:pt x="299" y="52"/>
                                        <a:pt x="299" y="52"/>
                                        <a:pt x="299" y="51"/>
                                      </a:cubicBezTo>
                                      <a:cubicBezTo>
                                        <a:pt x="299" y="49"/>
                                        <a:pt x="299" y="52"/>
                                        <a:pt x="299" y="47"/>
                                      </a:cubicBezTo>
                                      <a:cubicBezTo>
                                        <a:pt x="299" y="46"/>
                                        <a:pt x="299" y="43"/>
                                        <a:pt x="299" y="42"/>
                                      </a:cubicBezTo>
                                      <a:cubicBezTo>
                                        <a:pt x="299" y="47"/>
                                        <a:pt x="299" y="47"/>
                                        <a:pt x="299" y="47"/>
                                      </a:cubicBezTo>
                                      <a:cubicBezTo>
                                        <a:pt x="300" y="44"/>
                                        <a:pt x="299" y="41"/>
                                        <a:pt x="299" y="39"/>
                                      </a:cubicBezTo>
                                      <a:cubicBezTo>
                                        <a:pt x="299" y="39"/>
                                        <a:pt x="299" y="39"/>
                                        <a:pt x="299" y="39"/>
                                      </a:cubicBezTo>
                                      <a:cubicBezTo>
                                        <a:pt x="299" y="33"/>
                                        <a:pt x="299" y="33"/>
                                        <a:pt x="299" y="26"/>
                                      </a:cubicBezTo>
                                      <a:cubicBezTo>
                                        <a:pt x="299" y="26"/>
                                        <a:pt x="299" y="26"/>
                                        <a:pt x="299" y="26"/>
                                      </a:cubicBezTo>
                                      <a:cubicBezTo>
                                        <a:pt x="298" y="23"/>
                                        <a:pt x="299" y="23"/>
                                        <a:pt x="299" y="19"/>
                                      </a:cubicBezTo>
                                      <a:cubicBezTo>
                                        <a:pt x="299" y="18"/>
                                        <a:pt x="299" y="18"/>
                                        <a:pt x="299" y="18"/>
                                      </a:cubicBezTo>
                                      <a:cubicBezTo>
                                        <a:pt x="299" y="17"/>
                                        <a:pt x="299" y="14"/>
                                        <a:pt x="299" y="10"/>
                                      </a:cubicBezTo>
                                      <a:cubicBezTo>
                                        <a:pt x="298" y="11"/>
                                        <a:pt x="298" y="11"/>
                                        <a:pt x="298" y="11"/>
                                      </a:cubicBezTo>
                                      <a:cubicBezTo>
                                        <a:pt x="298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7" y="11"/>
                                        <a:pt x="297" y="11"/>
                                        <a:pt x="297" y="11"/>
                                      </a:cubicBezTo>
                                      <a:cubicBezTo>
                                        <a:pt x="296" y="10"/>
                                        <a:pt x="295" y="9"/>
                                        <a:pt x="293" y="7"/>
                                      </a:cubicBezTo>
                                      <a:cubicBezTo>
                                        <a:pt x="295" y="7"/>
                                        <a:pt x="294" y="6"/>
                                        <a:pt x="295" y="6"/>
                                      </a:cubicBezTo>
                                      <a:cubicBezTo>
                                        <a:pt x="295" y="6"/>
                                        <a:pt x="295" y="6"/>
                                        <a:pt x="296" y="7"/>
                                      </a:cubicBezTo>
                                      <a:cubicBezTo>
                                        <a:pt x="297" y="7"/>
                                        <a:pt x="297" y="7"/>
                                        <a:pt x="297" y="7"/>
                                      </a:cubicBezTo>
                                      <a:cubicBezTo>
                                        <a:pt x="297" y="6"/>
                                        <a:pt x="297" y="6"/>
                                        <a:pt x="297" y="6"/>
                                      </a:cubicBezTo>
                                      <a:cubicBezTo>
                                        <a:pt x="297" y="6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8" y="6"/>
                                        <a:pt x="298" y="5"/>
                                        <a:pt x="298" y="5"/>
                                      </a:cubicBezTo>
                                      <a:cubicBezTo>
                                        <a:pt x="298" y="5"/>
                                        <a:pt x="298" y="6"/>
                                        <a:pt x="298" y="6"/>
                                      </a:cubicBezTo>
                                      <a:cubicBezTo>
                                        <a:pt x="299" y="6"/>
                                        <a:pt x="299" y="6"/>
                                        <a:pt x="299" y="6"/>
                                      </a:cubicBezTo>
                                      <a:cubicBezTo>
                                        <a:pt x="299" y="6"/>
                                        <a:pt x="298" y="5"/>
                                        <a:pt x="298" y="4"/>
                                      </a:cubicBezTo>
                                      <a:cubicBezTo>
                                        <a:pt x="299" y="3"/>
                                        <a:pt x="297" y="1"/>
                                        <a:pt x="296" y="0"/>
                                      </a:cubicBezTo>
                                      <a:cubicBezTo>
                                        <a:pt x="295" y="0"/>
                                        <a:pt x="294" y="0"/>
                                        <a:pt x="293" y="0"/>
                                      </a:cubicBezTo>
                                    </a:path>
                                  </a:pathLst>
                                </a:custGeom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9" name="Picture 18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778" y="903288"/>
                                  <a:ext cx="3042168" cy="2066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CEABD9" id="Note Backing" o:spid="_x0000_s1026" alt="Note Backing Graphic" style="position:absolute;margin-left:28.1pt;margin-top:18pt;width:223.2pt;height:214.55pt;z-index:-251658241;mso-position-horizontal-relative:page;mso-position-vertical-relative:page;mso-width-relative:margin;mso-height-relative:margin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" o:allowincell="f">
        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c6eaf7 [660]" stroked="f">
        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        <o:lock v:ext="edit" verticies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        <v:imagedata r:id="rId7" o:title=""/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4411" w:type="dxa"/>
          </w:tcPr>
          <w:p w:rsidR="00BF4C53" w:rsidRDefault="00E26FD7">
            <w:pPr>
              <w:pStyle w:val="NoteHeading"/>
            </w:pPr>
            <w:r>
              <w:t>Notes:</w:t>
            </w:r>
          </w:p>
          <w:p w:rsidR="00BF4C53" w:rsidRDefault="00E26FD7" w:rsidP="00E26FD7">
            <w:pPr>
              <w:pStyle w:val="Notes"/>
            </w:pPr>
            <w:r>
              <w:t>Canned Food Drive: November 2nd – 13</w:t>
            </w:r>
            <w:r w:rsidRPr="00E26FD7">
              <w:rPr>
                <w:vertAlign w:val="superscript"/>
              </w:rPr>
              <w:t>th</w:t>
            </w:r>
          </w:p>
          <w:p w:rsidR="00E26FD7" w:rsidRDefault="00E26FD7" w:rsidP="00E26FD7">
            <w:pPr>
              <w:pStyle w:val="Notes"/>
            </w:pPr>
            <w:r>
              <w:t>Parent Meeting: November 18</w:t>
            </w:r>
            <w:r w:rsidRPr="00E26FD7">
              <w:rPr>
                <w:vertAlign w:val="superscript"/>
              </w:rPr>
              <w:t>th</w:t>
            </w:r>
          </w:p>
          <w:p w:rsidR="00E26FD7" w:rsidRDefault="00E26FD7" w:rsidP="00E26FD7">
            <w:pPr>
              <w:pStyle w:val="Notes"/>
            </w:pPr>
            <w:r>
              <w:t>$100 Deposit for State  Due December 1</w:t>
            </w:r>
            <w:r w:rsidRPr="00E26FD7">
              <w:rPr>
                <w:vertAlign w:val="superscript"/>
              </w:rPr>
              <w:t>st</w:t>
            </w:r>
            <w:r>
              <w:t>.</w:t>
            </w:r>
          </w:p>
          <w:p w:rsidR="00E26FD7" w:rsidRDefault="00E26FD7" w:rsidP="00E26FD7">
            <w:pPr>
              <w:pStyle w:val="Notes"/>
            </w:pPr>
            <w:bookmarkStart w:id="0" w:name="_GoBack"/>
            <w:bookmarkEnd w:id="0"/>
            <w:r>
              <w:t xml:space="preserve"> </w:t>
            </w:r>
          </w:p>
        </w:tc>
      </w:tr>
    </w:tbl>
    <w:p w:rsidR="00BF4C53" w:rsidRDefault="00BF4C53">
      <w:pPr>
        <w:pStyle w:val="NoSpacing"/>
      </w:pPr>
    </w:p>
    <w:sectPr w:rsidR="00BF4C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15"/>
    <w:docVar w:name="MonthEndA" w:val="12/31/2015"/>
    <w:docVar w:name="MonthEndB" w:val="10/31/2015"/>
    <w:docVar w:name="MonthStart" w:val="11/1/2015"/>
    <w:docVar w:name="MonthStartA" w:val="12/1/2015"/>
    <w:docVar w:name="MonthStartB" w:val="10/1/2015"/>
  </w:docVars>
  <w:rsids>
    <w:rsidRoot w:val="00E26FD7"/>
    <w:rsid w:val="00BF4C53"/>
    <w:rsid w:val="00E2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C8FAA7-7C29-492F-BF61-B7CF39BF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unhideWhenUsed/>
    <w:qFormat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Days">
    <w:name w:val="Days"/>
    <w:basedOn w:val="Normal"/>
    <w:uiPriority w:val="1"/>
    <w:qFormat/>
    <w:pPr>
      <w:spacing w:after="0"/>
      <w:jc w:val="center"/>
    </w:pPr>
    <w:rPr>
      <w:b/>
      <w:caps/>
      <w:color w:val="FFFFFF" w:themeColor="background1"/>
      <w:sz w:val="24"/>
    </w:rPr>
  </w:style>
  <w:style w:type="table" w:customStyle="1" w:styleId="CalendarTable">
    <w:name w:val="Calendar Table"/>
    <w:basedOn w:val="TableNormal"/>
    <w:uiPriority w:val="99"/>
    <w:pPr>
      <w:spacing w:after="0"/>
    </w:pPr>
    <w:tblPr>
      <w:tblCellMar>
        <w:left w:w="0" w:type="dxa"/>
        <w:right w:w="0" w:type="dxa"/>
      </w:tblCellMar>
    </w:tblPr>
  </w:style>
  <w:style w:type="paragraph" w:customStyle="1" w:styleId="Dates">
    <w:name w:val="Dates"/>
    <w:basedOn w:val="Normal"/>
    <w:uiPriority w:val="1"/>
    <w:qFormat/>
    <w:pPr>
      <w:ind w:right="115"/>
      <w:jc w:val="right"/>
    </w:pPr>
    <w:rPr>
      <w:b/>
      <w:color w:val="55C2E7" w:themeColor="accent1" w:themeTint="99"/>
    </w:rPr>
  </w:style>
  <w:style w:type="paragraph" w:styleId="NoteHeading">
    <w:name w:val="Note Heading"/>
    <w:basedOn w:val="Normal"/>
    <w:next w:val="Normal"/>
    <w:link w:val="NoteHeadingChar"/>
    <w:uiPriority w:val="1"/>
    <w:unhideWhenUsed/>
    <w:pPr>
      <w:spacing w:before="440" w:after="320"/>
      <w:ind w:left="72" w:right="72"/>
    </w:pPr>
    <w:rPr>
      <w:b/>
      <w:caps/>
      <w:color w:val="1782A6" w:themeColor="accent1"/>
      <w:sz w:val="36"/>
    </w:rPr>
  </w:style>
  <w:style w:type="character" w:customStyle="1" w:styleId="NoteHeadingChar">
    <w:name w:val="Note Heading Char"/>
    <w:basedOn w:val="DefaultParagraphFont"/>
    <w:link w:val="NoteHeading"/>
    <w:uiPriority w:val="1"/>
    <w:rPr>
      <w:b/>
      <w:caps/>
      <w:color w:val="1782A6" w:themeColor="accent1"/>
      <w:sz w:val="36"/>
    </w:rPr>
  </w:style>
  <w:style w:type="paragraph" w:customStyle="1" w:styleId="Notes">
    <w:name w:val="Notes"/>
    <w:basedOn w:val="Normal"/>
    <w:qFormat/>
    <w:pPr>
      <w:spacing w:line="516" w:lineRule="auto"/>
      <w:ind w:left="72" w:right="72"/>
    </w:pPr>
    <w:rPr>
      <w:noProof/>
      <w:color w:val="1782A6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Year">
    <w:name w:val="Year"/>
    <w:basedOn w:val="Normal"/>
    <w:uiPriority w:val="1"/>
    <w:qFormat/>
    <w:pPr>
      <w:spacing w:before="120"/>
      <w:jc w:val="center"/>
    </w:pPr>
    <w:rPr>
      <w:rFonts w:asciiTheme="majorHAnsi" w:hAnsiTheme="majorHAnsi"/>
      <w:b/>
      <w:caps/>
      <w:color w:val="1782A6" w:themeColor="accent1"/>
      <w:spacing w:val="-10"/>
      <w:sz w:val="80"/>
      <w:szCs w:val="80"/>
    </w:rPr>
  </w:style>
  <w:style w:type="paragraph" w:customStyle="1" w:styleId="Month">
    <w:name w:val="Month"/>
    <w:basedOn w:val="Normal"/>
    <w:uiPriority w:val="1"/>
    <w:qFormat/>
    <w:pPr>
      <w:spacing w:after="480"/>
      <w:ind w:right="605"/>
      <w:jc w:val="right"/>
    </w:pPr>
    <w:rPr>
      <w:rFonts w:asciiTheme="majorHAnsi" w:hAnsiTheme="majorHAnsi"/>
      <w:b/>
      <w:color w:val="FFFFFF" w:themeColor="background1"/>
      <w:sz w:val="48"/>
      <w:szCs w:val="52"/>
    </w:rPr>
  </w:style>
  <w:style w:type="paragraph" w:customStyle="1" w:styleId="Off-MonthDates">
    <w:name w:val="Off-Month Dates"/>
    <w:basedOn w:val="Normal"/>
    <w:uiPriority w:val="1"/>
    <w:qFormat/>
    <w:pPr>
      <w:ind w:left="29" w:right="29"/>
      <w:jc w:val="center"/>
    </w:pPr>
    <w:rPr>
      <w:b/>
      <w:color w:val="8ED6EF" w:themeColor="accent1" w:themeTint="66"/>
      <w:sz w:val="26"/>
      <w:szCs w:val="26"/>
    </w:rPr>
  </w:style>
  <w:style w:type="paragraph" w:customStyle="1" w:styleId="Off-Months">
    <w:name w:val="Off-Months"/>
    <w:basedOn w:val="Normal"/>
    <w:uiPriority w:val="1"/>
    <w:qFormat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1"/>
    <w:qFormat/>
    <w:pPr>
      <w:spacing w:after="0" w:line="220" w:lineRule="exact"/>
      <w:jc w:val="center"/>
    </w:pPr>
    <w:rPr>
      <w:b/>
      <w:color w:val="FFFFFF" w:themeColor="background1"/>
      <w:sz w:val="24"/>
      <w:szCs w:val="24"/>
    </w:rPr>
  </w:style>
  <w:style w:type="paragraph" w:customStyle="1" w:styleId="TableText">
    <w:name w:val="Table Text"/>
    <w:basedOn w:val="Normal"/>
    <w:qFormat/>
    <w:pPr>
      <w:spacing w:after="60"/>
      <w:ind w:left="72" w:right="72"/>
    </w:pPr>
    <w:rPr>
      <w:color w:val="1782A6" w:themeColor="accent1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012612\AppData\Roaming\Microsoft\Templates\Academic%20calendar%20(one%20month,%20any%20year,%20Sunday%20start).dotm" TargetMode="External"/></Relationships>
</file>

<file path=word/theme/theme1.xml><?xml version="1.0" encoding="utf-8"?>
<a:theme xmlns:a="http://schemas.openxmlformats.org/drawingml/2006/main" name="Academic Calendar">
  <a:themeElements>
    <a:clrScheme name="Academic Calendar">
      <a:dk1>
        <a:sysClr val="windowText" lastClr="000000"/>
      </a:dk1>
      <a:lt1>
        <a:sysClr val="window" lastClr="FFFFFF"/>
      </a:lt1>
      <a:dk2>
        <a:srgbClr val="8F2950"/>
      </a:dk2>
      <a:lt2>
        <a:srgbClr val="DCEED2"/>
      </a:lt2>
      <a:accent1>
        <a:srgbClr val="1782A6"/>
      </a:accent1>
      <a:accent2>
        <a:srgbClr val="C9DA2A"/>
      </a:accent2>
      <a:accent3>
        <a:srgbClr val="3ADDB6"/>
      </a:accent3>
      <a:accent4>
        <a:srgbClr val="EB983F"/>
      </a:accent4>
      <a:accent5>
        <a:srgbClr val="C674E0"/>
      </a:accent5>
      <a:accent6>
        <a:srgbClr val="4BE09D"/>
      </a:accent6>
      <a:hlink>
        <a:srgbClr val="262626"/>
      </a:hlink>
      <a:folHlink>
        <a:srgbClr val="7F7F7F"/>
      </a:folHlink>
    </a:clrScheme>
    <a:fontScheme name="Calendar">
      <a:majorFont>
        <a:latin typeface="Century Gothi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831F0F2-46CD-4022-884C-5E902CC43F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Academic calendar (one month, any year, Sunday start)</Template>
  <TotalTime>5</TotalTime>
  <Pages>1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Bobbie Bastian</dc:creator>
  <cp:keywords/>
  <cp:lastModifiedBy>Bobbie Bastian</cp:lastModifiedBy>
  <cp:revision>1</cp:revision>
  <dcterms:created xsi:type="dcterms:W3CDTF">2015-10-02T18:22:00Z</dcterms:created>
  <dcterms:modified xsi:type="dcterms:W3CDTF">2015-10-02T18:27:00Z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TC028051379991</vt:lpwstr>
  </property>
</Properties>
</file>