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55454A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55454A" w:rsidRDefault="009323F3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55454A" w:rsidRDefault="009323F3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55454A" w:rsidRDefault="009323F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55454A" w:rsidRDefault="009323F3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55454A" w:rsidRDefault="009323F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55454A" w:rsidRDefault="009323F3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55454A" w:rsidRDefault="009323F3">
            <w:pPr>
              <w:pStyle w:val="Days"/>
            </w:pPr>
            <w:r>
              <w:t>Saturday</w:t>
            </w:r>
          </w:p>
        </w:tc>
      </w:tr>
    </w:tbl>
    <w:p w:rsidR="0055454A" w:rsidRDefault="0055454A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 w:rsidP="009323F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Pr="009323F3" w:rsidRDefault="009323F3">
            <w:pPr>
              <w:pStyle w:val="TableText"/>
              <w:rPr>
                <w:sz w:val="22"/>
                <w:szCs w:val="22"/>
              </w:rPr>
            </w:pPr>
            <w:r w:rsidRPr="009323F3">
              <w:rPr>
                <w:sz w:val="22"/>
                <w:szCs w:val="22"/>
              </w:rPr>
              <w:t>TSA Week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</w:pPr>
            <w:r w:rsidRPr="009323F3">
              <w:rPr>
                <w:sz w:val="22"/>
                <w:szCs w:val="22"/>
              </w:rPr>
              <w:t>TSA Week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Mooyah</w:t>
            </w:r>
            <w:proofErr w:type="spellEnd"/>
            <w:r>
              <w:rPr>
                <w:sz w:val="22"/>
                <w:szCs w:val="22"/>
              </w:rPr>
              <w:t>!</w:t>
            </w:r>
          </w:p>
          <w:p w:rsidR="009323F3" w:rsidRDefault="009323F3">
            <w:pPr>
              <w:pStyle w:val="TableText"/>
            </w:pPr>
            <w:r>
              <w:rPr>
                <w:sz w:val="22"/>
                <w:szCs w:val="22"/>
              </w:rPr>
              <w:t xml:space="preserve">TSA @ </w:t>
            </w:r>
            <w:proofErr w:type="spellStart"/>
            <w:r>
              <w:rPr>
                <w:sz w:val="22"/>
                <w:szCs w:val="22"/>
              </w:rPr>
              <w:t>Bollman</w:t>
            </w:r>
            <w:proofErr w:type="spellEnd"/>
            <w:r>
              <w:rPr>
                <w:sz w:val="22"/>
                <w:szCs w:val="22"/>
              </w:rPr>
              <w:t xml:space="preserve"> 4:30 - 6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</w:pPr>
            <w:r w:rsidRPr="009323F3">
              <w:rPr>
                <w:sz w:val="22"/>
                <w:szCs w:val="22"/>
              </w:rPr>
              <w:t>TSA Week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</w:pPr>
            <w:r w:rsidRPr="009323F3">
              <w:rPr>
                <w:sz w:val="22"/>
                <w:szCs w:val="22"/>
              </w:rPr>
              <w:t>TSA Week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 w:rsidP="009323F3">
            <w:pPr>
              <w:pStyle w:val="TableText"/>
            </w:pPr>
            <w:r>
              <w:rPr>
                <w:sz w:val="22"/>
                <w:szCs w:val="22"/>
              </w:rPr>
              <w:t xml:space="preserve">TSA @ </w:t>
            </w:r>
            <w:r>
              <w:rPr>
                <w:sz w:val="22"/>
                <w:szCs w:val="22"/>
              </w:rPr>
              <w:t>Launch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3:45 – 5:30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TSA @ </w:t>
            </w:r>
            <w:proofErr w:type="spellStart"/>
            <w:r>
              <w:rPr>
                <w:sz w:val="22"/>
                <w:szCs w:val="22"/>
              </w:rPr>
              <w:t>Bollman</w:t>
            </w:r>
            <w:proofErr w:type="spellEnd"/>
            <w:r>
              <w:rPr>
                <w:sz w:val="22"/>
                <w:szCs w:val="22"/>
              </w:rPr>
              <w:t xml:space="preserve"> 4:30 </w:t>
            </w: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6</w:t>
            </w:r>
          </w:p>
          <w:p w:rsidR="009323F3" w:rsidRDefault="009323F3">
            <w:pPr>
              <w:pStyle w:val="Tab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Parent </w:t>
            </w:r>
            <w:proofErr w:type="spellStart"/>
            <w:r>
              <w:rPr>
                <w:sz w:val="22"/>
                <w:szCs w:val="22"/>
              </w:rPr>
              <w:t>Mtg</w:t>
            </w:r>
            <w:proofErr w:type="spellEnd"/>
          </w:p>
          <w:p w:rsidR="009323F3" w:rsidRDefault="009323F3">
            <w:pPr>
              <w:pStyle w:val="TableText"/>
            </w:pPr>
            <w:r>
              <w:rPr>
                <w:sz w:val="22"/>
                <w:szCs w:val="22"/>
              </w:rPr>
              <w:t>6:00 PM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</w:pPr>
            <w:r>
              <w:rPr>
                <w:sz w:val="22"/>
                <w:szCs w:val="22"/>
              </w:rPr>
              <w:t>TSA @ Launch 3:45 – 5:30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9323F3">
            <w:pPr>
              <w:pStyle w:val="TableText"/>
            </w:pPr>
            <w:r>
              <w:rPr>
                <w:sz w:val="22"/>
                <w:szCs w:val="22"/>
              </w:rPr>
              <w:t>TSA @ Launch 3:45 – 5:30</w:t>
            </w: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55454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9323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55454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55454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55454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55454A" w:rsidRDefault="0055454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55454A" w:rsidRDefault="0055454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55454A" w:rsidRDefault="0055454A">
            <w:pPr>
              <w:pStyle w:val="Dates"/>
            </w:pPr>
          </w:p>
        </w:tc>
      </w:tr>
    </w:tbl>
    <w:p w:rsidR="0055454A" w:rsidRDefault="009323F3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B1AA8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55454A">
        <w:trPr>
          <w:trHeight w:hRule="exact" w:val="4464"/>
          <w:jc w:val="center"/>
        </w:trPr>
        <w:tc>
          <w:tcPr>
            <w:tcW w:w="5760" w:type="dxa"/>
          </w:tcPr>
          <w:p w:rsidR="0055454A" w:rsidRDefault="009323F3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October</w:t>
            </w:r>
            <w:r>
              <w:fldChar w:fldCharType="end"/>
            </w:r>
          </w:p>
          <w:p w:rsidR="0055454A" w:rsidRDefault="009323F3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D4D71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55454A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</w:instrText>
                        </w:r>
                        <w:r>
                          <w:instrText xml:space="preserve">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</w:instrText>
                        </w:r>
                        <w:r>
                          <w:instrText>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</w:tr>
                </w:tbl>
                <w:p w:rsidR="0055454A" w:rsidRDefault="0055454A"/>
              </w:tc>
              <w:tc>
                <w:tcPr>
                  <w:tcW w:w="482" w:type="dxa"/>
                </w:tcPr>
                <w:p w:rsidR="0055454A" w:rsidRDefault="0055454A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</w:instrText>
                        </w:r>
                        <w:r>
                          <w:instrText xml:space="preserve">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</w:instrText>
                        </w:r>
                        <w:r>
                          <w:instrText xml:space="preserve">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</w:instrText>
                        </w:r>
                        <w:r>
                          <w:instrText xml:space="preserve">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55454A"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9323F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55454A" w:rsidRDefault="0055454A">
                        <w:pPr>
                          <w:pStyle w:val="Off-MonthDates"/>
                        </w:pPr>
                      </w:p>
                    </w:tc>
                  </w:tr>
                </w:tbl>
                <w:p w:rsidR="0055454A" w:rsidRDefault="0055454A"/>
              </w:tc>
            </w:tr>
          </w:tbl>
          <w:p w:rsidR="0055454A" w:rsidRDefault="0055454A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55454A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55454A" w:rsidRDefault="009323F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55454A" w:rsidRDefault="009323F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55454A" w:rsidRDefault="0055454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55454A" w:rsidRDefault="009323F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55454A" w:rsidRDefault="009323F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</w:tr>
          </w:tbl>
          <w:p w:rsidR="0055454A" w:rsidRDefault="0055454A"/>
        </w:tc>
        <w:tc>
          <w:tcPr>
            <w:tcW w:w="629" w:type="dxa"/>
          </w:tcPr>
          <w:p w:rsidR="0055454A" w:rsidRDefault="009323F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94768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7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55454A" w:rsidRDefault="009323F3">
            <w:pPr>
              <w:pStyle w:val="NoteHeading"/>
            </w:pPr>
            <w:r>
              <w:t>Notes:</w:t>
            </w:r>
          </w:p>
          <w:p w:rsidR="0055454A" w:rsidRDefault="009323F3" w:rsidP="009323F3">
            <w:pPr>
              <w:pStyle w:val="Notes"/>
            </w:pPr>
            <w:r>
              <w:t>October 5</w:t>
            </w:r>
            <w:r w:rsidRPr="009323F3">
              <w:rPr>
                <w:vertAlign w:val="superscript"/>
              </w:rPr>
              <w:t>th</w:t>
            </w:r>
            <w:r>
              <w:t xml:space="preserve"> – 9</w:t>
            </w:r>
            <w:r w:rsidRPr="009323F3">
              <w:rPr>
                <w:vertAlign w:val="superscript"/>
              </w:rPr>
              <w:t>th</w:t>
            </w:r>
            <w:r>
              <w:t xml:space="preserve"> = National TSA Week</w:t>
            </w:r>
          </w:p>
          <w:p w:rsidR="009323F3" w:rsidRDefault="009323F3" w:rsidP="009323F3">
            <w:pPr>
              <w:pStyle w:val="Notes"/>
            </w:pPr>
            <w:r>
              <w:t>October 7</w:t>
            </w:r>
            <w:r w:rsidRPr="009323F3">
              <w:rPr>
                <w:vertAlign w:val="superscript"/>
              </w:rPr>
              <w:t>th</w:t>
            </w:r>
            <w:r>
              <w:t xml:space="preserve"> – Mooyah Dine Out Night</w:t>
            </w:r>
          </w:p>
          <w:p w:rsidR="009323F3" w:rsidRDefault="009323F3" w:rsidP="009323F3">
            <w:pPr>
              <w:pStyle w:val="Notes"/>
            </w:pPr>
            <w:r>
              <w:t>October 21</w:t>
            </w:r>
            <w:r w:rsidRPr="009323F3">
              <w:rPr>
                <w:vertAlign w:val="superscript"/>
              </w:rPr>
              <w:t>st</w:t>
            </w:r>
            <w:r>
              <w:t xml:space="preserve"> – Parent Meeting at Bollman</w:t>
            </w:r>
            <w:bookmarkStart w:id="0" w:name="_GoBack"/>
            <w:bookmarkEnd w:id="0"/>
          </w:p>
        </w:tc>
      </w:tr>
    </w:tbl>
    <w:p w:rsidR="0055454A" w:rsidRDefault="0055454A">
      <w:pPr>
        <w:pStyle w:val="NoSpacing"/>
      </w:pPr>
    </w:p>
    <w:sectPr w:rsidR="005545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0/31/2015"/>
    <w:docVar w:name="MonthEndA" w:val="11/30/2015"/>
    <w:docVar w:name="MonthEndB" w:val="9/30/2015"/>
    <w:docVar w:name="MonthStart" w:val="10/1/2015"/>
    <w:docVar w:name="MonthStartA" w:val="11/1/2015"/>
    <w:docVar w:name="MonthStartB" w:val="9/1/2015"/>
  </w:docVars>
  <w:rsids>
    <w:rsidRoot w:val="009323F3"/>
    <w:rsid w:val="0055454A"/>
    <w:rsid w:val="0093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106077-1E99-44C6-9148-052A8EC6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012612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3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Bobbie Bastian</dc:creator>
  <cp:keywords/>
  <cp:lastModifiedBy>Bobbie Bastian</cp:lastModifiedBy>
  <cp:revision>1</cp:revision>
  <dcterms:created xsi:type="dcterms:W3CDTF">2015-10-02T14:40:00Z</dcterms:created>
  <dcterms:modified xsi:type="dcterms:W3CDTF">2015-10-02T14:43:00Z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