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D34CA9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D34CA9" w:rsidRDefault="007559EE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D34CA9" w:rsidRDefault="007559EE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D34CA9" w:rsidRDefault="007559EE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D34CA9" w:rsidRDefault="007559EE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D34CA9" w:rsidRDefault="007559EE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D34CA9" w:rsidRDefault="007559EE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D34CA9" w:rsidRDefault="007559EE">
            <w:pPr>
              <w:pStyle w:val="Days"/>
            </w:pPr>
            <w:r>
              <w:t>Saturday</w:t>
            </w:r>
          </w:p>
        </w:tc>
      </w:tr>
    </w:tbl>
    <w:p w:rsidR="00D34CA9" w:rsidRDefault="00D34CA9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 w:rsidP="007559EE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7559EE">
            <w:pPr>
              <w:pStyle w:val="TableText"/>
            </w:pPr>
            <w:r>
              <w:t>TSA 3:45 – 5:30</w:t>
            </w:r>
          </w:p>
          <w:p w:rsidR="007559EE" w:rsidRDefault="007559EE">
            <w:pPr>
              <w:pStyle w:val="TableText"/>
            </w:pPr>
            <w:r>
              <w:t xml:space="preserve">What is TSA </w:t>
            </w:r>
          </w:p>
          <w:p w:rsidR="007559EE" w:rsidRDefault="007559EE">
            <w:pPr>
              <w:pStyle w:val="TableText"/>
            </w:pPr>
            <w:r>
              <w:t>Event Sign-up</w:t>
            </w:r>
          </w:p>
          <w:p w:rsidR="007559EE" w:rsidRDefault="007559EE">
            <w:pPr>
              <w:pStyle w:val="TableText"/>
            </w:pPr>
            <w:r>
              <w:t>Change in Events</w:t>
            </w:r>
          </w:p>
          <w:p w:rsidR="007559EE" w:rsidRDefault="007559EE">
            <w:pPr>
              <w:pStyle w:val="TableText"/>
            </w:pPr>
            <w:r>
              <w:t>Officer Info</w:t>
            </w: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559EE" w:rsidRDefault="007559EE" w:rsidP="007559EE">
            <w:pPr>
              <w:pStyle w:val="TableText"/>
            </w:pPr>
            <w:r>
              <w:t>TSA 3:45 – 5:30</w:t>
            </w:r>
          </w:p>
          <w:p w:rsidR="00D34CA9" w:rsidRDefault="007559EE" w:rsidP="007559EE">
            <w:pPr>
              <w:pStyle w:val="TableText"/>
            </w:pPr>
            <w:r>
              <w:t>Plan Community Service Project</w:t>
            </w:r>
          </w:p>
          <w:p w:rsidR="007559EE" w:rsidRDefault="007559EE" w:rsidP="007559EE">
            <w:pPr>
              <w:pStyle w:val="TableText"/>
            </w:pPr>
            <w:r>
              <w:t>Begin Projects</w:t>
            </w: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A41F67">
            <w:pPr>
              <w:pStyle w:val="TableText"/>
            </w:pPr>
            <w:r>
              <w:t xml:space="preserve">Parent Meeting </w:t>
            </w:r>
          </w:p>
          <w:p w:rsidR="00A41F67" w:rsidRDefault="00A41F67">
            <w:pPr>
              <w:pStyle w:val="TableText"/>
            </w:pPr>
            <w:r>
              <w:t xml:space="preserve">6:00 pm </w:t>
            </w:r>
          </w:p>
          <w:p w:rsidR="00A41F67" w:rsidRDefault="00A41F67">
            <w:pPr>
              <w:pStyle w:val="TableText"/>
            </w:pPr>
            <w:proofErr w:type="spellStart"/>
            <w:r>
              <w:t>Bollman</w:t>
            </w:r>
            <w:proofErr w:type="spellEnd"/>
            <w:r>
              <w:t xml:space="preserve"> Tech </w:t>
            </w:r>
          </w:p>
          <w:p w:rsidR="00A41F67" w:rsidRDefault="00A41F67">
            <w:pPr>
              <w:pStyle w:val="TableText"/>
            </w:pPr>
            <w:r>
              <w:t>Room 406</w:t>
            </w: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559EE" w:rsidRDefault="007559EE" w:rsidP="007559EE">
            <w:pPr>
              <w:pStyle w:val="TableText"/>
            </w:pPr>
            <w:r>
              <w:t>TSA 3:45 – 5:30</w:t>
            </w:r>
          </w:p>
          <w:p w:rsidR="007559EE" w:rsidRDefault="007559EE" w:rsidP="007559EE">
            <w:pPr>
              <w:pStyle w:val="TableText"/>
            </w:pPr>
            <w:r>
              <w:t>$25 Due for Registration</w:t>
            </w:r>
          </w:p>
          <w:p w:rsidR="007559EE" w:rsidRDefault="007559EE" w:rsidP="007559EE">
            <w:pPr>
              <w:pStyle w:val="TableText"/>
            </w:pPr>
            <w:r>
              <w:t>Project Work</w:t>
            </w:r>
          </w:p>
          <w:p w:rsidR="00D34CA9" w:rsidRDefault="00D34CA9" w:rsidP="007559EE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D34CA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7559EE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D34CA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D34CA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D34CA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D34CA9" w:rsidRDefault="00D34CA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D34CA9" w:rsidRDefault="00D34CA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D34CA9" w:rsidRDefault="00D34CA9">
            <w:pPr>
              <w:pStyle w:val="Dates"/>
            </w:pPr>
          </w:p>
        </w:tc>
      </w:tr>
    </w:tbl>
    <w:p w:rsidR="00D34CA9" w:rsidRDefault="007559EE">
      <w:r>
        <w:rPr>
          <w:noProof/>
        </w:rPr>
        <w:drawing>
          <wp:anchor distT="0" distB="0" distL="114300" distR="114300" simplePos="0" relativeHeight="251664384" behindDoc="1" locked="0" layoutInCell="0" allowOverlap="1" wp14:anchorId="68B507FC" wp14:editId="04004623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F4DBF83" wp14:editId="64B912CD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D0F8F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D34CA9">
        <w:trPr>
          <w:trHeight w:hRule="exact" w:val="4464"/>
          <w:jc w:val="center"/>
        </w:trPr>
        <w:tc>
          <w:tcPr>
            <w:tcW w:w="5760" w:type="dxa"/>
          </w:tcPr>
          <w:p w:rsidR="00D34CA9" w:rsidRDefault="007559EE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September</w:t>
            </w:r>
            <w:r>
              <w:fldChar w:fldCharType="end"/>
            </w:r>
          </w:p>
          <w:p w:rsidR="00D34CA9" w:rsidRDefault="007559EE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2B133963" wp14:editId="1B8D488F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EE4713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D34CA9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</w:tr>
                </w:tbl>
                <w:p w:rsidR="00D34CA9" w:rsidRDefault="00D34CA9"/>
              </w:tc>
              <w:tc>
                <w:tcPr>
                  <w:tcW w:w="482" w:type="dxa"/>
                </w:tcPr>
                <w:p w:rsidR="00D34CA9" w:rsidRDefault="00D34CA9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D34CA9"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7559EE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D34CA9" w:rsidRDefault="00D34CA9">
                        <w:pPr>
                          <w:pStyle w:val="Off-MonthDates"/>
                        </w:pPr>
                      </w:p>
                    </w:tc>
                  </w:tr>
                </w:tbl>
                <w:p w:rsidR="00D34CA9" w:rsidRDefault="00D34CA9"/>
              </w:tc>
            </w:tr>
          </w:tbl>
          <w:p w:rsidR="00D34CA9" w:rsidRDefault="00D34CA9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D34CA9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D34CA9" w:rsidRDefault="007559EE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D34CA9" w:rsidRDefault="007559EE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D34CA9" w:rsidRDefault="00D34CA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D34CA9" w:rsidRDefault="007559EE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D34CA9" w:rsidRDefault="007559EE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</w:tr>
          </w:tbl>
          <w:p w:rsidR="00D34CA9" w:rsidRDefault="00D34CA9"/>
        </w:tc>
        <w:tc>
          <w:tcPr>
            <w:tcW w:w="629" w:type="dxa"/>
          </w:tcPr>
          <w:p w:rsidR="00D34CA9" w:rsidRDefault="007559E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16255544" wp14:editId="3144D7D6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EECAE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7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D34CA9" w:rsidRDefault="007559EE">
            <w:pPr>
              <w:pStyle w:val="NoteHeading"/>
            </w:pPr>
            <w:r>
              <w:t>Notes:</w:t>
            </w:r>
          </w:p>
          <w:p w:rsidR="00D34CA9" w:rsidRDefault="007559EE" w:rsidP="007559EE">
            <w:pPr>
              <w:pStyle w:val="Notes"/>
            </w:pPr>
            <w:r>
              <w:t>September 25</w:t>
            </w:r>
            <w:r w:rsidRPr="007559EE">
              <w:rPr>
                <w:vertAlign w:val="superscript"/>
              </w:rPr>
              <w:t>th</w:t>
            </w:r>
            <w:r>
              <w:t xml:space="preserve"> - $25.00 Dues are due to me.</w:t>
            </w:r>
          </w:p>
          <w:p w:rsidR="007559EE" w:rsidRDefault="007559EE" w:rsidP="007559EE">
            <w:pPr>
              <w:pStyle w:val="Notes"/>
            </w:pPr>
            <w:r>
              <w:t xml:space="preserve">Checks need to be made out to </w:t>
            </w:r>
            <w:r w:rsidR="004F3CAE">
              <w:t xml:space="preserve">Bollman Tech </w:t>
            </w:r>
          </w:p>
          <w:p w:rsidR="004F3CAE" w:rsidRDefault="004F3CAE" w:rsidP="007559EE">
            <w:pPr>
              <w:pStyle w:val="Notes"/>
            </w:pPr>
            <w:r>
              <w:t>In the Memo Line : Middle School TSA Dues</w:t>
            </w:r>
            <w:r w:rsidR="00A41F67">
              <w:t>.</w:t>
            </w:r>
          </w:p>
          <w:p w:rsidR="004F3CAE" w:rsidRDefault="00A41F67" w:rsidP="007559EE">
            <w:pPr>
              <w:pStyle w:val="Notes"/>
            </w:pPr>
            <w:r>
              <w:t>September 23</w:t>
            </w:r>
            <w:r w:rsidRPr="00A41F67">
              <w:rPr>
                <w:vertAlign w:val="superscript"/>
              </w:rPr>
              <w:t>rd</w:t>
            </w:r>
            <w:r>
              <w:t xml:space="preserve"> – Parent Meeting @ 6:00 PM</w:t>
            </w:r>
          </w:p>
          <w:p w:rsidR="00A41F67" w:rsidRDefault="00A41F67" w:rsidP="00A41F67">
            <w:pPr>
              <w:pStyle w:val="Notes"/>
            </w:pPr>
            <w:r>
              <w:t>At Bollman Technical Education Center - 406</w:t>
            </w:r>
          </w:p>
          <w:p w:rsidR="00A41F67" w:rsidRDefault="00A41F67" w:rsidP="00A41F67">
            <w:pPr>
              <w:pStyle w:val="Notes"/>
            </w:pPr>
            <w:r>
              <w:t>9451 Washington St, Thornton, CO 80229</w:t>
            </w:r>
          </w:p>
        </w:tc>
      </w:tr>
    </w:tbl>
    <w:p w:rsidR="00D34CA9" w:rsidRDefault="00D34CA9">
      <w:pPr>
        <w:pStyle w:val="NoSpacing"/>
      </w:pPr>
      <w:bookmarkStart w:id="0" w:name="_GoBack"/>
      <w:bookmarkEnd w:id="0"/>
    </w:p>
    <w:sectPr w:rsidR="00D34C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15"/>
    <w:docVar w:name="MonthEndA" w:val="10/31/2015"/>
    <w:docVar w:name="MonthEndB" w:val="8/31/2015"/>
    <w:docVar w:name="MonthStart" w:val="9/1/2015"/>
    <w:docVar w:name="MonthStartA" w:val="10/1/2015"/>
    <w:docVar w:name="MonthStartB" w:val="8/1/2015"/>
  </w:docVars>
  <w:rsids>
    <w:rsidRoot w:val="007559EE"/>
    <w:rsid w:val="004F3CAE"/>
    <w:rsid w:val="007559EE"/>
    <w:rsid w:val="00A41F67"/>
    <w:rsid w:val="00D3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C19914-38C7-4669-B051-7075419C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012612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41</TotalTime>
  <Pages>1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Bobbie Bastian</dc:creator>
  <cp:keywords/>
  <cp:lastModifiedBy>Bobbie Bastian</cp:lastModifiedBy>
  <cp:revision>1</cp:revision>
  <dcterms:created xsi:type="dcterms:W3CDTF">2015-09-11T14:57:00Z</dcterms:created>
  <dcterms:modified xsi:type="dcterms:W3CDTF">2015-09-11T15:38:00Z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